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D94D" w14:textId="77777777" w:rsidR="005E13F2" w:rsidRPr="005E13F2" w:rsidRDefault="005E13F2" w:rsidP="005E13F2">
      <w:pPr>
        <w:spacing w:after="200" w:line="276" w:lineRule="auto"/>
        <w:rPr>
          <w:rFonts w:asciiTheme="minorHAnsi" w:eastAsiaTheme="minorHAnsi" w:hAnsiTheme="minorHAnsi" w:cstheme="minorBidi"/>
          <w:sz w:val="22"/>
          <w:szCs w:val="22"/>
          <w:lang w:eastAsia="en-US"/>
        </w:rPr>
      </w:pPr>
      <w:r w:rsidRPr="005E13F2">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8243" behindDoc="0" locked="0" layoutInCell="1" allowOverlap="1" wp14:anchorId="2DAA1B8D" wp14:editId="1BD96301">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14:paraId="6CF7C1CE" w14:textId="31F1E210" w:rsidR="005E13F2" w:rsidRPr="00E91F59" w:rsidRDefault="005E13F2" w:rsidP="005E13F2">
                            <w:pPr>
                              <w:jc w:val="center"/>
                              <w:rPr>
                                <w:rFonts w:asciiTheme="minorHAnsi" w:hAnsiTheme="minorHAnsi" w:cstheme="minorHAnsi"/>
                                <w:color w:val="FF0000"/>
                              </w:rPr>
                            </w:pPr>
                            <w:r w:rsidRPr="00E91F59">
                              <w:rPr>
                                <w:rFonts w:asciiTheme="minorHAnsi" w:hAnsiTheme="minorHAnsi" w:cstheme="minorHAnsi"/>
                              </w:rPr>
                              <w:t xml:space="preserve">Final Report for ECE 445, Senior Design, </w:t>
                            </w:r>
                            <w:r w:rsidRPr="00E91F59">
                              <w:rPr>
                                <w:rFonts w:asciiTheme="minorHAnsi" w:hAnsiTheme="minorHAnsi" w:cstheme="minorHAnsi"/>
                                <w:color w:val="000000" w:themeColor="text1"/>
                              </w:rPr>
                              <w:t>Fall 20</w:t>
                            </w:r>
                            <w:r w:rsidR="00774022" w:rsidRPr="00E91F59">
                              <w:rPr>
                                <w:rFonts w:asciiTheme="minorHAnsi" w:hAnsiTheme="minorHAnsi" w:cstheme="minorHAnsi"/>
                                <w:color w:val="000000" w:themeColor="text1"/>
                              </w:rPr>
                              <w:t>25</w:t>
                            </w:r>
                          </w:p>
                          <w:p w14:paraId="77D2DEE3" w14:textId="051452BA" w:rsidR="005E13F2" w:rsidRPr="00E91F59" w:rsidRDefault="005E13F2" w:rsidP="005E13F2">
                            <w:pPr>
                              <w:jc w:val="center"/>
                              <w:rPr>
                                <w:rFonts w:asciiTheme="minorHAnsi" w:hAnsiTheme="minorHAnsi" w:cstheme="minorHAnsi"/>
                                <w:color w:val="FF0000"/>
                              </w:rPr>
                            </w:pPr>
                            <w:r w:rsidRPr="00E91F59">
                              <w:rPr>
                                <w:rFonts w:asciiTheme="minorHAnsi" w:hAnsiTheme="minorHAnsi" w:cstheme="minorHAnsi"/>
                              </w:rPr>
                              <w:t>TA:</w:t>
                            </w:r>
                            <w:r w:rsidRPr="00E91F59">
                              <w:rPr>
                                <w:rFonts w:asciiTheme="minorHAnsi" w:hAnsiTheme="minorHAnsi" w:cstheme="minorHAnsi"/>
                                <w:color w:val="FF0000"/>
                              </w:rPr>
                              <w:t xml:space="preserve"> </w:t>
                            </w:r>
                            <w:r w:rsidR="00774022" w:rsidRPr="00E91F59">
                              <w:rPr>
                                <w:rFonts w:asciiTheme="minorHAnsi" w:hAnsiTheme="minorHAnsi" w:cstheme="minorHAnsi"/>
                                <w:color w:val="000000" w:themeColor="text1"/>
                              </w:rPr>
                              <w:t>Zheyi Hang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AA1B8D" id="_x0000_t202" coordsize="21600,21600" o:spt="202" path="m,l,21600r21600,l21600,xe">
                <v:stroke joinstyle="miter"/>
                <v:path gradientshapeok="t" o:connecttype="rect"/>
              </v:shapetype>
              <v:shape id="Text Box 2" o:spid="_x0000_s1026" type="#_x0000_t20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" stroked="f">
                <v:textbox>
                  <w:txbxContent>
                    <w:p w14:paraId="6CF7C1CE" w14:textId="31F1E210" w:rsidR="005E13F2" w:rsidRPr="00E91F59" w:rsidRDefault="005E13F2" w:rsidP="005E13F2">
                      <w:pPr>
                        <w:jc w:val="center"/>
                        <w:rPr>
                          <w:rFonts w:asciiTheme="minorHAnsi" w:hAnsiTheme="minorHAnsi" w:cstheme="minorHAnsi"/>
                          <w:color w:val="FF0000"/>
                        </w:rPr>
                      </w:pPr>
                      <w:r w:rsidRPr="00E91F59">
                        <w:rPr>
                          <w:rFonts w:asciiTheme="minorHAnsi" w:hAnsiTheme="minorHAnsi" w:cstheme="minorHAnsi"/>
                        </w:rPr>
                        <w:t xml:space="preserve">Final Report for ECE 445, Senior Design, </w:t>
                      </w:r>
                      <w:r w:rsidRPr="00E91F59">
                        <w:rPr>
                          <w:rFonts w:asciiTheme="minorHAnsi" w:hAnsiTheme="minorHAnsi" w:cstheme="minorHAnsi"/>
                          <w:color w:val="000000" w:themeColor="text1"/>
                        </w:rPr>
                        <w:t>Fall 20</w:t>
                      </w:r>
                      <w:r w:rsidR="00774022" w:rsidRPr="00E91F59">
                        <w:rPr>
                          <w:rFonts w:asciiTheme="minorHAnsi" w:hAnsiTheme="minorHAnsi" w:cstheme="minorHAnsi"/>
                          <w:color w:val="000000" w:themeColor="text1"/>
                        </w:rPr>
                        <w:t>25</w:t>
                      </w:r>
                    </w:p>
                    <w:p w14:paraId="77D2DEE3" w14:textId="051452BA" w:rsidR="005E13F2" w:rsidRPr="00E91F59" w:rsidRDefault="005E13F2" w:rsidP="005E13F2">
                      <w:pPr>
                        <w:jc w:val="center"/>
                        <w:rPr>
                          <w:rFonts w:asciiTheme="minorHAnsi" w:hAnsiTheme="minorHAnsi" w:cstheme="minorHAnsi"/>
                          <w:color w:val="FF0000"/>
                        </w:rPr>
                      </w:pPr>
                      <w:r w:rsidRPr="00E91F59">
                        <w:rPr>
                          <w:rFonts w:asciiTheme="minorHAnsi" w:hAnsiTheme="minorHAnsi" w:cstheme="minorHAnsi"/>
                        </w:rPr>
                        <w:t>TA:</w:t>
                      </w:r>
                      <w:r w:rsidRPr="00E91F59">
                        <w:rPr>
                          <w:rFonts w:asciiTheme="minorHAnsi" w:hAnsiTheme="minorHAnsi" w:cstheme="minorHAnsi"/>
                          <w:color w:val="FF0000"/>
                        </w:rPr>
                        <w:t xml:space="preserve"> </w:t>
                      </w:r>
                      <w:r w:rsidR="00774022" w:rsidRPr="00E91F59">
                        <w:rPr>
                          <w:rFonts w:asciiTheme="minorHAnsi" w:hAnsiTheme="minorHAnsi" w:cstheme="minorHAnsi"/>
                          <w:color w:val="000000" w:themeColor="text1"/>
                        </w:rPr>
                        <w:t>Zheyi Hang</w:t>
                      </w:r>
                    </w:p>
                  </w:txbxContent>
                </v:textbox>
                <w10:wrap anchory="page"/>
              </v:shape>
            </w:pict>
          </mc:Fallback>
        </mc:AlternateContent>
      </w:r>
      <w:r w:rsidRPr="005E13F2">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8244" behindDoc="0" locked="0" layoutInCell="1" allowOverlap="1" wp14:anchorId="134AC5FA" wp14:editId="7DB7EF42">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14:paraId="6FBDAFC2" w14:textId="6BC2ACD5" w:rsidR="005E13F2" w:rsidRPr="00E91F59" w:rsidRDefault="0016711F" w:rsidP="005E13F2">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17 </w:t>
                            </w:r>
                            <w:r w:rsidR="005E13F2" w:rsidRPr="00E91F59">
                              <w:rPr>
                                <w:rFonts w:asciiTheme="minorHAnsi" w:hAnsiTheme="minorHAnsi" w:cstheme="minorHAnsi"/>
                                <w:color w:val="000000" w:themeColor="text1"/>
                              </w:rPr>
                              <w:t>May 20</w:t>
                            </w:r>
                            <w:r w:rsidRPr="00E91F59">
                              <w:rPr>
                                <w:rFonts w:asciiTheme="minorHAnsi" w:hAnsiTheme="minorHAnsi" w:cstheme="minorHAnsi"/>
                                <w:color w:val="000000" w:themeColor="text1"/>
                              </w:rPr>
                              <w:t>25</w:t>
                            </w:r>
                          </w:p>
                          <w:p w14:paraId="5B0CAB13" w14:textId="51A43BD8" w:rsidR="005E13F2" w:rsidRPr="00E91F59" w:rsidRDefault="005E13F2" w:rsidP="005E13F2">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Project No. </w:t>
                            </w:r>
                            <w:r w:rsidR="0016711F" w:rsidRPr="00E91F59">
                              <w:rPr>
                                <w:rFonts w:asciiTheme="minorHAnsi" w:hAnsiTheme="minorHAnsi" w:cstheme="minorHAnsi"/>
                                <w:color w:val="000000" w:themeColor="text1"/>
                              </w:rPr>
                              <w:t>28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4AC5FA" id="_x0000_s1027" type="#_x0000_t202"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" stroked="f">
                <v:textbox>
                  <w:txbxContent>
                    <w:p w14:paraId="6FBDAFC2" w14:textId="6BC2ACD5" w:rsidR="005E13F2" w:rsidRPr="00E91F59" w:rsidRDefault="0016711F" w:rsidP="005E13F2">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17 </w:t>
                      </w:r>
                      <w:r w:rsidR="005E13F2" w:rsidRPr="00E91F59">
                        <w:rPr>
                          <w:rFonts w:asciiTheme="minorHAnsi" w:hAnsiTheme="minorHAnsi" w:cstheme="minorHAnsi"/>
                          <w:color w:val="000000" w:themeColor="text1"/>
                        </w:rPr>
                        <w:t>May 20</w:t>
                      </w:r>
                      <w:r w:rsidRPr="00E91F59">
                        <w:rPr>
                          <w:rFonts w:asciiTheme="minorHAnsi" w:hAnsiTheme="minorHAnsi" w:cstheme="minorHAnsi"/>
                          <w:color w:val="000000" w:themeColor="text1"/>
                        </w:rPr>
                        <w:t>25</w:t>
                      </w:r>
                    </w:p>
                    <w:p w14:paraId="5B0CAB13" w14:textId="51A43BD8" w:rsidR="005E13F2" w:rsidRPr="00E91F59" w:rsidRDefault="005E13F2" w:rsidP="005E13F2">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Project No. </w:t>
                      </w:r>
                      <w:r w:rsidR="0016711F" w:rsidRPr="00E91F59">
                        <w:rPr>
                          <w:rFonts w:asciiTheme="minorHAnsi" w:hAnsiTheme="minorHAnsi" w:cstheme="minorHAnsi"/>
                          <w:color w:val="000000" w:themeColor="text1"/>
                        </w:rPr>
                        <w:t>28</w:t>
                      </w:r>
                    </w:p>
                  </w:txbxContent>
                </v:textbox>
                <w10:wrap anchory="page"/>
              </v:shape>
            </w:pict>
          </mc:Fallback>
        </mc:AlternateContent>
      </w:r>
      <w:r w:rsidRPr="005E13F2">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8242" behindDoc="0" locked="0" layoutInCell="1" allowOverlap="1" wp14:anchorId="4262A7E7" wp14:editId="6B9059FE">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14:paraId="04BFD611"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Haoyu Huang</w:t>
                            </w:r>
                          </w:p>
                          <w:p w14:paraId="4E83FEA0"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Jiawei Wang</w:t>
                            </w:r>
                          </w:p>
                          <w:p w14:paraId="38CC1FA9"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Xinchen Yin</w:t>
                            </w:r>
                          </w:p>
                          <w:p w14:paraId="09E76094"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Zaihe Zhang</w:t>
                            </w:r>
                          </w:p>
                          <w:p w14:paraId="49997686" w14:textId="0C70BA80" w:rsidR="005E13F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Ziye Deng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2A7E7" id="_x0000_s1028" type="#_x0000_t202" style="position:absolute;margin-left:0;margin-top:324pt;width:399.6pt;height:135.3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" stroked="f">
                <v:textbox>
                  <w:txbxContent>
                    <w:p w14:paraId="04BFD611"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Haoyu Huang</w:t>
                      </w:r>
                    </w:p>
                    <w:p w14:paraId="4E83FEA0"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Jiawei Wang</w:t>
                      </w:r>
                    </w:p>
                    <w:p w14:paraId="38CC1FA9"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Xinchen Yin</w:t>
                      </w:r>
                    </w:p>
                    <w:p w14:paraId="09E76094" w14:textId="77777777" w:rsidR="0077402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Zaihe Zhang</w:t>
                      </w:r>
                    </w:p>
                    <w:p w14:paraId="49997686" w14:textId="0C70BA80" w:rsidR="005E13F2" w:rsidRPr="00E721A1" w:rsidRDefault="00774022" w:rsidP="00774022">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Ziye Deng</w:t>
                      </w:r>
                    </w:p>
                  </w:txbxContent>
                </v:textbox>
                <w10:wrap anchory="page"/>
              </v:shape>
            </w:pict>
          </mc:Fallback>
        </mc:AlternateContent>
      </w:r>
      <w:r w:rsidRPr="005E13F2">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8241" behindDoc="0" locked="0" layoutInCell="1" allowOverlap="1" wp14:anchorId="14CC7E69" wp14:editId="1F17B53B">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14:paraId="1F64C7BA" w14:textId="77777777" w:rsidR="005E13F2" w:rsidRPr="0021252A" w:rsidRDefault="005E13F2" w:rsidP="005E13F2">
                            <w:pPr>
                              <w:jc w:val="center"/>
                              <w:rPr>
                                <w:rFonts w:asciiTheme="minorHAnsi" w:hAnsiTheme="minorHAnsi" w:cstheme="minorHAnsi"/>
                                <w:sz w:val="28"/>
                                <w:szCs w:val="28"/>
                              </w:rPr>
                            </w:pPr>
                            <w:r w:rsidRPr="0021252A">
                              <w:rPr>
                                <w:rFonts w:asciiTheme="minorHAnsi" w:hAnsiTheme="minorHAnsi" w:cstheme="minorHAnsi"/>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C7E69" id="_x0000_s1029" type="#_x0000_t202"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" stroked="f">
                <v:textbox style="mso-fit-shape-to-text:t">
                  <w:txbxContent>
                    <w:p w14:paraId="1F64C7BA" w14:textId="77777777" w:rsidR="005E13F2" w:rsidRPr="0021252A" w:rsidRDefault="005E13F2" w:rsidP="005E13F2">
                      <w:pPr>
                        <w:jc w:val="center"/>
                        <w:rPr>
                          <w:rFonts w:asciiTheme="minorHAnsi" w:hAnsiTheme="minorHAnsi" w:cstheme="minorHAnsi"/>
                          <w:sz w:val="28"/>
                          <w:szCs w:val="28"/>
                        </w:rPr>
                      </w:pPr>
                      <w:r w:rsidRPr="0021252A">
                        <w:rPr>
                          <w:rFonts w:asciiTheme="minorHAnsi" w:hAnsiTheme="minorHAnsi" w:cstheme="minorHAnsi"/>
                          <w:sz w:val="28"/>
                          <w:szCs w:val="28"/>
                        </w:rPr>
                        <w:t>By</w:t>
                      </w:r>
                    </w:p>
                  </w:txbxContent>
                </v:textbox>
                <w10:wrap anchory="page"/>
              </v:shape>
            </w:pict>
          </mc:Fallback>
        </mc:AlternateContent>
      </w:r>
    </w:p>
    <w:p w14:paraId="5E2B739F" w14:textId="6EF594F3" w:rsidR="00810F81" w:rsidRPr="005E13F2" w:rsidRDefault="005E13F2" w:rsidP="005E13F2">
      <w:pPr>
        <w:spacing w:after="200" w:line="276" w:lineRule="auto"/>
        <w:rPr>
          <w:rFonts w:asciiTheme="minorHAnsi" w:eastAsiaTheme="minorHAnsi" w:hAnsiTheme="minorHAnsi" w:cstheme="minorBidi"/>
          <w:sz w:val="22"/>
          <w:szCs w:val="22"/>
          <w:lang w:eastAsia="en-US"/>
        </w:rPr>
      </w:pPr>
      <w:r w:rsidRPr="005E13F2">
        <w:rPr>
          <w:rFonts w:asciiTheme="minorHAnsi" w:eastAsiaTheme="minorHAnsi" w:hAnsiTheme="minorHAnsi" w:cstheme="minorBidi"/>
          <w:noProof/>
          <w:sz w:val="22"/>
          <w:szCs w:val="22"/>
          <w:lang w:eastAsia="en-US"/>
        </w:rPr>
        <mc:AlternateContent>
          <mc:Choice Requires="wps">
            <w:drawing>
              <wp:anchor distT="0" distB="0" distL="114300" distR="114300" simplePos="0" relativeHeight="251658240" behindDoc="0" locked="0" layoutInCell="1" allowOverlap="1" wp14:anchorId="7DB2D8FB" wp14:editId="7473F1FF">
                <wp:simplePos x="0" y="0"/>
                <wp:positionH relativeFrom="column">
                  <wp:align>center</wp:align>
                </wp:positionH>
                <wp:positionV relativeFrom="page">
                  <wp:posOffset>1828800</wp:posOffset>
                </wp:positionV>
                <wp:extent cx="6170386" cy="87630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876300"/>
                        </a:xfrm>
                        <a:prstGeom prst="rect">
                          <a:avLst/>
                        </a:prstGeom>
                        <a:solidFill>
                          <a:srgbClr val="FFFFFF"/>
                        </a:solidFill>
                        <a:ln w="9525">
                          <a:noFill/>
                          <a:miter lim="800000"/>
                          <a:headEnd/>
                          <a:tailEnd/>
                        </a:ln>
                      </wps:spPr>
                      <wps:txbx>
                        <w:txbxContent>
                          <w:p w14:paraId="784EE443" w14:textId="5B2E3D54" w:rsidR="005E13F2" w:rsidRPr="00C06778" w:rsidRDefault="00C06778" w:rsidP="005E13F2">
                            <w:pPr>
                              <w:pStyle w:val="Title"/>
                              <w:jc w:val="center"/>
                              <w:rPr>
                                <w:caps/>
                                <w:color w:val="000000" w:themeColor="text1"/>
                              </w:rPr>
                            </w:pPr>
                            <w:r w:rsidRPr="00C06778">
                              <w:rPr>
                                <w:caps/>
                                <w:color w:val="000000" w:themeColor="text1"/>
                              </w:rPr>
                              <w:t>A Bio-inspired AI-based Underwater Locating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2D8FB" id="_x0000_s1030" type="#_x0000_t202" style="position:absolute;margin-left:0;margin-top:2in;width:485.85pt;height:6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" stroked="f">
                <v:textbox>
                  <w:txbxContent>
                    <w:p w14:paraId="784EE443" w14:textId="5B2E3D54" w:rsidR="005E13F2" w:rsidRPr="00C06778" w:rsidRDefault="00C06778" w:rsidP="005E13F2">
                      <w:pPr>
                        <w:pStyle w:val="Title"/>
                        <w:jc w:val="center"/>
                        <w:rPr>
                          <w:caps/>
                          <w:color w:val="000000" w:themeColor="text1"/>
                        </w:rPr>
                      </w:pPr>
                      <w:r w:rsidRPr="00C06778">
                        <w:rPr>
                          <w:caps/>
                          <w:color w:val="000000" w:themeColor="text1"/>
                        </w:rPr>
                        <w:t>A Bio-inspired AI-based Underwater Locating System</w:t>
                      </w:r>
                    </w:p>
                  </w:txbxContent>
                </v:textbox>
                <w10:wrap anchory="page"/>
              </v:shape>
            </w:pict>
          </mc:Fallback>
        </mc:AlternateContent>
      </w:r>
      <w:r w:rsidR="00810F81" w:rsidRPr="005E13F2">
        <w:rPr>
          <w:rFonts w:asciiTheme="minorHAnsi" w:eastAsiaTheme="minorHAnsi" w:hAnsiTheme="minorHAnsi" w:cstheme="minorBidi"/>
          <w:sz w:val="22"/>
          <w:szCs w:val="22"/>
          <w:lang w:eastAsia="en-US"/>
        </w:rPr>
        <w:br w:type="page"/>
      </w:r>
    </w:p>
    <w:p w14:paraId="1D5BFBAE" w14:textId="32BAF63B" w:rsidR="007D70F3" w:rsidRPr="005E13F2" w:rsidRDefault="007D70F3" w:rsidP="005E13F2">
      <w:pPr>
        <w:spacing w:after="200" w:line="276" w:lineRule="auto"/>
        <w:rPr>
          <w:rFonts w:asciiTheme="majorHAnsi" w:eastAsiaTheme="minorEastAsia" w:hAnsiTheme="majorHAnsi" w:cstheme="minorBidi"/>
          <w:b/>
          <w:color w:val="1F497D" w:themeColor="text2"/>
          <w:sz w:val="28"/>
          <w:szCs w:val="28"/>
          <w:lang w:eastAsia="en-US"/>
        </w:rPr>
      </w:pPr>
      <w:r w:rsidRPr="564B78B0">
        <w:rPr>
          <w:rFonts w:asciiTheme="majorHAnsi" w:eastAsiaTheme="minorEastAsia" w:hAnsiTheme="majorHAnsi" w:cstheme="minorBidi"/>
          <w:b/>
          <w:color w:val="1F497D" w:themeColor="text2"/>
          <w:sz w:val="28"/>
          <w:szCs w:val="28"/>
          <w:lang w:eastAsia="en-US"/>
        </w:rPr>
        <w:lastRenderedPageBreak/>
        <w:t>Abstract</w:t>
      </w:r>
    </w:p>
    <w:p w14:paraId="44E5099F" w14:textId="0B828C1A" w:rsidR="4FEDC709" w:rsidRDefault="4FEDC709" w:rsidP="609A4D56">
      <w:pPr>
        <w:spacing w:after="200" w:line="276" w:lineRule="auto"/>
        <w:rPr>
          <w:rFonts w:asciiTheme="minorHAnsi" w:eastAsiaTheme="minorEastAsia" w:hAnsiTheme="minorHAnsi" w:cstheme="minorBidi"/>
          <w:sz w:val="22"/>
          <w:szCs w:val="22"/>
          <w:lang w:eastAsia="en-US"/>
        </w:rPr>
      </w:pPr>
      <w:r w:rsidRPr="609A4D56">
        <w:rPr>
          <w:rFonts w:asciiTheme="minorHAnsi" w:eastAsiaTheme="minorEastAsia" w:hAnsiTheme="minorHAnsi" w:cstheme="minorBidi"/>
          <w:sz w:val="22"/>
          <w:szCs w:val="22"/>
          <w:lang w:eastAsia="en-US"/>
        </w:rPr>
        <w:t xml:space="preserve">The research of this project is a bio-inspired AI-based underwater locating system. The main problem to be solved is to imitate the perception and positioning </w:t>
      </w:r>
      <w:r w:rsidR="7C8EDE9D" w:rsidRPr="609A4D56">
        <w:rPr>
          <w:rFonts w:asciiTheme="minorHAnsi" w:eastAsiaTheme="minorEastAsia" w:hAnsiTheme="minorHAnsi" w:cstheme="minorBidi"/>
          <w:sz w:val="22"/>
          <w:szCs w:val="22"/>
          <w:lang w:eastAsia="en-US"/>
        </w:rPr>
        <w:t>of</w:t>
      </w:r>
      <w:r w:rsidRPr="609A4D56">
        <w:rPr>
          <w:rFonts w:asciiTheme="minorHAnsi" w:eastAsiaTheme="minorEastAsia" w:hAnsiTheme="minorHAnsi" w:cstheme="minorBidi"/>
          <w:sz w:val="22"/>
          <w:szCs w:val="22"/>
          <w:lang w:eastAsia="en-US"/>
        </w:rPr>
        <w:t xml:space="preserve"> fish underwater. Power System and vibrator system is used to simulate the movement of fish. The experimental method is to train </w:t>
      </w:r>
      <w:r w:rsidR="44BCB032" w:rsidRPr="609A4D56">
        <w:rPr>
          <w:rFonts w:asciiTheme="minorHAnsi" w:eastAsiaTheme="minorEastAsia" w:hAnsiTheme="minorHAnsi" w:cstheme="minorBidi"/>
          <w:sz w:val="22"/>
          <w:szCs w:val="22"/>
          <w:lang w:eastAsia="en-US"/>
        </w:rPr>
        <w:t>AI</w:t>
      </w:r>
      <w:r w:rsidRPr="609A4D56">
        <w:rPr>
          <w:rFonts w:asciiTheme="minorHAnsi" w:eastAsiaTheme="minorEastAsia" w:hAnsiTheme="minorHAnsi" w:cstheme="minorBidi"/>
          <w:sz w:val="22"/>
          <w:szCs w:val="22"/>
          <w:lang w:eastAsia="en-US"/>
        </w:rPr>
        <w:t xml:space="preserve"> for positioning using neural </w:t>
      </w:r>
      <w:r w:rsidR="66890664" w:rsidRPr="609A4D56">
        <w:rPr>
          <w:rFonts w:asciiTheme="minorHAnsi" w:eastAsiaTheme="minorEastAsia" w:hAnsiTheme="minorHAnsi" w:cstheme="minorBidi"/>
          <w:sz w:val="22"/>
          <w:szCs w:val="22"/>
          <w:lang w:eastAsia="en-US"/>
        </w:rPr>
        <w:t>networks</w:t>
      </w:r>
      <w:r w:rsidRPr="609A4D56">
        <w:rPr>
          <w:rFonts w:asciiTheme="minorHAnsi" w:eastAsiaTheme="minorEastAsia" w:hAnsiTheme="minorHAnsi" w:cstheme="minorBidi"/>
          <w:sz w:val="22"/>
          <w:szCs w:val="22"/>
          <w:lang w:eastAsia="en-US"/>
        </w:rPr>
        <w:t xml:space="preserve">. Ultimately, the result we obtained </w:t>
      </w:r>
      <w:r w:rsidR="2E8C64A7" w:rsidRPr="609A4D56">
        <w:rPr>
          <w:rFonts w:asciiTheme="minorHAnsi" w:eastAsiaTheme="minorEastAsia" w:hAnsiTheme="minorHAnsi" w:cstheme="minorBidi"/>
          <w:sz w:val="22"/>
          <w:szCs w:val="22"/>
          <w:lang w:eastAsia="en-US"/>
        </w:rPr>
        <w:t>is that</w:t>
      </w:r>
      <w:r w:rsidRPr="609A4D56">
        <w:rPr>
          <w:rFonts w:asciiTheme="minorHAnsi" w:eastAsiaTheme="minorEastAsia" w:hAnsiTheme="minorHAnsi" w:cstheme="minorBidi"/>
          <w:sz w:val="22"/>
          <w:szCs w:val="22"/>
          <w:lang w:eastAsia="en-US"/>
        </w:rPr>
        <w:t xml:space="preserve"> the system could process sensor data in real time and provide highly accurate analysis results, and it can accurately conduct underwater positioning. This research provides ideas for future bionic fish to perceive vibrations underwater. </w:t>
      </w:r>
    </w:p>
    <w:p w14:paraId="4DFC9094" w14:textId="6C76629F" w:rsidR="00805091" w:rsidRDefault="00805091">
      <w:pPr>
        <w:spacing w:after="200" w:line="276" w:lineRule="auto"/>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br w:type="page"/>
      </w:r>
    </w:p>
    <w:p w14:paraId="14B25FE1" w14:textId="77777777" w:rsidR="005C1DAB" w:rsidRPr="005E13F2" w:rsidRDefault="005C1DAB" w:rsidP="005E13F2">
      <w:pPr>
        <w:spacing w:after="200" w:line="276" w:lineRule="auto"/>
        <w:rPr>
          <w:rFonts w:asciiTheme="minorHAnsi" w:eastAsiaTheme="minorEastAsia" w:hAnsiTheme="minorHAnsi" w:cstheme="minorBidi"/>
          <w:sz w:val="22"/>
          <w:szCs w:val="22"/>
          <w:lang w:eastAsia="en-US"/>
        </w:rPr>
      </w:pPr>
    </w:p>
    <w:sdt>
      <w:sdtPr>
        <w:rPr>
          <w:rFonts w:ascii="Times New Roman" w:eastAsia="Times New Roman" w:hAnsi="Times New Roman" w:cs="Times New Roman"/>
          <w:b w:val="0"/>
          <w:bCs w:val="0"/>
          <w:color w:val="auto"/>
          <w:sz w:val="24"/>
          <w:szCs w:val="24"/>
          <w:lang w:eastAsia="zh-CN"/>
        </w:rPr>
        <w:id w:val="334909247"/>
        <w:docPartObj>
          <w:docPartGallery w:val="Table of Contents"/>
          <w:docPartUnique/>
        </w:docPartObj>
      </w:sdtPr>
      <w:sdtEndPr/>
      <w:sdtContent>
        <w:p w14:paraId="4A4C6806" w14:textId="77777777" w:rsidR="00522FC4" w:rsidRPr="00932638" w:rsidRDefault="6E3550FD">
          <w:pPr>
            <w:pStyle w:val="TOCHeading"/>
          </w:pPr>
          <w:r>
            <w:t>Contents</w:t>
          </w:r>
        </w:p>
        <w:p w14:paraId="703F8FA9" w14:textId="77777777" w:rsidR="00527794" w:rsidRPr="00A46750" w:rsidRDefault="00527794" w:rsidP="00527794">
          <w:pPr>
            <w:rPr>
              <w:rFonts w:ascii="Cambria" w:hAnsi="Cambria"/>
              <w:lang w:eastAsia="ja-JP"/>
            </w:rPr>
          </w:pPr>
        </w:p>
        <w:p w14:paraId="36CC9397" w14:textId="678FD28B" w:rsidR="003C4299" w:rsidRDefault="584CE428">
          <w:pPr>
            <w:pStyle w:val="TOC1"/>
            <w:tabs>
              <w:tab w:val="right" w:leader="dot" w:pos="9350"/>
            </w:tabs>
            <w:rPr>
              <w:rFonts w:asciiTheme="minorHAnsi" w:eastAsiaTheme="minorEastAsia" w:hAnsiTheme="minorHAnsi" w:cstheme="minorBidi"/>
              <w:noProof/>
              <w:kern w:val="2"/>
              <w14:ligatures w14:val="standardContextual"/>
            </w:rPr>
          </w:pPr>
          <w:r>
            <w:fldChar w:fldCharType="begin"/>
          </w:r>
          <w:r w:rsidR="26C9AA86">
            <w:instrText>TOC \o "1-3" \z \u \h</w:instrText>
          </w:r>
          <w:r>
            <w:fldChar w:fldCharType="separate"/>
          </w:r>
          <w:hyperlink w:anchor="_Toc199425849" w:history="1">
            <w:r w:rsidR="003C4299" w:rsidRPr="003D3E28">
              <w:rPr>
                <w:rStyle w:val="Hyperlink"/>
                <w:noProof/>
              </w:rPr>
              <w:t>1. Introduction</w:t>
            </w:r>
            <w:r w:rsidR="003C4299">
              <w:rPr>
                <w:noProof/>
                <w:webHidden/>
              </w:rPr>
              <w:tab/>
            </w:r>
            <w:r w:rsidR="003C4299">
              <w:rPr>
                <w:noProof/>
                <w:webHidden/>
              </w:rPr>
              <w:fldChar w:fldCharType="begin"/>
            </w:r>
            <w:r w:rsidR="003C4299">
              <w:rPr>
                <w:noProof/>
                <w:webHidden/>
              </w:rPr>
              <w:instrText xml:space="preserve"> PAGEREF _Toc199425849 \h </w:instrText>
            </w:r>
            <w:r w:rsidR="003C4299">
              <w:rPr>
                <w:noProof/>
                <w:webHidden/>
              </w:rPr>
            </w:r>
            <w:r w:rsidR="003C4299">
              <w:rPr>
                <w:noProof/>
                <w:webHidden/>
              </w:rPr>
              <w:fldChar w:fldCharType="separate"/>
            </w:r>
            <w:r w:rsidR="003C4299">
              <w:rPr>
                <w:noProof/>
                <w:webHidden/>
              </w:rPr>
              <w:t>1</w:t>
            </w:r>
            <w:r w:rsidR="003C4299">
              <w:rPr>
                <w:noProof/>
                <w:webHidden/>
              </w:rPr>
              <w:fldChar w:fldCharType="end"/>
            </w:r>
          </w:hyperlink>
        </w:p>
        <w:p w14:paraId="6146E7B0" w14:textId="2669DB83"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0" w:history="1">
            <w:r w:rsidRPr="003D3E28">
              <w:rPr>
                <w:rStyle w:val="Hyperlink"/>
                <w:noProof/>
              </w:rPr>
              <w:t>1.1 Introduction to the project</w:t>
            </w:r>
            <w:r>
              <w:rPr>
                <w:noProof/>
                <w:webHidden/>
              </w:rPr>
              <w:tab/>
            </w:r>
            <w:r>
              <w:rPr>
                <w:noProof/>
                <w:webHidden/>
              </w:rPr>
              <w:fldChar w:fldCharType="begin"/>
            </w:r>
            <w:r>
              <w:rPr>
                <w:noProof/>
                <w:webHidden/>
              </w:rPr>
              <w:instrText xml:space="preserve"> PAGEREF _Toc199425850 \h </w:instrText>
            </w:r>
            <w:r>
              <w:rPr>
                <w:noProof/>
                <w:webHidden/>
              </w:rPr>
            </w:r>
            <w:r>
              <w:rPr>
                <w:noProof/>
                <w:webHidden/>
              </w:rPr>
              <w:fldChar w:fldCharType="separate"/>
            </w:r>
            <w:r>
              <w:rPr>
                <w:noProof/>
                <w:webHidden/>
              </w:rPr>
              <w:t>1</w:t>
            </w:r>
            <w:r>
              <w:rPr>
                <w:noProof/>
                <w:webHidden/>
              </w:rPr>
              <w:fldChar w:fldCharType="end"/>
            </w:r>
          </w:hyperlink>
        </w:p>
        <w:p w14:paraId="783330FD" w14:textId="7CB2F2BC"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1" w:history="1">
            <w:r w:rsidRPr="003D3E28">
              <w:rPr>
                <w:rStyle w:val="Hyperlink"/>
                <w:noProof/>
              </w:rPr>
              <w:t>1.2 Review and Update from the proposal</w:t>
            </w:r>
            <w:r>
              <w:rPr>
                <w:noProof/>
                <w:webHidden/>
              </w:rPr>
              <w:tab/>
            </w:r>
            <w:r>
              <w:rPr>
                <w:noProof/>
                <w:webHidden/>
              </w:rPr>
              <w:fldChar w:fldCharType="begin"/>
            </w:r>
            <w:r>
              <w:rPr>
                <w:noProof/>
                <w:webHidden/>
              </w:rPr>
              <w:instrText xml:space="preserve"> PAGEREF _Toc199425851 \h </w:instrText>
            </w:r>
            <w:r>
              <w:rPr>
                <w:noProof/>
                <w:webHidden/>
              </w:rPr>
            </w:r>
            <w:r>
              <w:rPr>
                <w:noProof/>
                <w:webHidden/>
              </w:rPr>
              <w:fldChar w:fldCharType="separate"/>
            </w:r>
            <w:r>
              <w:rPr>
                <w:noProof/>
                <w:webHidden/>
              </w:rPr>
              <w:t>2</w:t>
            </w:r>
            <w:r>
              <w:rPr>
                <w:noProof/>
                <w:webHidden/>
              </w:rPr>
              <w:fldChar w:fldCharType="end"/>
            </w:r>
          </w:hyperlink>
        </w:p>
        <w:p w14:paraId="5EEB42E2" w14:textId="2648DAF6"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2" w:history="1">
            <w:r w:rsidRPr="003D3E28">
              <w:rPr>
                <w:rStyle w:val="Hyperlink"/>
                <w:noProof/>
              </w:rPr>
              <w:t>1.3 Design Alternatives</w:t>
            </w:r>
            <w:r>
              <w:rPr>
                <w:noProof/>
                <w:webHidden/>
              </w:rPr>
              <w:tab/>
            </w:r>
            <w:r>
              <w:rPr>
                <w:noProof/>
                <w:webHidden/>
              </w:rPr>
              <w:fldChar w:fldCharType="begin"/>
            </w:r>
            <w:r>
              <w:rPr>
                <w:noProof/>
                <w:webHidden/>
              </w:rPr>
              <w:instrText xml:space="preserve"> PAGEREF _Toc199425852 \h </w:instrText>
            </w:r>
            <w:r>
              <w:rPr>
                <w:noProof/>
                <w:webHidden/>
              </w:rPr>
            </w:r>
            <w:r>
              <w:rPr>
                <w:noProof/>
                <w:webHidden/>
              </w:rPr>
              <w:fldChar w:fldCharType="separate"/>
            </w:r>
            <w:r>
              <w:rPr>
                <w:noProof/>
                <w:webHidden/>
              </w:rPr>
              <w:t>2</w:t>
            </w:r>
            <w:r>
              <w:rPr>
                <w:noProof/>
                <w:webHidden/>
              </w:rPr>
              <w:fldChar w:fldCharType="end"/>
            </w:r>
          </w:hyperlink>
        </w:p>
        <w:p w14:paraId="0271C461" w14:textId="55D068D9" w:rsidR="003C4299" w:rsidRDefault="003C4299">
          <w:pPr>
            <w:pStyle w:val="TOC1"/>
            <w:tabs>
              <w:tab w:val="right" w:leader="dot" w:pos="9350"/>
            </w:tabs>
            <w:rPr>
              <w:rFonts w:asciiTheme="minorHAnsi" w:eastAsiaTheme="minorEastAsia" w:hAnsiTheme="minorHAnsi" w:cstheme="minorBidi"/>
              <w:noProof/>
              <w:kern w:val="2"/>
              <w14:ligatures w14:val="standardContextual"/>
            </w:rPr>
          </w:pPr>
          <w:hyperlink w:anchor="_Toc199425853" w:history="1">
            <w:r w:rsidRPr="003D3E28">
              <w:rPr>
                <w:rStyle w:val="Hyperlink"/>
                <w:noProof/>
              </w:rPr>
              <w:t>2 Design</w:t>
            </w:r>
            <w:r>
              <w:rPr>
                <w:noProof/>
                <w:webHidden/>
              </w:rPr>
              <w:tab/>
            </w:r>
            <w:r>
              <w:rPr>
                <w:noProof/>
                <w:webHidden/>
              </w:rPr>
              <w:fldChar w:fldCharType="begin"/>
            </w:r>
            <w:r>
              <w:rPr>
                <w:noProof/>
                <w:webHidden/>
              </w:rPr>
              <w:instrText xml:space="preserve"> PAGEREF _Toc199425853 \h </w:instrText>
            </w:r>
            <w:r>
              <w:rPr>
                <w:noProof/>
                <w:webHidden/>
              </w:rPr>
            </w:r>
            <w:r>
              <w:rPr>
                <w:noProof/>
                <w:webHidden/>
              </w:rPr>
              <w:fldChar w:fldCharType="separate"/>
            </w:r>
            <w:r>
              <w:rPr>
                <w:noProof/>
                <w:webHidden/>
              </w:rPr>
              <w:t>2</w:t>
            </w:r>
            <w:r>
              <w:rPr>
                <w:noProof/>
                <w:webHidden/>
              </w:rPr>
              <w:fldChar w:fldCharType="end"/>
            </w:r>
          </w:hyperlink>
        </w:p>
        <w:p w14:paraId="61875C68" w14:textId="0B80EBDA"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54" w:history="1">
            <w:r w:rsidRPr="003D3E28">
              <w:rPr>
                <w:rStyle w:val="Hyperlink"/>
                <w:noProof/>
              </w:rPr>
              <w:t>2.1 Design Visualization</w:t>
            </w:r>
            <w:r>
              <w:rPr>
                <w:noProof/>
                <w:webHidden/>
              </w:rPr>
              <w:tab/>
            </w:r>
            <w:r>
              <w:rPr>
                <w:noProof/>
                <w:webHidden/>
              </w:rPr>
              <w:fldChar w:fldCharType="begin"/>
            </w:r>
            <w:r>
              <w:rPr>
                <w:noProof/>
                <w:webHidden/>
              </w:rPr>
              <w:instrText xml:space="preserve"> PAGEREF _Toc199425854 \h </w:instrText>
            </w:r>
            <w:r>
              <w:rPr>
                <w:noProof/>
                <w:webHidden/>
              </w:rPr>
            </w:r>
            <w:r>
              <w:rPr>
                <w:noProof/>
                <w:webHidden/>
              </w:rPr>
              <w:fldChar w:fldCharType="separate"/>
            </w:r>
            <w:r>
              <w:rPr>
                <w:noProof/>
                <w:webHidden/>
              </w:rPr>
              <w:t>2</w:t>
            </w:r>
            <w:r>
              <w:rPr>
                <w:noProof/>
                <w:webHidden/>
              </w:rPr>
              <w:fldChar w:fldCharType="end"/>
            </w:r>
          </w:hyperlink>
        </w:p>
        <w:p w14:paraId="20F0F134" w14:textId="3FA9940A"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55" w:history="1">
            <w:r w:rsidRPr="003D3E28">
              <w:rPr>
                <w:rStyle w:val="Hyperlink"/>
                <w:noProof/>
              </w:rPr>
              <w:t>2.2 Power System</w:t>
            </w:r>
            <w:r>
              <w:rPr>
                <w:noProof/>
                <w:webHidden/>
              </w:rPr>
              <w:tab/>
            </w:r>
            <w:r>
              <w:rPr>
                <w:noProof/>
                <w:webHidden/>
              </w:rPr>
              <w:fldChar w:fldCharType="begin"/>
            </w:r>
            <w:r>
              <w:rPr>
                <w:noProof/>
                <w:webHidden/>
              </w:rPr>
              <w:instrText xml:space="preserve"> PAGEREF _Toc199425855 \h </w:instrText>
            </w:r>
            <w:r>
              <w:rPr>
                <w:noProof/>
                <w:webHidden/>
              </w:rPr>
            </w:r>
            <w:r>
              <w:rPr>
                <w:noProof/>
                <w:webHidden/>
              </w:rPr>
              <w:fldChar w:fldCharType="separate"/>
            </w:r>
            <w:r>
              <w:rPr>
                <w:noProof/>
                <w:webHidden/>
              </w:rPr>
              <w:t>4</w:t>
            </w:r>
            <w:r>
              <w:rPr>
                <w:noProof/>
                <w:webHidden/>
              </w:rPr>
              <w:fldChar w:fldCharType="end"/>
            </w:r>
          </w:hyperlink>
        </w:p>
        <w:p w14:paraId="56622631" w14:textId="2911925B"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6" w:history="1">
            <w:r w:rsidRPr="003D3E28">
              <w:rPr>
                <w:rStyle w:val="Hyperlink"/>
                <w:noProof/>
              </w:rPr>
              <w:t>2.2.1 Signal generator and Amplifier</w:t>
            </w:r>
            <w:r>
              <w:rPr>
                <w:noProof/>
                <w:webHidden/>
              </w:rPr>
              <w:tab/>
            </w:r>
            <w:r>
              <w:rPr>
                <w:noProof/>
                <w:webHidden/>
              </w:rPr>
              <w:fldChar w:fldCharType="begin"/>
            </w:r>
            <w:r>
              <w:rPr>
                <w:noProof/>
                <w:webHidden/>
              </w:rPr>
              <w:instrText xml:space="preserve"> PAGEREF _Toc199425856 \h </w:instrText>
            </w:r>
            <w:r>
              <w:rPr>
                <w:noProof/>
                <w:webHidden/>
              </w:rPr>
            </w:r>
            <w:r>
              <w:rPr>
                <w:noProof/>
                <w:webHidden/>
              </w:rPr>
              <w:fldChar w:fldCharType="separate"/>
            </w:r>
            <w:r>
              <w:rPr>
                <w:noProof/>
                <w:webHidden/>
              </w:rPr>
              <w:t>4</w:t>
            </w:r>
            <w:r>
              <w:rPr>
                <w:noProof/>
                <w:webHidden/>
              </w:rPr>
              <w:fldChar w:fldCharType="end"/>
            </w:r>
          </w:hyperlink>
        </w:p>
        <w:p w14:paraId="0E5FF886" w14:textId="07FFB4E7"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7" w:history="1">
            <w:r w:rsidRPr="003D3E28">
              <w:rPr>
                <w:rStyle w:val="Hyperlink"/>
                <w:noProof/>
              </w:rPr>
              <w:t>2.2.2 DC Power</w:t>
            </w:r>
            <w:r>
              <w:rPr>
                <w:noProof/>
                <w:webHidden/>
              </w:rPr>
              <w:tab/>
            </w:r>
            <w:r>
              <w:rPr>
                <w:noProof/>
                <w:webHidden/>
              </w:rPr>
              <w:fldChar w:fldCharType="begin"/>
            </w:r>
            <w:r>
              <w:rPr>
                <w:noProof/>
                <w:webHidden/>
              </w:rPr>
              <w:instrText xml:space="preserve"> PAGEREF _Toc199425857 \h </w:instrText>
            </w:r>
            <w:r>
              <w:rPr>
                <w:noProof/>
                <w:webHidden/>
              </w:rPr>
            </w:r>
            <w:r>
              <w:rPr>
                <w:noProof/>
                <w:webHidden/>
              </w:rPr>
              <w:fldChar w:fldCharType="separate"/>
            </w:r>
            <w:r>
              <w:rPr>
                <w:noProof/>
                <w:webHidden/>
              </w:rPr>
              <w:t>4</w:t>
            </w:r>
            <w:r>
              <w:rPr>
                <w:noProof/>
                <w:webHidden/>
              </w:rPr>
              <w:fldChar w:fldCharType="end"/>
            </w:r>
          </w:hyperlink>
        </w:p>
        <w:p w14:paraId="12CDF48A" w14:textId="5D4B31BE"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58" w:history="1">
            <w:r w:rsidRPr="003D3E28">
              <w:rPr>
                <w:rStyle w:val="Hyperlink"/>
                <w:noProof/>
              </w:rPr>
              <w:t>2.3 Electrical Control System</w:t>
            </w:r>
            <w:r>
              <w:rPr>
                <w:noProof/>
                <w:webHidden/>
              </w:rPr>
              <w:tab/>
            </w:r>
            <w:r>
              <w:rPr>
                <w:noProof/>
                <w:webHidden/>
              </w:rPr>
              <w:fldChar w:fldCharType="begin"/>
            </w:r>
            <w:r>
              <w:rPr>
                <w:noProof/>
                <w:webHidden/>
              </w:rPr>
              <w:instrText xml:space="preserve"> PAGEREF _Toc199425858 \h </w:instrText>
            </w:r>
            <w:r>
              <w:rPr>
                <w:noProof/>
                <w:webHidden/>
              </w:rPr>
            </w:r>
            <w:r>
              <w:rPr>
                <w:noProof/>
                <w:webHidden/>
              </w:rPr>
              <w:fldChar w:fldCharType="separate"/>
            </w:r>
            <w:r>
              <w:rPr>
                <w:noProof/>
                <w:webHidden/>
              </w:rPr>
              <w:t>4</w:t>
            </w:r>
            <w:r>
              <w:rPr>
                <w:noProof/>
                <w:webHidden/>
              </w:rPr>
              <w:fldChar w:fldCharType="end"/>
            </w:r>
          </w:hyperlink>
        </w:p>
        <w:p w14:paraId="022B0D08" w14:textId="6D76743F"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59" w:history="1">
            <w:r w:rsidRPr="003D3E28">
              <w:rPr>
                <w:rStyle w:val="Hyperlink"/>
                <w:noProof/>
              </w:rPr>
              <w:t>2.3.1 Servo Driver (DMS055A)</w:t>
            </w:r>
            <w:r>
              <w:rPr>
                <w:noProof/>
                <w:webHidden/>
              </w:rPr>
              <w:tab/>
            </w:r>
            <w:r>
              <w:rPr>
                <w:noProof/>
                <w:webHidden/>
              </w:rPr>
              <w:fldChar w:fldCharType="begin"/>
            </w:r>
            <w:r>
              <w:rPr>
                <w:noProof/>
                <w:webHidden/>
              </w:rPr>
              <w:instrText xml:space="preserve"> PAGEREF _Toc199425859 \h </w:instrText>
            </w:r>
            <w:r>
              <w:rPr>
                <w:noProof/>
                <w:webHidden/>
              </w:rPr>
            </w:r>
            <w:r>
              <w:rPr>
                <w:noProof/>
                <w:webHidden/>
              </w:rPr>
              <w:fldChar w:fldCharType="separate"/>
            </w:r>
            <w:r>
              <w:rPr>
                <w:noProof/>
                <w:webHidden/>
              </w:rPr>
              <w:t>5</w:t>
            </w:r>
            <w:r>
              <w:rPr>
                <w:noProof/>
                <w:webHidden/>
              </w:rPr>
              <w:fldChar w:fldCharType="end"/>
            </w:r>
          </w:hyperlink>
        </w:p>
        <w:p w14:paraId="489F968A" w14:textId="38FE60F7"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0" w:history="1">
            <w:r w:rsidRPr="003D3E28">
              <w:rPr>
                <w:rStyle w:val="Hyperlink"/>
                <w:noProof/>
              </w:rPr>
              <w:t>2.3.2 Servo Motor</w:t>
            </w:r>
            <w:r>
              <w:rPr>
                <w:noProof/>
                <w:webHidden/>
              </w:rPr>
              <w:tab/>
            </w:r>
            <w:r>
              <w:rPr>
                <w:noProof/>
                <w:webHidden/>
              </w:rPr>
              <w:fldChar w:fldCharType="begin"/>
            </w:r>
            <w:r>
              <w:rPr>
                <w:noProof/>
                <w:webHidden/>
              </w:rPr>
              <w:instrText xml:space="preserve"> PAGEREF _Toc199425860 \h </w:instrText>
            </w:r>
            <w:r>
              <w:rPr>
                <w:noProof/>
                <w:webHidden/>
              </w:rPr>
            </w:r>
            <w:r>
              <w:rPr>
                <w:noProof/>
                <w:webHidden/>
              </w:rPr>
              <w:fldChar w:fldCharType="separate"/>
            </w:r>
            <w:r>
              <w:rPr>
                <w:noProof/>
                <w:webHidden/>
              </w:rPr>
              <w:t>5</w:t>
            </w:r>
            <w:r>
              <w:rPr>
                <w:noProof/>
                <w:webHidden/>
              </w:rPr>
              <w:fldChar w:fldCharType="end"/>
            </w:r>
          </w:hyperlink>
        </w:p>
        <w:p w14:paraId="2D5F138A" w14:textId="0E206D4D"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61" w:history="1">
            <w:r w:rsidRPr="003D3E28">
              <w:rPr>
                <w:rStyle w:val="Hyperlink"/>
                <w:noProof/>
              </w:rPr>
              <w:t>2.4 Vibrator System</w:t>
            </w:r>
            <w:r>
              <w:rPr>
                <w:noProof/>
                <w:webHidden/>
              </w:rPr>
              <w:tab/>
            </w:r>
            <w:r>
              <w:rPr>
                <w:noProof/>
                <w:webHidden/>
              </w:rPr>
              <w:fldChar w:fldCharType="begin"/>
            </w:r>
            <w:r>
              <w:rPr>
                <w:noProof/>
                <w:webHidden/>
              </w:rPr>
              <w:instrText xml:space="preserve"> PAGEREF _Toc199425861 \h </w:instrText>
            </w:r>
            <w:r>
              <w:rPr>
                <w:noProof/>
                <w:webHidden/>
              </w:rPr>
            </w:r>
            <w:r>
              <w:rPr>
                <w:noProof/>
                <w:webHidden/>
              </w:rPr>
              <w:fldChar w:fldCharType="separate"/>
            </w:r>
            <w:r>
              <w:rPr>
                <w:noProof/>
                <w:webHidden/>
              </w:rPr>
              <w:t>6</w:t>
            </w:r>
            <w:r>
              <w:rPr>
                <w:noProof/>
                <w:webHidden/>
              </w:rPr>
              <w:fldChar w:fldCharType="end"/>
            </w:r>
          </w:hyperlink>
        </w:p>
        <w:p w14:paraId="337D52BA" w14:textId="6A5863E0"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2" w:history="1">
            <w:r w:rsidRPr="003D3E28">
              <w:rPr>
                <w:rStyle w:val="Hyperlink"/>
                <w:noProof/>
              </w:rPr>
              <w:t>2.4.1 Filament Moving Device</w:t>
            </w:r>
            <w:r>
              <w:rPr>
                <w:noProof/>
                <w:webHidden/>
              </w:rPr>
              <w:tab/>
            </w:r>
            <w:r>
              <w:rPr>
                <w:noProof/>
                <w:webHidden/>
              </w:rPr>
              <w:fldChar w:fldCharType="begin"/>
            </w:r>
            <w:r>
              <w:rPr>
                <w:noProof/>
                <w:webHidden/>
              </w:rPr>
              <w:instrText xml:space="preserve"> PAGEREF _Toc199425862 \h </w:instrText>
            </w:r>
            <w:r>
              <w:rPr>
                <w:noProof/>
                <w:webHidden/>
              </w:rPr>
            </w:r>
            <w:r>
              <w:rPr>
                <w:noProof/>
                <w:webHidden/>
              </w:rPr>
              <w:fldChar w:fldCharType="separate"/>
            </w:r>
            <w:r>
              <w:rPr>
                <w:noProof/>
                <w:webHidden/>
              </w:rPr>
              <w:t>6</w:t>
            </w:r>
            <w:r>
              <w:rPr>
                <w:noProof/>
                <w:webHidden/>
              </w:rPr>
              <w:fldChar w:fldCharType="end"/>
            </w:r>
          </w:hyperlink>
        </w:p>
        <w:p w14:paraId="69DB68E2" w14:textId="7CFD21E4"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3" w:history="1">
            <w:r w:rsidRPr="003D3E28">
              <w:rPr>
                <w:rStyle w:val="Hyperlink"/>
                <w:noProof/>
              </w:rPr>
              <w:t>2.4.2 Modal Vibrator (SA-JZ002)</w:t>
            </w:r>
            <w:r>
              <w:rPr>
                <w:noProof/>
                <w:webHidden/>
              </w:rPr>
              <w:tab/>
            </w:r>
            <w:r>
              <w:rPr>
                <w:noProof/>
                <w:webHidden/>
              </w:rPr>
              <w:fldChar w:fldCharType="begin"/>
            </w:r>
            <w:r>
              <w:rPr>
                <w:noProof/>
                <w:webHidden/>
              </w:rPr>
              <w:instrText xml:space="preserve"> PAGEREF _Toc199425863 \h </w:instrText>
            </w:r>
            <w:r>
              <w:rPr>
                <w:noProof/>
                <w:webHidden/>
              </w:rPr>
            </w:r>
            <w:r>
              <w:rPr>
                <w:noProof/>
                <w:webHidden/>
              </w:rPr>
              <w:fldChar w:fldCharType="separate"/>
            </w:r>
            <w:r>
              <w:rPr>
                <w:noProof/>
                <w:webHidden/>
              </w:rPr>
              <w:t>6</w:t>
            </w:r>
            <w:r>
              <w:rPr>
                <w:noProof/>
                <w:webHidden/>
              </w:rPr>
              <w:fldChar w:fldCharType="end"/>
            </w:r>
          </w:hyperlink>
        </w:p>
        <w:p w14:paraId="2153929A" w14:textId="1C0DEAEB"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64" w:history="1">
            <w:r w:rsidRPr="003D3E28">
              <w:rPr>
                <w:rStyle w:val="Hyperlink"/>
                <w:noProof/>
              </w:rPr>
              <w:t>2.5 Sensor System</w:t>
            </w:r>
            <w:r>
              <w:rPr>
                <w:noProof/>
                <w:webHidden/>
              </w:rPr>
              <w:tab/>
            </w:r>
            <w:r>
              <w:rPr>
                <w:noProof/>
                <w:webHidden/>
              </w:rPr>
              <w:fldChar w:fldCharType="begin"/>
            </w:r>
            <w:r>
              <w:rPr>
                <w:noProof/>
                <w:webHidden/>
              </w:rPr>
              <w:instrText xml:space="preserve"> PAGEREF _Toc199425864 \h </w:instrText>
            </w:r>
            <w:r>
              <w:rPr>
                <w:noProof/>
                <w:webHidden/>
              </w:rPr>
            </w:r>
            <w:r>
              <w:rPr>
                <w:noProof/>
                <w:webHidden/>
              </w:rPr>
              <w:fldChar w:fldCharType="separate"/>
            </w:r>
            <w:r>
              <w:rPr>
                <w:noProof/>
                <w:webHidden/>
              </w:rPr>
              <w:t>7</w:t>
            </w:r>
            <w:r>
              <w:rPr>
                <w:noProof/>
                <w:webHidden/>
              </w:rPr>
              <w:fldChar w:fldCharType="end"/>
            </w:r>
          </w:hyperlink>
        </w:p>
        <w:p w14:paraId="1E2BD206" w14:textId="7CC35E32"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5" w:history="1">
            <w:r w:rsidRPr="003D3E28">
              <w:rPr>
                <w:rStyle w:val="Hyperlink"/>
                <w:noProof/>
              </w:rPr>
              <w:t>2.5.1 Sensor Array</w:t>
            </w:r>
            <w:r>
              <w:rPr>
                <w:noProof/>
                <w:webHidden/>
              </w:rPr>
              <w:tab/>
            </w:r>
            <w:r>
              <w:rPr>
                <w:noProof/>
                <w:webHidden/>
              </w:rPr>
              <w:fldChar w:fldCharType="begin"/>
            </w:r>
            <w:r>
              <w:rPr>
                <w:noProof/>
                <w:webHidden/>
              </w:rPr>
              <w:instrText xml:space="preserve"> PAGEREF _Toc199425865 \h </w:instrText>
            </w:r>
            <w:r>
              <w:rPr>
                <w:noProof/>
                <w:webHidden/>
              </w:rPr>
            </w:r>
            <w:r>
              <w:rPr>
                <w:noProof/>
                <w:webHidden/>
              </w:rPr>
              <w:fldChar w:fldCharType="separate"/>
            </w:r>
            <w:r>
              <w:rPr>
                <w:noProof/>
                <w:webHidden/>
              </w:rPr>
              <w:t>7</w:t>
            </w:r>
            <w:r>
              <w:rPr>
                <w:noProof/>
                <w:webHidden/>
              </w:rPr>
              <w:fldChar w:fldCharType="end"/>
            </w:r>
          </w:hyperlink>
        </w:p>
        <w:p w14:paraId="1224ECE0" w14:textId="50C093AC"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6" w:history="1">
            <w:r w:rsidRPr="003D3E28">
              <w:rPr>
                <w:rStyle w:val="Hyperlink"/>
                <w:noProof/>
              </w:rPr>
              <w:t>2.5.2 Data Acquisition Card</w:t>
            </w:r>
            <w:r>
              <w:rPr>
                <w:noProof/>
                <w:webHidden/>
              </w:rPr>
              <w:tab/>
            </w:r>
            <w:r>
              <w:rPr>
                <w:noProof/>
                <w:webHidden/>
              </w:rPr>
              <w:fldChar w:fldCharType="begin"/>
            </w:r>
            <w:r>
              <w:rPr>
                <w:noProof/>
                <w:webHidden/>
              </w:rPr>
              <w:instrText xml:space="preserve"> PAGEREF _Toc199425866 \h </w:instrText>
            </w:r>
            <w:r>
              <w:rPr>
                <w:noProof/>
                <w:webHidden/>
              </w:rPr>
            </w:r>
            <w:r>
              <w:rPr>
                <w:noProof/>
                <w:webHidden/>
              </w:rPr>
              <w:fldChar w:fldCharType="separate"/>
            </w:r>
            <w:r>
              <w:rPr>
                <w:noProof/>
                <w:webHidden/>
              </w:rPr>
              <w:t>9</w:t>
            </w:r>
            <w:r>
              <w:rPr>
                <w:noProof/>
                <w:webHidden/>
              </w:rPr>
              <w:fldChar w:fldCharType="end"/>
            </w:r>
          </w:hyperlink>
        </w:p>
        <w:p w14:paraId="2DA005CC" w14:textId="75E37E14"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67" w:history="1">
            <w:r w:rsidRPr="003D3E28">
              <w:rPr>
                <w:rStyle w:val="Hyperlink"/>
                <w:noProof/>
              </w:rPr>
              <w:t>2.6 Data Preprocessing System</w:t>
            </w:r>
            <w:r>
              <w:rPr>
                <w:noProof/>
                <w:webHidden/>
              </w:rPr>
              <w:tab/>
            </w:r>
            <w:r>
              <w:rPr>
                <w:noProof/>
                <w:webHidden/>
              </w:rPr>
              <w:fldChar w:fldCharType="begin"/>
            </w:r>
            <w:r>
              <w:rPr>
                <w:noProof/>
                <w:webHidden/>
              </w:rPr>
              <w:instrText xml:space="preserve"> PAGEREF _Toc199425867 \h </w:instrText>
            </w:r>
            <w:r>
              <w:rPr>
                <w:noProof/>
                <w:webHidden/>
              </w:rPr>
            </w:r>
            <w:r>
              <w:rPr>
                <w:noProof/>
                <w:webHidden/>
              </w:rPr>
              <w:fldChar w:fldCharType="separate"/>
            </w:r>
            <w:r>
              <w:rPr>
                <w:noProof/>
                <w:webHidden/>
              </w:rPr>
              <w:t>10</w:t>
            </w:r>
            <w:r>
              <w:rPr>
                <w:noProof/>
                <w:webHidden/>
              </w:rPr>
              <w:fldChar w:fldCharType="end"/>
            </w:r>
          </w:hyperlink>
        </w:p>
        <w:p w14:paraId="6F0B3454" w14:textId="53F0EF69"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8" w:history="1">
            <w:r w:rsidRPr="003D3E28">
              <w:rPr>
                <w:rStyle w:val="Hyperlink"/>
                <w:noProof/>
              </w:rPr>
              <w:t>2.6.1 Normalization</w:t>
            </w:r>
            <w:r>
              <w:rPr>
                <w:noProof/>
                <w:webHidden/>
              </w:rPr>
              <w:tab/>
            </w:r>
            <w:r>
              <w:rPr>
                <w:noProof/>
                <w:webHidden/>
              </w:rPr>
              <w:fldChar w:fldCharType="begin"/>
            </w:r>
            <w:r>
              <w:rPr>
                <w:noProof/>
                <w:webHidden/>
              </w:rPr>
              <w:instrText xml:space="preserve"> PAGEREF _Toc199425868 \h </w:instrText>
            </w:r>
            <w:r>
              <w:rPr>
                <w:noProof/>
                <w:webHidden/>
              </w:rPr>
            </w:r>
            <w:r>
              <w:rPr>
                <w:noProof/>
                <w:webHidden/>
              </w:rPr>
              <w:fldChar w:fldCharType="separate"/>
            </w:r>
            <w:r>
              <w:rPr>
                <w:noProof/>
                <w:webHidden/>
              </w:rPr>
              <w:t>10</w:t>
            </w:r>
            <w:r>
              <w:rPr>
                <w:noProof/>
                <w:webHidden/>
              </w:rPr>
              <w:fldChar w:fldCharType="end"/>
            </w:r>
          </w:hyperlink>
        </w:p>
        <w:p w14:paraId="1BE376D3" w14:textId="4E53E612"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69" w:history="1">
            <w:r w:rsidRPr="003D3E28">
              <w:rPr>
                <w:rStyle w:val="Hyperlink"/>
                <w:noProof/>
              </w:rPr>
              <w:t>2.6.2 S-Transform</w:t>
            </w:r>
            <w:r>
              <w:rPr>
                <w:noProof/>
                <w:webHidden/>
              </w:rPr>
              <w:tab/>
            </w:r>
            <w:r>
              <w:rPr>
                <w:noProof/>
                <w:webHidden/>
              </w:rPr>
              <w:fldChar w:fldCharType="begin"/>
            </w:r>
            <w:r>
              <w:rPr>
                <w:noProof/>
                <w:webHidden/>
              </w:rPr>
              <w:instrText xml:space="preserve"> PAGEREF _Toc199425869 \h </w:instrText>
            </w:r>
            <w:r>
              <w:rPr>
                <w:noProof/>
                <w:webHidden/>
              </w:rPr>
            </w:r>
            <w:r>
              <w:rPr>
                <w:noProof/>
                <w:webHidden/>
              </w:rPr>
              <w:fldChar w:fldCharType="separate"/>
            </w:r>
            <w:r>
              <w:rPr>
                <w:noProof/>
                <w:webHidden/>
              </w:rPr>
              <w:t>11</w:t>
            </w:r>
            <w:r>
              <w:rPr>
                <w:noProof/>
                <w:webHidden/>
              </w:rPr>
              <w:fldChar w:fldCharType="end"/>
            </w:r>
          </w:hyperlink>
        </w:p>
        <w:p w14:paraId="00523D52" w14:textId="47D53CD1"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70" w:history="1">
            <w:r w:rsidRPr="003D3E28">
              <w:rPr>
                <w:rStyle w:val="Hyperlink"/>
                <w:noProof/>
              </w:rPr>
              <w:t>2.7 Position Prediction Model</w:t>
            </w:r>
            <w:r>
              <w:rPr>
                <w:noProof/>
                <w:webHidden/>
              </w:rPr>
              <w:tab/>
            </w:r>
            <w:r>
              <w:rPr>
                <w:noProof/>
                <w:webHidden/>
              </w:rPr>
              <w:fldChar w:fldCharType="begin"/>
            </w:r>
            <w:r>
              <w:rPr>
                <w:noProof/>
                <w:webHidden/>
              </w:rPr>
              <w:instrText xml:space="preserve"> PAGEREF _Toc199425870 \h </w:instrText>
            </w:r>
            <w:r>
              <w:rPr>
                <w:noProof/>
                <w:webHidden/>
              </w:rPr>
            </w:r>
            <w:r>
              <w:rPr>
                <w:noProof/>
                <w:webHidden/>
              </w:rPr>
              <w:fldChar w:fldCharType="separate"/>
            </w:r>
            <w:r>
              <w:rPr>
                <w:noProof/>
                <w:webHidden/>
              </w:rPr>
              <w:t>12</w:t>
            </w:r>
            <w:r>
              <w:rPr>
                <w:noProof/>
                <w:webHidden/>
              </w:rPr>
              <w:fldChar w:fldCharType="end"/>
            </w:r>
          </w:hyperlink>
        </w:p>
        <w:p w14:paraId="6E071CE5" w14:textId="2177FE8E"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71" w:history="1">
            <w:r w:rsidRPr="003D3E28">
              <w:rPr>
                <w:rStyle w:val="Hyperlink"/>
                <w:noProof/>
              </w:rPr>
              <w:t>2.7.1 Problem Formulation and Design Procedure</w:t>
            </w:r>
            <w:r>
              <w:rPr>
                <w:noProof/>
                <w:webHidden/>
              </w:rPr>
              <w:tab/>
            </w:r>
            <w:r>
              <w:rPr>
                <w:noProof/>
                <w:webHidden/>
              </w:rPr>
              <w:fldChar w:fldCharType="begin"/>
            </w:r>
            <w:r>
              <w:rPr>
                <w:noProof/>
                <w:webHidden/>
              </w:rPr>
              <w:instrText xml:space="preserve"> PAGEREF _Toc199425871 \h </w:instrText>
            </w:r>
            <w:r>
              <w:rPr>
                <w:noProof/>
                <w:webHidden/>
              </w:rPr>
            </w:r>
            <w:r>
              <w:rPr>
                <w:noProof/>
                <w:webHidden/>
              </w:rPr>
              <w:fldChar w:fldCharType="separate"/>
            </w:r>
            <w:r>
              <w:rPr>
                <w:noProof/>
                <w:webHidden/>
              </w:rPr>
              <w:t>12</w:t>
            </w:r>
            <w:r>
              <w:rPr>
                <w:noProof/>
                <w:webHidden/>
              </w:rPr>
              <w:fldChar w:fldCharType="end"/>
            </w:r>
          </w:hyperlink>
        </w:p>
        <w:p w14:paraId="21EC808B" w14:textId="66B57750"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72" w:history="1">
            <w:r w:rsidRPr="003D3E28">
              <w:rPr>
                <w:rStyle w:val="Hyperlink"/>
                <w:noProof/>
              </w:rPr>
              <w:t>2.7.2 Network Architecture</w:t>
            </w:r>
            <w:r>
              <w:rPr>
                <w:noProof/>
                <w:webHidden/>
              </w:rPr>
              <w:tab/>
            </w:r>
            <w:r>
              <w:rPr>
                <w:noProof/>
                <w:webHidden/>
              </w:rPr>
              <w:fldChar w:fldCharType="begin"/>
            </w:r>
            <w:r>
              <w:rPr>
                <w:noProof/>
                <w:webHidden/>
              </w:rPr>
              <w:instrText xml:space="preserve"> PAGEREF _Toc199425872 \h </w:instrText>
            </w:r>
            <w:r>
              <w:rPr>
                <w:noProof/>
                <w:webHidden/>
              </w:rPr>
            </w:r>
            <w:r>
              <w:rPr>
                <w:noProof/>
                <w:webHidden/>
              </w:rPr>
              <w:fldChar w:fldCharType="separate"/>
            </w:r>
            <w:r>
              <w:rPr>
                <w:noProof/>
                <w:webHidden/>
              </w:rPr>
              <w:t>12</w:t>
            </w:r>
            <w:r>
              <w:rPr>
                <w:noProof/>
                <w:webHidden/>
              </w:rPr>
              <w:fldChar w:fldCharType="end"/>
            </w:r>
          </w:hyperlink>
        </w:p>
        <w:p w14:paraId="090C263F" w14:textId="0A5430D3" w:rsidR="003C4299" w:rsidRDefault="003C4299">
          <w:pPr>
            <w:pStyle w:val="TOC1"/>
            <w:tabs>
              <w:tab w:val="right" w:leader="dot" w:pos="9350"/>
            </w:tabs>
            <w:rPr>
              <w:rFonts w:asciiTheme="minorHAnsi" w:eastAsiaTheme="minorEastAsia" w:hAnsiTheme="minorHAnsi" w:cstheme="minorBidi"/>
              <w:noProof/>
              <w:kern w:val="2"/>
              <w14:ligatures w14:val="standardContextual"/>
            </w:rPr>
          </w:pPr>
          <w:hyperlink w:anchor="_Toc199425873" w:history="1">
            <w:r w:rsidRPr="003D3E28">
              <w:rPr>
                <w:rStyle w:val="Hyperlink"/>
                <w:rFonts w:ascii="Cambria" w:hAnsi="Cambria"/>
                <w:noProof/>
              </w:rPr>
              <w:t xml:space="preserve">3. </w:t>
            </w:r>
            <w:r w:rsidRPr="003D3E28">
              <w:rPr>
                <w:rStyle w:val="Hyperlink"/>
                <w:noProof/>
              </w:rPr>
              <w:t>Design Verification</w:t>
            </w:r>
            <w:r>
              <w:rPr>
                <w:noProof/>
                <w:webHidden/>
              </w:rPr>
              <w:tab/>
            </w:r>
            <w:r>
              <w:rPr>
                <w:noProof/>
                <w:webHidden/>
              </w:rPr>
              <w:fldChar w:fldCharType="begin"/>
            </w:r>
            <w:r>
              <w:rPr>
                <w:noProof/>
                <w:webHidden/>
              </w:rPr>
              <w:instrText xml:space="preserve"> PAGEREF _Toc199425873 \h </w:instrText>
            </w:r>
            <w:r>
              <w:rPr>
                <w:noProof/>
                <w:webHidden/>
              </w:rPr>
            </w:r>
            <w:r>
              <w:rPr>
                <w:noProof/>
                <w:webHidden/>
              </w:rPr>
              <w:fldChar w:fldCharType="separate"/>
            </w:r>
            <w:r>
              <w:rPr>
                <w:noProof/>
                <w:webHidden/>
              </w:rPr>
              <w:t>15</w:t>
            </w:r>
            <w:r>
              <w:rPr>
                <w:noProof/>
                <w:webHidden/>
              </w:rPr>
              <w:fldChar w:fldCharType="end"/>
            </w:r>
          </w:hyperlink>
        </w:p>
        <w:p w14:paraId="3223F8E2" w14:textId="231A8F91"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74" w:history="1">
            <w:r w:rsidRPr="003D3E28">
              <w:rPr>
                <w:rStyle w:val="Hyperlink"/>
                <w:noProof/>
              </w:rPr>
              <w:t>3.1 Power System</w:t>
            </w:r>
            <w:r>
              <w:rPr>
                <w:noProof/>
                <w:webHidden/>
              </w:rPr>
              <w:tab/>
            </w:r>
            <w:r>
              <w:rPr>
                <w:noProof/>
                <w:webHidden/>
              </w:rPr>
              <w:fldChar w:fldCharType="begin"/>
            </w:r>
            <w:r>
              <w:rPr>
                <w:noProof/>
                <w:webHidden/>
              </w:rPr>
              <w:instrText xml:space="preserve"> PAGEREF _Toc199425874 \h </w:instrText>
            </w:r>
            <w:r>
              <w:rPr>
                <w:noProof/>
                <w:webHidden/>
              </w:rPr>
            </w:r>
            <w:r>
              <w:rPr>
                <w:noProof/>
                <w:webHidden/>
              </w:rPr>
              <w:fldChar w:fldCharType="separate"/>
            </w:r>
            <w:r>
              <w:rPr>
                <w:noProof/>
                <w:webHidden/>
              </w:rPr>
              <w:t>15</w:t>
            </w:r>
            <w:r>
              <w:rPr>
                <w:noProof/>
                <w:webHidden/>
              </w:rPr>
              <w:fldChar w:fldCharType="end"/>
            </w:r>
          </w:hyperlink>
        </w:p>
        <w:p w14:paraId="290FC035" w14:textId="70F0F458"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75" w:history="1">
            <w:r w:rsidRPr="003D3E28">
              <w:rPr>
                <w:rStyle w:val="Hyperlink"/>
                <w:noProof/>
              </w:rPr>
              <w:t>3.2 Electrical Control System</w:t>
            </w:r>
            <w:r>
              <w:rPr>
                <w:noProof/>
                <w:webHidden/>
              </w:rPr>
              <w:tab/>
            </w:r>
            <w:r>
              <w:rPr>
                <w:noProof/>
                <w:webHidden/>
              </w:rPr>
              <w:fldChar w:fldCharType="begin"/>
            </w:r>
            <w:r>
              <w:rPr>
                <w:noProof/>
                <w:webHidden/>
              </w:rPr>
              <w:instrText xml:space="preserve"> PAGEREF _Toc199425875 \h </w:instrText>
            </w:r>
            <w:r>
              <w:rPr>
                <w:noProof/>
                <w:webHidden/>
              </w:rPr>
            </w:r>
            <w:r>
              <w:rPr>
                <w:noProof/>
                <w:webHidden/>
              </w:rPr>
              <w:fldChar w:fldCharType="separate"/>
            </w:r>
            <w:r>
              <w:rPr>
                <w:noProof/>
                <w:webHidden/>
              </w:rPr>
              <w:t>15</w:t>
            </w:r>
            <w:r>
              <w:rPr>
                <w:noProof/>
                <w:webHidden/>
              </w:rPr>
              <w:fldChar w:fldCharType="end"/>
            </w:r>
          </w:hyperlink>
        </w:p>
        <w:p w14:paraId="5C4D7D61" w14:textId="71E5665B"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76" w:history="1">
            <w:r w:rsidRPr="003D3E28">
              <w:rPr>
                <w:rStyle w:val="Hyperlink"/>
                <w:noProof/>
              </w:rPr>
              <w:t>3.2.1 Servo Driver and servo motor</w:t>
            </w:r>
            <w:r>
              <w:rPr>
                <w:noProof/>
                <w:webHidden/>
              </w:rPr>
              <w:tab/>
            </w:r>
            <w:r>
              <w:rPr>
                <w:noProof/>
                <w:webHidden/>
              </w:rPr>
              <w:fldChar w:fldCharType="begin"/>
            </w:r>
            <w:r>
              <w:rPr>
                <w:noProof/>
                <w:webHidden/>
              </w:rPr>
              <w:instrText xml:space="preserve"> PAGEREF _Toc199425876 \h </w:instrText>
            </w:r>
            <w:r>
              <w:rPr>
                <w:noProof/>
                <w:webHidden/>
              </w:rPr>
            </w:r>
            <w:r>
              <w:rPr>
                <w:noProof/>
                <w:webHidden/>
              </w:rPr>
              <w:fldChar w:fldCharType="separate"/>
            </w:r>
            <w:r>
              <w:rPr>
                <w:noProof/>
                <w:webHidden/>
              </w:rPr>
              <w:t>15</w:t>
            </w:r>
            <w:r>
              <w:rPr>
                <w:noProof/>
                <w:webHidden/>
              </w:rPr>
              <w:fldChar w:fldCharType="end"/>
            </w:r>
          </w:hyperlink>
        </w:p>
        <w:p w14:paraId="23CFE10F" w14:textId="4889E9BB"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77" w:history="1">
            <w:r w:rsidRPr="003D3E28">
              <w:rPr>
                <w:rStyle w:val="Hyperlink"/>
                <w:noProof/>
              </w:rPr>
              <w:t>3.3 Vibrator System</w:t>
            </w:r>
            <w:r>
              <w:rPr>
                <w:noProof/>
                <w:webHidden/>
              </w:rPr>
              <w:tab/>
            </w:r>
            <w:r>
              <w:rPr>
                <w:noProof/>
                <w:webHidden/>
              </w:rPr>
              <w:fldChar w:fldCharType="begin"/>
            </w:r>
            <w:r>
              <w:rPr>
                <w:noProof/>
                <w:webHidden/>
              </w:rPr>
              <w:instrText xml:space="preserve"> PAGEREF _Toc199425877 \h </w:instrText>
            </w:r>
            <w:r>
              <w:rPr>
                <w:noProof/>
                <w:webHidden/>
              </w:rPr>
            </w:r>
            <w:r>
              <w:rPr>
                <w:noProof/>
                <w:webHidden/>
              </w:rPr>
              <w:fldChar w:fldCharType="separate"/>
            </w:r>
            <w:r>
              <w:rPr>
                <w:noProof/>
                <w:webHidden/>
              </w:rPr>
              <w:t>15</w:t>
            </w:r>
            <w:r>
              <w:rPr>
                <w:noProof/>
                <w:webHidden/>
              </w:rPr>
              <w:fldChar w:fldCharType="end"/>
            </w:r>
          </w:hyperlink>
        </w:p>
        <w:p w14:paraId="78F9C8B9" w14:textId="275EC69C"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78" w:history="1">
            <w:r w:rsidRPr="003D3E28">
              <w:rPr>
                <w:rStyle w:val="Hyperlink"/>
                <w:noProof/>
              </w:rPr>
              <w:t>3.3.1 Modal Vibrator Verification</w:t>
            </w:r>
            <w:r>
              <w:rPr>
                <w:noProof/>
                <w:webHidden/>
              </w:rPr>
              <w:tab/>
            </w:r>
            <w:r>
              <w:rPr>
                <w:noProof/>
                <w:webHidden/>
              </w:rPr>
              <w:fldChar w:fldCharType="begin"/>
            </w:r>
            <w:r>
              <w:rPr>
                <w:noProof/>
                <w:webHidden/>
              </w:rPr>
              <w:instrText xml:space="preserve"> PAGEREF _Toc199425878 \h </w:instrText>
            </w:r>
            <w:r>
              <w:rPr>
                <w:noProof/>
                <w:webHidden/>
              </w:rPr>
            </w:r>
            <w:r>
              <w:rPr>
                <w:noProof/>
                <w:webHidden/>
              </w:rPr>
              <w:fldChar w:fldCharType="separate"/>
            </w:r>
            <w:r>
              <w:rPr>
                <w:noProof/>
                <w:webHidden/>
              </w:rPr>
              <w:t>15</w:t>
            </w:r>
            <w:r>
              <w:rPr>
                <w:noProof/>
                <w:webHidden/>
              </w:rPr>
              <w:fldChar w:fldCharType="end"/>
            </w:r>
          </w:hyperlink>
        </w:p>
        <w:p w14:paraId="21965DF7" w14:textId="72AE0492"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79" w:history="1">
            <w:r w:rsidRPr="003D3E28">
              <w:rPr>
                <w:rStyle w:val="Hyperlink"/>
                <w:rFonts w:ascii="Cambria" w:hAnsi="Cambria"/>
                <w:noProof/>
              </w:rPr>
              <w:t>3.4 Sensor System</w:t>
            </w:r>
            <w:r>
              <w:rPr>
                <w:noProof/>
                <w:webHidden/>
              </w:rPr>
              <w:tab/>
            </w:r>
            <w:r>
              <w:rPr>
                <w:noProof/>
                <w:webHidden/>
              </w:rPr>
              <w:fldChar w:fldCharType="begin"/>
            </w:r>
            <w:r>
              <w:rPr>
                <w:noProof/>
                <w:webHidden/>
              </w:rPr>
              <w:instrText xml:space="preserve"> PAGEREF _Toc199425879 \h </w:instrText>
            </w:r>
            <w:r>
              <w:rPr>
                <w:noProof/>
                <w:webHidden/>
              </w:rPr>
            </w:r>
            <w:r>
              <w:rPr>
                <w:noProof/>
                <w:webHidden/>
              </w:rPr>
              <w:fldChar w:fldCharType="separate"/>
            </w:r>
            <w:r>
              <w:rPr>
                <w:noProof/>
                <w:webHidden/>
              </w:rPr>
              <w:t>15</w:t>
            </w:r>
            <w:r>
              <w:rPr>
                <w:noProof/>
                <w:webHidden/>
              </w:rPr>
              <w:fldChar w:fldCharType="end"/>
            </w:r>
          </w:hyperlink>
        </w:p>
        <w:p w14:paraId="209F90D8" w14:textId="2224CFA3"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80" w:history="1">
            <w:r w:rsidRPr="003D3E28">
              <w:rPr>
                <w:rStyle w:val="Hyperlink"/>
                <w:rFonts w:ascii="Cambria" w:hAnsi="Cambria"/>
                <w:noProof/>
              </w:rPr>
              <w:t>3.4.1 Sensor Array</w:t>
            </w:r>
            <w:r>
              <w:rPr>
                <w:noProof/>
                <w:webHidden/>
              </w:rPr>
              <w:tab/>
            </w:r>
            <w:r>
              <w:rPr>
                <w:noProof/>
                <w:webHidden/>
              </w:rPr>
              <w:fldChar w:fldCharType="begin"/>
            </w:r>
            <w:r>
              <w:rPr>
                <w:noProof/>
                <w:webHidden/>
              </w:rPr>
              <w:instrText xml:space="preserve"> PAGEREF _Toc199425880 \h </w:instrText>
            </w:r>
            <w:r>
              <w:rPr>
                <w:noProof/>
                <w:webHidden/>
              </w:rPr>
            </w:r>
            <w:r>
              <w:rPr>
                <w:noProof/>
                <w:webHidden/>
              </w:rPr>
              <w:fldChar w:fldCharType="separate"/>
            </w:r>
            <w:r>
              <w:rPr>
                <w:noProof/>
                <w:webHidden/>
              </w:rPr>
              <w:t>15</w:t>
            </w:r>
            <w:r>
              <w:rPr>
                <w:noProof/>
                <w:webHidden/>
              </w:rPr>
              <w:fldChar w:fldCharType="end"/>
            </w:r>
          </w:hyperlink>
        </w:p>
        <w:p w14:paraId="24846638" w14:textId="698D42E8"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81" w:history="1">
            <w:r w:rsidRPr="003D3E28">
              <w:rPr>
                <w:rStyle w:val="Hyperlink"/>
                <w:rFonts w:ascii="Cambria" w:hAnsi="Cambria"/>
                <w:noProof/>
              </w:rPr>
              <w:t>3.5 Software System</w:t>
            </w:r>
            <w:r>
              <w:rPr>
                <w:noProof/>
                <w:webHidden/>
              </w:rPr>
              <w:tab/>
            </w:r>
            <w:r>
              <w:rPr>
                <w:noProof/>
                <w:webHidden/>
              </w:rPr>
              <w:fldChar w:fldCharType="begin"/>
            </w:r>
            <w:r>
              <w:rPr>
                <w:noProof/>
                <w:webHidden/>
              </w:rPr>
              <w:instrText xml:space="preserve"> PAGEREF _Toc199425881 \h </w:instrText>
            </w:r>
            <w:r>
              <w:rPr>
                <w:noProof/>
                <w:webHidden/>
              </w:rPr>
            </w:r>
            <w:r>
              <w:rPr>
                <w:noProof/>
                <w:webHidden/>
              </w:rPr>
              <w:fldChar w:fldCharType="separate"/>
            </w:r>
            <w:r>
              <w:rPr>
                <w:noProof/>
                <w:webHidden/>
              </w:rPr>
              <w:t>17</w:t>
            </w:r>
            <w:r>
              <w:rPr>
                <w:noProof/>
                <w:webHidden/>
              </w:rPr>
              <w:fldChar w:fldCharType="end"/>
            </w:r>
          </w:hyperlink>
        </w:p>
        <w:p w14:paraId="06522B38" w14:textId="785D01ED"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82" w:history="1">
            <w:r w:rsidRPr="003D3E28">
              <w:rPr>
                <w:rStyle w:val="Hyperlink"/>
                <w:noProof/>
              </w:rPr>
              <w:t>3.5.1 Data Preprocessing System</w:t>
            </w:r>
            <w:r>
              <w:rPr>
                <w:noProof/>
                <w:webHidden/>
              </w:rPr>
              <w:tab/>
            </w:r>
            <w:r>
              <w:rPr>
                <w:noProof/>
                <w:webHidden/>
              </w:rPr>
              <w:fldChar w:fldCharType="begin"/>
            </w:r>
            <w:r>
              <w:rPr>
                <w:noProof/>
                <w:webHidden/>
              </w:rPr>
              <w:instrText xml:space="preserve"> PAGEREF _Toc199425882 \h </w:instrText>
            </w:r>
            <w:r>
              <w:rPr>
                <w:noProof/>
                <w:webHidden/>
              </w:rPr>
            </w:r>
            <w:r>
              <w:rPr>
                <w:noProof/>
                <w:webHidden/>
              </w:rPr>
              <w:fldChar w:fldCharType="separate"/>
            </w:r>
            <w:r>
              <w:rPr>
                <w:noProof/>
                <w:webHidden/>
              </w:rPr>
              <w:t>17</w:t>
            </w:r>
            <w:r>
              <w:rPr>
                <w:noProof/>
                <w:webHidden/>
              </w:rPr>
              <w:fldChar w:fldCharType="end"/>
            </w:r>
          </w:hyperlink>
        </w:p>
        <w:p w14:paraId="1950B1A7" w14:textId="16CE72D9" w:rsidR="003C4299" w:rsidRDefault="003C4299">
          <w:pPr>
            <w:pStyle w:val="TOC3"/>
            <w:tabs>
              <w:tab w:val="right" w:leader="dot" w:pos="9350"/>
            </w:tabs>
            <w:rPr>
              <w:rFonts w:asciiTheme="minorHAnsi" w:eastAsiaTheme="minorEastAsia" w:hAnsiTheme="minorHAnsi" w:cstheme="minorBidi"/>
              <w:noProof/>
              <w:kern w:val="2"/>
              <w14:ligatures w14:val="standardContextual"/>
            </w:rPr>
          </w:pPr>
          <w:hyperlink w:anchor="_Toc199425883" w:history="1">
            <w:r w:rsidRPr="003D3E28">
              <w:rPr>
                <w:rStyle w:val="Hyperlink"/>
                <w:noProof/>
              </w:rPr>
              <w:t>3.5.2 Position Prediction Model</w:t>
            </w:r>
            <w:r>
              <w:rPr>
                <w:noProof/>
                <w:webHidden/>
              </w:rPr>
              <w:tab/>
            </w:r>
            <w:r>
              <w:rPr>
                <w:noProof/>
                <w:webHidden/>
              </w:rPr>
              <w:fldChar w:fldCharType="begin"/>
            </w:r>
            <w:r>
              <w:rPr>
                <w:noProof/>
                <w:webHidden/>
              </w:rPr>
              <w:instrText xml:space="preserve"> PAGEREF _Toc199425883 \h </w:instrText>
            </w:r>
            <w:r>
              <w:rPr>
                <w:noProof/>
                <w:webHidden/>
              </w:rPr>
            </w:r>
            <w:r>
              <w:rPr>
                <w:noProof/>
                <w:webHidden/>
              </w:rPr>
              <w:fldChar w:fldCharType="separate"/>
            </w:r>
            <w:r>
              <w:rPr>
                <w:noProof/>
                <w:webHidden/>
              </w:rPr>
              <w:t>18</w:t>
            </w:r>
            <w:r>
              <w:rPr>
                <w:noProof/>
                <w:webHidden/>
              </w:rPr>
              <w:fldChar w:fldCharType="end"/>
            </w:r>
          </w:hyperlink>
        </w:p>
        <w:p w14:paraId="47BC10E2" w14:textId="1056EB0A" w:rsidR="003C4299" w:rsidRDefault="003C4299">
          <w:pPr>
            <w:pStyle w:val="TOC1"/>
            <w:tabs>
              <w:tab w:val="right" w:leader="dot" w:pos="9350"/>
            </w:tabs>
            <w:rPr>
              <w:rFonts w:asciiTheme="minorHAnsi" w:eastAsiaTheme="minorEastAsia" w:hAnsiTheme="minorHAnsi" w:cstheme="minorBidi"/>
              <w:noProof/>
              <w:kern w:val="2"/>
              <w14:ligatures w14:val="standardContextual"/>
            </w:rPr>
          </w:pPr>
          <w:hyperlink w:anchor="_Toc199425884" w:history="1">
            <w:r w:rsidRPr="003D3E28">
              <w:rPr>
                <w:rStyle w:val="Hyperlink"/>
                <w:noProof/>
              </w:rPr>
              <w:t>4. Costs</w:t>
            </w:r>
            <w:r>
              <w:rPr>
                <w:noProof/>
                <w:webHidden/>
              </w:rPr>
              <w:tab/>
            </w:r>
            <w:r>
              <w:rPr>
                <w:noProof/>
                <w:webHidden/>
              </w:rPr>
              <w:fldChar w:fldCharType="begin"/>
            </w:r>
            <w:r>
              <w:rPr>
                <w:noProof/>
                <w:webHidden/>
              </w:rPr>
              <w:instrText xml:space="preserve"> PAGEREF _Toc199425884 \h </w:instrText>
            </w:r>
            <w:r>
              <w:rPr>
                <w:noProof/>
                <w:webHidden/>
              </w:rPr>
            </w:r>
            <w:r>
              <w:rPr>
                <w:noProof/>
                <w:webHidden/>
              </w:rPr>
              <w:fldChar w:fldCharType="separate"/>
            </w:r>
            <w:r>
              <w:rPr>
                <w:noProof/>
                <w:webHidden/>
              </w:rPr>
              <w:t>20</w:t>
            </w:r>
            <w:r>
              <w:rPr>
                <w:noProof/>
                <w:webHidden/>
              </w:rPr>
              <w:fldChar w:fldCharType="end"/>
            </w:r>
          </w:hyperlink>
        </w:p>
        <w:p w14:paraId="14E0974E" w14:textId="609A218E"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85" w:history="1">
            <w:r w:rsidRPr="003D3E28">
              <w:rPr>
                <w:rStyle w:val="Hyperlink"/>
                <w:noProof/>
              </w:rPr>
              <w:t>4.1 Salary Estimation</w:t>
            </w:r>
            <w:r>
              <w:rPr>
                <w:noProof/>
                <w:webHidden/>
              </w:rPr>
              <w:tab/>
            </w:r>
            <w:r>
              <w:rPr>
                <w:noProof/>
                <w:webHidden/>
              </w:rPr>
              <w:fldChar w:fldCharType="begin"/>
            </w:r>
            <w:r>
              <w:rPr>
                <w:noProof/>
                <w:webHidden/>
              </w:rPr>
              <w:instrText xml:space="preserve"> PAGEREF _Toc199425885 \h </w:instrText>
            </w:r>
            <w:r>
              <w:rPr>
                <w:noProof/>
                <w:webHidden/>
              </w:rPr>
            </w:r>
            <w:r>
              <w:rPr>
                <w:noProof/>
                <w:webHidden/>
              </w:rPr>
              <w:fldChar w:fldCharType="separate"/>
            </w:r>
            <w:r>
              <w:rPr>
                <w:noProof/>
                <w:webHidden/>
              </w:rPr>
              <w:t>20</w:t>
            </w:r>
            <w:r>
              <w:rPr>
                <w:noProof/>
                <w:webHidden/>
              </w:rPr>
              <w:fldChar w:fldCharType="end"/>
            </w:r>
          </w:hyperlink>
        </w:p>
        <w:p w14:paraId="07193FB7" w14:textId="4E4D9948"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86" w:history="1">
            <w:r w:rsidRPr="003D3E28">
              <w:rPr>
                <w:rStyle w:val="Hyperlink"/>
                <w:noProof/>
              </w:rPr>
              <w:t>4.2 Parts Costs</w:t>
            </w:r>
            <w:r>
              <w:rPr>
                <w:noProof/>
                <w:webHidden/>
              </w:rPr>
              <w:tab/>
            </w:r>
            <w:r>
              <w:rPr>
                <w:noProof/>
                <w:webHidden/>
              </w:rPr>
              <w:fldChar w:fldCharType="begin"/>
            </w:r>
            <w:r>
              <w:rPr>
                <w:noProof/>
                <w:webHidden/>
              </w:rPr>
              <w:instrText xml:space="preserve"> PAGEREF _Toc199425886 \h </w:instrText>
            </w:r>
            <w:r>
              <w:rPr>
                <w:noProof/>
                <w:webHidden/>
              </w:rPr>
            </w:r>
            <w:r>
              <w:rPr>
                <w:noProof/>
                <w:webHidden/>
              </w:rPr>
              <w:fldChar w:fldCharType="separate"/>
            </w:r>
            <w:r>
              <w:rPr>
                <w:noProof/>
                <w:webHidden/>
              </w:rPr>
              <w:t>20</w:t>
            </w:r>
            <w:r>
              <w:rPr>
                <w:noProof/>
                <w:webHidden/>
              </w:rPr>
              <w:fldChar w:fldCharType="end"/>
            </w:r>
          </w:hyperlink>
        </w:p>
        <w:p w14:paraId="6EAE01AE" w14:textId="5FBDED3D"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87" w:history="1">
            <w:r w:rsidRPr="003D3E28">
              <w:rPr>
                <w:rStyle w:val="Hyperlink"/>
                <w:rFonts w:ascii="Cambria" w:hAnsi="Cambria"/>
                <w:noProof/>
              </w:rPr>
              <w:t>4.3 Labor</w:t>
            </w:r>
            <w:r>
              <w:rPr>
                <w:noProof/>
                <w:webHidden/>
              </w:rPr>
              <w:tab/>
            </w:r>
            <w:r>
              <w:rPr>
                <w:noProof/>
                <w:webHidden/>
              </w:rPr>
              <w:fldChar w:fldCharType="begin"/>
            </w:r>
            <w:r>
              <w:rPr>
                <w:noProof/>
                <w:webHidden/>
              </w:rPr>
              <w:instrText xml:space="preserve"> PAGEREF _Toc199425887 \h </w:instrText>
            </w:r>
            <w:r>
              <w:rPr>
                <w:noProof/>
                <w:webHidden/>
              </w:rPr>
            </w:r>
            <w:r>
              <w:rPr>
                <w:noProof/>
                <w:webHidden/>
              </w:rPr>
              <w:fldChar w:fldCharType="separate"/>
            </w:r>
            <w:r>
              <w:rPr>
                <w:noProof/>
                <w:webHidden/>
              </w:rPr>
              <w:t>20</w:t>
            </w:r>
            <w:r>
              <w:rPr>
                <w:noProof/>
                <w:webHidden/>
              </w:rPr>
              <w:fldChar w:fldCharType="end"/>
            </w:r>
          </w:hyperlink>
        </w:p>
        <w:p w14:paraId="248364E0" w14:textId="71093C4D" w:rsidR="003C4299" w:rsidRDefault="003C4299">
          <w:pPr>
            <w:pStyle w:val="TOC1"/>
            <w:tabs>
              <w:tab w:val="right" w:leader="dot" w:pos="9350"/>
            </w:tabs>
            <w:rPr>
              <w:rFonts w:asciiTheme="minorHAnsi" w:eastAsiaTheme="minorEastAsia" w:hAnsiTheme="minorHAnsi" w:cstheme="minorBidi"/>
              <w:noProof/>
              <w:kern w:val="2"/>
              <w14:ligatures w14:val="standardContextual"/>
            </w:rPr>
          </w:pPr>
          <w:hyperlink w:anchor="_Toc199425888" w:history="1">
            <w:r w:rsidRPr="003D3E28">
              <w:rPr>
                <w:rStyle w:val="Hyperlink"/>
                <w:rFonts w:ascii="Cambria" w:hAnsi="Cambria"/>
                <w:noProof/>
              </w:rPr>
              <w:t>5. Conclusion</w:t>
            </w:r>
            <w:r>
              <w:rPr>
                <w:noProof/>
                <w:webHidden/>
              </w:rPr>
              <w:tab/>
            </w:r>
            <w:r>
              <w:rPr>
                <w:noProof/>
                <w:webHidden/>
              </w:rPr>
              <w:fldChar w:fldCharType="begin"/>
            </w:r>
            <w:r>
              <w:rPr>
                <w:noProof/>
                <w:webHidden/>
              </w:rPr>
              <w:instrText xml:space="preserve"> PAGEREF _Toc199425888 \h </w:instrText>
            </w:r>
            <w:r>
              <w:rPr>
                <w:noProof/>
                <w:webHidden/>
              </w:rPr>
            </w:r>
            <w:r>
              <w:rPr>
                <w:noProof/>
                <w:webHidden/>
              </w:rPr>
              <w:fldChar w:fldCharType="separate"/>
            </w:r>
            <w:r>
              <w:rPr>
                <w:noProof/>
                <w:webHidden/>
              </w:rPr>
              <w:t>22</w:t>
            </w:r>
            <w:r>
              <w:rPr>
                <w:noProof/>
                <w:webHidden/>
              </w:rPr>
              <w:fldChar w:fldCharType="end"/>
            </w:r>
          </w:hyperlink>
        </w:p>
        <w:p w14:paraId="5FC1B82B" w14:textId="6BF1DA82"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89" w:history="1">
            <w:r w:rsidRPr="003D3E28">
              <w:rPr>
                <w:rStyle w:val="Hyperlink"/>
                <w:rFonts w:ascii="Cambria" w:hAnsi="Cambria"/>
                <w:noProof/>
              </w:rPr>
              <w:t>5.1 Accomplishments</w:t>
            </w:r>
            <w:r>
              <w:rPr>
                <w:noProof/>
                <w:webHidden/>
              </w:rPr>
              <w:tab/>
            </w:r>
            <w:r>
              <w:rPr>
                <w:noProof/>
                <w:webHidden/>
              </w:rPr>
              <w:fldChar w:fldCharType="begin"/>
            </w:r>
            <w:r>
              <w:rPr>
                <w:noProof/>
                <w:webHidden/>
              </w:rPr>
              <w:instrText xml:space="preserve"> PAGEREF _Toc199425889 \h </w:instrText>
            </w:r>
            <w:r>
              <w:rPr>
                <w:noProof/>
                <w:webHidden/>
              </w:rPr>
            </w:r>
            <w:r>
              <w:rPr>
                <w:noProof/>
                <w:webHidden/>
              </w:rPr>
              <w:fldChar w:fldCharType="separate"/>
            </w:r>
            <w:r>
              <w:rPr>
                <w:noProof/>
                <w:webHidden/>
              </w:rPr>
              <w:t>22</w:t>
            </w:r>
            <w:r>
              <w:rPr>
                <w:noProof/>
                <w:webHidden/>
              </w:rPr>
              <w:fldChar w:fldCharType="end"/>
            </w:r>
          </w:hyperlink>
        </w:p>
        <w:p w14:paraId="25C33ED0" w14:textId="3A0868E8"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90" w:history="1">
            <w:r w:rsidRPr="003D3E28">
              <w:rPr>
                <w:rStyle w:val="Hyperlink"/>
                <w:rFonts w:ascii="Cambria" w:hAnsi="Cambria"/>
                <w:noProof/>
              </w:rPr>
              <w:t>5.2 Uncertainties</w:t>
            </w:r>
            <w:r>
              <w:rPr>
                <w:noProof/>
                <w:webHidden/>
              </w:rPr>
              <w:tab/>
            </w:r>
            <w:r>
              <w:rPr>
                <w:noProof/>
                <w:webHidden/>
              </w:rPr>
              <w:fldChar w:fldCharType="begin"/>
            </w:r>
            <w:r>
              <w:rPr>
                <w:noProof/>
                <w:webHidden/>
              </w:rPr>
              <w:instrText xml:space="preserve"> PAGEREF _Toc199425890 \h </w:instrText>
            </w:r>
            <w:r>
              <w:rPr>
                <w:noProof/>
                <w:webHidden/>
              </w:rPr>
            </w:r>
            <w:r>
              <w:rPr>
                <w:noProof/>
                <w:webHidden/>
              </w:rPr>
              <w:fldChar w:fldCharType="separate"/>
            </w:r>
            <w:r>
              <w:rPr>
                <w:noProof/>
                <w:webHidden/>
              </w:rPr>
              <w:t>22</w:t>
            </w:r>
            <w:r>
              <w:rPr>
                <w:noProof/>
                <w:webHidden/>
              </w:rPr>
              <w:fldChar w:fldCharType="end"/>
            </w:r>
          </w:hyperlink>
        </w:p>
        <w:p w14:paraId="4E4D6856" w14:textId="67118903"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91" w:history="1">
            <w:r w:rsidRPr="003D3E28">
              <w:rPr>
                <w:rStyle w:val="Hyperlink"/>
                <w:rFonts w:ascii="Cambria" w:hAnsi="Cambria"/>
                <w:noProof/>
              </w:rPr>
              <w:t>5.3 Ethical considerations</w:t>
            </w:r>
            <w:r>
              <w:rPr>
                <w:noProof/>
                <w:webHidden/>
              </w:rPr>
              <w:tab/>
            </w:r>
            <w:r>
              <w:rPr>
                <w:noProof/>
                <w:webHidden/>
              </w:rPr>
              <w:fldChar w:fldCharType="begin"/>
            </w:r>
            <w:r>
              <w:rPr>
                <w:noProof/>
                <w:webHidden/>
              </w:rPr>
              <w:instrText xml:space="preserve"> PAGEREF _Toc199425891 \h </w:instrText>
            </w:r>
            <w:r>
              <w:rPr>
                <w:noProof/>
                <w:webHidden/>
              </w:rPr>
            </w:r>
            <w:r>
              <w:rPr>
                <w:noProof/>
                <w:webHidden/>
              </w:rPr>
              <w:fldChar w:fldCharType="separate"/>
            </w:r>
            <w:r>
              <w:rPr>
                <w:noProof/>
                <w:webHidden/>
              </w:rPr>
              <w:t>22</w:t>
            </w:r>
            <w:r>
              <w:rPr>
                <w:noProof/>
                <w:webHidden/>
              </w:rPr>
              <w:fldChar w:fldCharType="end"/>
            </w:r>
          </w:hyperlink>
        </w:p>
        <w:p w14:paraId="0AA87C9E" w14:textId="03BCE982" w:rsidR="003C4299" w:rsidRDefault="003C4299">
          <w:pPr>
            <w:pStyle w:val="TOC2"/>
            <w:tabs>
              <w:tab w:val="right" w:leader="dot" w:pos="9350"/>
            </w:tabs>
            <w:rPr>
              <w:rFonts w:asciiTheme="minorHAnsi" w:eastAsiaTheme="minorEastAsia" w:hAnsiTheme="minorHAnsi" w:cstheme="minorBidi"/>
              <w:noProof/>
              <w:kern w:val="2"/>
              <w14:ligatures w14:val="standardContextual"/>
            </w:rPr>
          </w:pPr>
          <w:hyperlink w:anchor="_Toc199425892" w:history="1">
            <w:r w:rsidRPr="003D3E28">
              <w:rPr>
                <w:rStyle w:val="Hyperlink"/>
                <w:rFonts w:ascii="Cambria" w:hAnsi="Cambria"/>
                <w:noProof/>
              </w:rPr>
              <w:t>5.4 Future work</w:t>
            </w:r>
            <w:r>
              <w:rPr>
                <w:noProof/>
                <w:webHidden/>
              </w:rPr>
              <w:tab/>
            </w:r>
            <w:r>
              <w:rPr>
                <w:noProof/>
                <w:webHidden/>
              </w:rPr>
              <w:fldChar w:fldCharType="begin"/>
            </w:r>
            <w:r>
              <w:rPr>
                <w:noProof/>
                <w:webHidden/>
              </w:rPr>
              <w:instrText xml:space="preserve"> PAGEREF _Toc199425892 \h </w:instrText>
            </w:r>
            <w:r>
              <w:rPr>
                <w:noProof/>
                <w:webHidden/>
              </w:rPr>
            </w:r>
            <w:r>
              <w:rPr>
                <w:noProof/>
                <w:webHidden/>
              </w:rPr>
              <w:fldChar w:fldCharType="separate"/>
            </w:r>
            <w:r>
              <w:rPr>
                <w:noProof/>
                <w:webHidden/>
              </w:rPr>
              <w:t>22</w:t>
            </w:r>
            <w:r>
              <w:rPr>
                <w:noProof/>
                <w:webHidden/>
              </w:rPr>
              <w:fldChar w:fldCharType="end"/>
            </w:r>
          </w:hyperlink>
        </w:p>
        <w:p w14:paraId="7CC176E9" w14:textId="7BCDA902" w:rsidR="003C4299" w:rsidRDefault="003C4299">
          <w:pPr>
            <w:pStyle w:val="TOC1"/>
            <w:tabs>
              <w:tab w:val="right" w:leader="dot" w:pos="9350"/>
            </w:tabs>
            <w:rPr>
              <w:rFonts w:asciiTheme="minorHAnsi" w:eastAsiaTheme="minorEastAsia" w:hAnsiTheme="minorHAnsi" w:cstheme="minorBidi"/>
              <w:noProof/>
              <w:kern w:val="2"/>
              <w14:ligatures w14:val="standardContextual"/>
            </w:rPr>
          </w:pPr>
          <w:hyperlink w:anchor="_Toc199425893" w:history="1">
            <w:r w:rsidRPr="003D3E28">
              <w:rPr>
                <w:rStyle w:val="Hyperlink"/>
                <w:rFonts w:ascii="Cambria" w:hAnsi="Cambria"/>
                <w:noProof/>
              </w:rPr>
              <w:t>References</w:t>
            </w:r>
            <w:r>
              <w:rPr>
                <w:noProof/>
                <w:webHidden/>
              </w:rPr>
              <w:tab/>
            </w:r>
            <w:r>
              <w:rPr>
                <w:noProof/>
                <w:webHidden/>
              </w:rPr>
              <w:fldChar w:fldCharType="begin"/>
            </w:r>
            <w:r>
              <w:rPr>
                <w:noProof/>
                <w:webHidden/>
              </w:rPr>
              <w:instrText xml:space="preserve"> PAGEREF _Toc199425893 \h </w:instrText>
            </w:r>
            <w:r>
              <w:rPr>
                <w:noProof/>
                <w:webHidden/>
              </w:rPr>
            </w:r>
            <w:r>
              <w:rPr>
                <w:noProof/>
                <w:webHidden/>
              </w:rPr>
              <w:fldChar w:fldCharType="separate"/>
            </w:r>
            <w:r>
              <w:rPr>
                <w:noProof/>
                <w:webHidden/>
              </w:rPr>
              <w:t>23</w:t>
            </w:r>
            <w:r>
              <w:rPr>
                <w:noProof/>
                <w:webHidden/>
              </w:rPr>
              <w:fldChar w:fldCharType="end"/>
            </w:r>
          </w:hyperlink>
        </w:p>
        <w:p w14:paraId="24FBCDB8" w14:textId="067DF7C7" w:rsidR="003C4299" w:rsidRDefault="003C4299">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199425894" w:history="1">
            <w:r w:rsidRPr="003D3E28">
              <w:rPr>
                <w:rStyle w:val="Hyperlink"/>
                <w:rFonts w:ascii="Cambria" w:hAnsi="Cambria"/>
                <w:noProof/>
              </w:rPr>
              <w:t>Appendix A</w:t>
            </w:r>
            <w:r>
              <w:rPr>
                <w:rFonts w:asciiTheme="minorHAnsi" w:eastAsiaTheme="minorEastAsia" w:hAnsiTheme="minorHAnsi" w:cstheme="minorBidi"/>
                <w:noProof/>
                <w:kern w:val="2"/>
                <w14:ligatures w14:val="standardContextual"/>
              </w:rPr>
              <w:tab/>
            </w:r>
            <w:r w:rsidRPr="003D3E28">
              <w:rPr>
                <w:rStyle w:val="Hyperlink"/>
                <w:rFonts w:ascii="Cambria" w:hAnsi="Cambria"/>
                <w:noProof/>
              </w:rPr>
              <w:t>Requirement and Verification Table</w:t>
            </w:r>
            <w:r>
              <w:rPr>
                <w:noProof/>
                <w:webHidden/>
              </w:rPr>
              <w:tab/>
            </w:r>
            <w:r>
              <w:rPr>
                <w:noProof/>
                <w:webHidden/>
              </w:rPr>
              <w:fldChar w:fldCharType="begin"/>
            </w:r>
            <w:r>
              <w:rPr>
                <w:noProof/>
                <w:webHidden/>
              </w:rPr>
              <w:instrText xml:space="preserve"> PAGEREF _Toc199425894 \h </w:instrText>
            </w:r>
            <w:r>
              <w:rPr>
                <w:noProof/>
                <w:webHidden/>
              </w:rPr>
            </w:r>
            <w:r>
              <w:rPr>
                <w:noProof/>
                <w:webHidden/>
              </w:rPr>
              <w:fldChar w:fldCharType="separate"/>
            </w:r>
            <w:r>
              <w:rPr>
                <w:noProof/>
                <w:webHidden/>
              </w:rPr>
              <w:t>24</w:t>
            </w:r>
            <w:r>
              <w:rPr>
                <w:noProof/>
                <w:webHidden/>
              </w:rPr>
              <w:fldChar w:fldCharType="end"/>
            </w:r>
          </w:hyperlink>
        </w:p>
        <w:p w14:paraId="6B0FD618" w14:textId="2A99B75F" w:rsidR="003C4299" w:rsidRDefault="003C4299">
          <w:pPr>
            <w:pStyle w:val="TOC1"/>
            <w:tabs>
              <w:tab w:val="left" w:pos="1440"/>
              <w:tab w:val="right" w:leader="dot" w:pos="9350"/>
            </w:tabs>
            <w:rPr>
              <w:rFonts w:asciiTheme="minorHAnsi" w:eastAsiaTheme="minorEastAsia" w:hAnsiTheme="minorHAnsi" w:cstheme="minorBidi"/>
              <w:noProof/>
              <w:kern w:val="2"/>
              <w14:ligatures w14:val="standardContextual"/>
            </w:rPr>
          </w:pPr>
          <w:hyperlink w:anchor="_Toc199425895" w:history="1">
            <w:r w:rsidRPr="003D3E28">
              <w:rPr>
                <w:rStyle w:val="Hyperlink"/>
                <w:rFonts w:ascii="Cambria" w:hAnsi="Cambria"/>
                <w:noProof/>
              </w:rPr>
              <w:t>Appendix B</w:t>
            </w:r>
            <w:r>
              <w:rPr>
                <w:rFonts w:asciiTheme="minorHAnsi" w:eastAsiaTheme="minorEastAsia" w:hAnsiTheme="minorHAnsi" w:cstheme="minorBidi"/>
                <w:noProof/>
                <w:kern w:val="2"/>
                <w14:ligatures w14:val="standardContextual"/>
              </w:rPr>
              <w:tab/>
            </w:r>
            <w:r w:rsidRPr="003D3E28">
              <w:rPr>
                <w:rStyle w:val="Hyperlink"/>
                <w:rFonts w:ascii="Cambria" w:hAnsi="Cambria"/>
                <w:noProof/>
              </w:rPr>
              <w:t>Schedule</w:t>
            </w:r>
            <w:r>
              <w:rPr>
                <w:noProof/>
                <w:webHidden/>
              </w:rPr>
              <w:tab/>
            </w:r>
            <w:r>
              <w:rPr>
                <w:noProof/>
                <w:webHidden/>
              </w:rPr>
              <w:fldChar w:fldCharType="begin"/>
            </w:r>
            <w:r>
              <w:rPr>
                <w:noProof/>
                <w:webHidden/>
              </w:rPr>
              <w:instrText xml:space="preserve"> PAGEREF _Toc199425895 \h </w:instrText>
            </w:r>
            <w:r>
              <w:rPr>
                <w:noProof/>
                <w:webHidden/>
              </w:rPr>
            </w:r>
            <w:r>
              <w:rPr>
                <w:noProof/>
                <w:webHidden/>
              </w:rPr>
              <w:fldChar w:fldCharType="separate"/>
            </w:r>
            <w:r>
              <w:rPr>
                <w:noProof/>
                <w:webHidden/>
              </w:rPr>
              <w:t>27</w:t>
            </w:r>
            <w:r>
              <w:rPr>
                <w:noProof/>
                <w:webHidden/>
              </w:rPr>
              <w:fldChar w:fldCharType="end"/>
            </w:r>
          </w:hyperlink>
        </w:p>
        <w:p w14:paraId="5FFEE010" w14:textId="59955725" w:rsidR="584CE428" w:rsidRDefault="584CE428" w:rsidP="584CE428">
          <w:pPr>
            <w:pStyle w:val="TOC1"/>
            <w:tabs>
              <w:tab w:val="right" w:leader="dot" w:pos="9345"/>
            </w:tabs>
            <w:rPr>
              <w:rStyle w:val="Hyperlink"/>
            </w:rPr>
          </w:pPr>
          <w:r>
            <w:fldChar w:fldCharType="end"/>
          </w:r>
        </w:p>
      </w:sdtContent>
    </w:sdt>
    <w:p w14:paraId="71C142D2" w14:textId="5994B5C5" w:rsidR="26C9AA86" w:rsidRPr="00850738" w:rsidRDefault="26C9AA86" w:rsidP="584CE428">
      <w:pPr>
        <w:pStyle w:val="TOC1"/>
        <w:tabs>
          <w:tab w:val="right" w:leader="dot" w:pos="9345"/>
        </w:tabs>
        <w:rPr>
          <w:rStyle w:val="Hyperlink"/>
          <w:rFonts w:asciiTheme="minorHAnsi" w:hAnsiTheme="minorHAnsi" w:cstheme="minorBidi"/>
        </w:rPr>
      </w:pPr>
    </w:p>
    <w:p w14:paraId="66D50034" w14:textId="77777777" w:rsidR="00522FC4" w:rsidRPr="00A46750" w:rsidRDefault="00522FC4" w:rsidP="007D70F3">
      <w:pPr>
        <w:rPr>
          <w:rFonts w:ascii="Cambria" w:hAnsi="Cambria"/>
        </w:rPr>
        <w:sectPr w:rsidR="00522FC4" w:rsidRPr="00A46750" w:rsidSect="005C1DAB">
          <w:footerReference w:type="default" r:id="rId11"/>
          <w:footerReference w:type="first" r:id="rId12"/>
          <w:pgSz w:w="12240" w:h="15840"/>
          <w:pgMar w:top="1440" w:right="1440" w:bottom="1440" w:left="1440" w:header="720" w:footer="720" w:gutter="0"/>
          <w:pgNumType w:fmt="lowerRoman" w:start="1"/>
          <w:cols w:space="720"/>
          <w:titlePg/>
          <w:docGrid w:linePitch="360"/>
        </w:sectPr>
      </w:pPr>
    </w:p>
    <w:p w14:paraId="1475B212" w14:textId="30C7D0D5" w:rsidR="00957750" w:rsidRPr="00A46750" w:rsidRDefault="26EF1E4E" w:rsidP="0088616A">
      <w:pPr>
        <w:pStyle w:val="Heading1"/>
      </w:pPr>
      <w:bookmarkStart w:id="0" w:name="_Toc930643601"/>
      <w:bookmarkStart w:id="1" w:name="_Toc199425849"/>
      <w:r>
        <w:lastRenderedPageBreak/>
        <w:t>1. Introduction</w:t>
      </w:r>
      <w:bookmarkEnd w:id="0"/>
      <w:bookmarkEnd w:id="1"/>
    </w:p>
    <w:p w14:paraId="36099828" w14:textId="037F9316" w:rsidR="70DA170E" w:rsidRDefault="5D8B7F3C" w:rsidP="70DA170E">
      <w:pPr>
        <w:pStyle w:val="Heading3"/>
      </w:pPr>
      <w:bookmarkStart w:id="2" w:name="_Toc537812785"/>
      <w:bookmarkStart w:id="3" w:name="_Toc199425850"/>
      <w:r>
        <w:t>1.1 Introduction to the project</w:t>
      </w:r>
      <w:bookmarkEnd w:id="2"/>
      <w:bookmarkEnd w:id="3"/>
    </w:p>
    <w:p w14:paraId="5B820514" w14:textId="01CFEC6E" w:rsidR="64E43C7F" w:rsidRPr="00BC12F0" w:rsidRDefault="64E43C7F"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In underwater environments where visibility is often limited, traditional optical and acoustic systems struggle to locate </w:t>
      </w:r>
      <w:r w:rsidR="51D939F2" w:rsidRPr="609A4D56">
        <w:rPr>
          <w:rFonts w:asciiTheme="minorHAnsi" w:eastAsiaTheme="minorEastAsia" w:hAnsiTheme="minorHAnsi" w:cstheme="minorBidi"/>
          <w:color w:val="000000" w:themeColor="text1"/>
          <w:sz w:val="22"/>
          <w:szCs w:val="22"/>
          <w:lang w:eastAsia="en-US"/>
        </w:rPr>
        <w:t>underwater</w:t>
      </w:r>
      <w:r w:rsidRPr="609A4D56">
        <w:rPr>
          <w:rFonts w:asciiTheme="minorHAnsi" w:eastAsiaTheme="minorEastAsia" w:hAnsiTheme="minorHAnsi" w:cstheme="minorBidi"/>
          <w:color w:val="000000" w:themeColor="text1"/>
          <w:sz w:val="22"/>
          <w:szCs w:val="22"/>
          <w:lang w:eastAsia="en-US"/>
        </w:rPr>
        <w:t xml:space="preserve"> objects effectively. The lateral line system of fish enables them to detect vibrations and pressure changes in water</w:t>
      </w:r>
      <w:r w:rsidR="51D939F2" w:rsidRPr="609A4D56">
        <w:rPr>
          <w:rFonts w:asciiTheme="minorHAnsi" w:eastAsiaTheme="minorEastAsia" w:hAnsiTheme="minorHAnsi" w:cstheme="minorBidi"/>
          <w:color w:val="000000" w:themeColor="text1"/>
          <w:sz w:val="22"/>
          <w:szCs w:val="22"/>
          <w:lang w:eastAsia="en-US"/>
        </w:rPr>
        <w:t>.</w:t>
      </w:r>
      <w:r w:rsidRPr="609A4D56">
        <w:rPr>
          <w:rFonts w:asciiTheme="minorHAnsi" w:eastAsiaTheme="minorEastAsia" w:hAnsiTheme="minorHAnsi" w:cstheme="minorBidi"/>
          <w:color w:val="000000" w:themeColor="text1"/>
          <w:sz w:val="22"/>
          <w:szCs w:val="22"/>
          <w:lang w:eastAsia="en-US"/>
        </w:rPr>
        <w:t xml:space="preserve"> Inspired by this, we aim to design a bio-inspired, AI-driven underwater locating </w:t>
      </w:r>
      <w:r w:rsidR="00FB4D3C" w:rsidRPr="609A4D56">
        <w:rPr>
          <w:rFonts w:asciiTheme="minorHAnsi" w:eastAsiaTheme="minorEastAsia" w:hAnsiTheme="minorHAnsi" w:cstheme="minorBidi"/>
          <w:color w:val="000000" w:themeColor="text1"/>
          <w:sz w:val="22"/>
          <w:szCs w:val="22"/>
          <w:lang w:eastAsia="en-US"/>
        </w:rPr>
        <w:t>system.</w:t>
      </w:r>
      <w:r w:rsidRPr="609A4D56">
        <w:rPr>
          <w:rFonts w:asciiTheme="minorHAnsi" w:eastAsiaTheme="minorEastAsia" w:hAnsiTheme="minorHAnsi" w:cstheme="minorBidi"/>
          <w:color w:val="000000" w:themeColor="text1"/>
          <w:sz w:val="22"/>
          <w:szCs w:val="22"/>
          <w:lang w:eastAsia="en-US"/>
        </w:rPr>
        <w:t xml:space="preserve"> This project addresses the challenge of underwater object localization by capturing vibration signals through sensors and processing </w:t>
      </w:r>
      <w:r w:rsidR="4ABC809A" w:rsidRPr="609A4D56">
        <w:rPr>
          <w:rFonts w:asciiTheme="minorHAnsi" w:eastAsiaTheme="minorEastAsia" w:hAnsiTheme="minorHAnsi" w:cstheme="minorBidi"/>
          <w:color w:val="000000" w:themeColor="text1"/>
          <w:sz w:val="22"/>
          <w:szCs w:val="22"/>
          <w:lang w:eastAsia="en-US"/>
        </w:rPr>
        <w:t>data</w:t>
      </w:r>
      <w:r w:rsidRPr="609A4D56">
        <w:rPr>
          <w:rFonts w:asciiTheme="minorHAnsi" w:eastAsiaTheme="minorEastAsia" w:hAnsiTheme="minorHAnsi" w:cstheme="minorBidi"/>
          <w:color w:val="000000" w:themeColor="text1"/>
          <w:sz w:val="22"/>
          <w:szCs w:val="22"/>
          <w:lang w:eastAsia="en-US"/>
        </w:rPr>
        <w:t xml:space="preserve"> with machine learning algorithms to predict the position of the vibration source accurately.</w:t>
      </w:r>
    </w:p>
    <w:p w14:paraId="3B404E24" w14:textId="1BBDE295" w:rsidR="586512F1" w:rsidRPr="00E4508E" w:rsidRDefault="586512F1" w:rsidP="001AEBA2">
      <w:pPr>
        <w:spacing w:after="200" w:line="276" w:lineRule="auto"/>
        <w:rPr>
          <w:rFonts w:asciiTheme="minorHAnsi" w:eastAsiaTheme="minorEastAsia" w:hAnsiTheme="minorHAnsi" w:cstheme="minorBidi"/>
          <w:color w:val="000000" w:themeColor="text1"/>
          <w:sz w:val="22"/>
          <w:szCs w:val="22"/>
          <w:lang w:eastAsia="en-US"/>
        </w:rPr>
      </w:pPr>
      <w:r w:rsidRPr="001AEBA2">
        <w:rPr>
          <w:rFonts w:asciiTheme="minorHAnsi" w:eastAsiaTheme="minorEastAsia" w:hAnsiTheme="minorHAnsi" w:cstheme="minorBidi"/>
          <w:color w:val="000000" w:themeColor="text1"/>
          <w:sz w:val="22"/>
          <w:szCs w:val="22"/>
          <w:lang w:eastAsia="en-US"/>
        </w:rPr>
        <w:t xml:space="preserve">The overview of our system can be seen in our block diagram (Figure 1). Our system is divided into 4 hardware subsystems and a software subsystem. Hardware subsystems include the power system, the vibrator systems, the electrical control </w:t>
      </w:r>
      <w:r w:rsidR="0A598C87" w:rsidRPr="001AEBA2">
        <w:rPr>
          <w:rFonts w:asciiTheme="minorHAnsi" w:eastAsiaTheme="minorEastAsia" w:hAnsiTheme="minorHAnsi" w:cstheme="minorBidi"/>
          <w:color w:val="000000" w:themeColor="text1"/>
          <w:sz w:val="22"/>
          <w:szCs w:val="22"/>
          <w:lang w:eastAsia="en-US"/>
        </w:rPr>
        <w:t>system,</w:t>
      </w:r>
      <w:r w:rsidRPr="001AEBA2">
        <w:rPr>
          <w:rFonts w:asciiTheme="minorHAnsi" w:eastAsiaTheme="minorEastAsia" w:hAnsiTheme="minorHAnsi" w:cstheme="minorBidi"/>
          <w:color w:val="000000" w:themeColor="text1"/>
          <w:sz w:val="22"/>
          <w:szCs w:val="22"/>
          <w:lang w:eastAsia="en-US"/>
        </w:rPr>
        <w:t xml:space="preserve"> and the sensor system. The power system supplies DC power to other hardware systems and generates </w:t>
      </w:r>
      <w:r w:rsidR="20E53494" w:rsidRPr="001AEBA2">
        <w:rPr>
          <w:rFonts w:asciiTheme="minorHAnsi" w:eastAsiaTheme="minorEastAsia" w:hAnsiTheme="minorHAnsi" w:cstheme="minorBidi"/>
          <w:color w:val="000000" w:themeColor="text1"/>
          <w:sz w:val="22"/>
          <w:szCs w:val="22"/>
          <w:lang w:eastAsia="en-US"/>
        </w:rPr>
        <w:t>a sinusoid</w:t>
      </w:r>
      <w:r w:rsidRPr="001AEBA2">
        <w:rPr>
          <w:rFonts w:asciiTheme="minorHAnsi" w:eastAsiaTheme="minorEastAsia" w:hAnsiTheme="minorHAnsi" w:cstheme="minorBidi"/>
          <w:color w:val="000000" w:themeColor="text1"/>
          <w:sz w:val="22"/>
          <w:szCs w:val="22"/>
          <w:lang w:eastAsia="en-US"/>
        </w:rPr>
        <w:t xml:space="preserve"> signal to the vibrator system. The vibrator system contains a vibrator that can continuously oscillate underwater to emulate the vibration signals produced by a submerged object. The electrical control system sends rotation commands from the computer to the servo driver, positioning the vibrator accurately inside the tank. The sensor system contains 4 pressure sensors and a data acquisition card, which can collect the vibration signal sent by the vibration system. Finally, the software system will process the data collected by the sensor system and predict the position of the vibrator through a neural network model.</w:t>
      </w:r>
    </w:p>
    <w:p w14:paraId="061B58C1" w14:textId="777F5B94" w:rsidR="1B85487A" w:rsidRPr="00E4508E" w:rsidRDefault="6E4E47AC"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During this semester, we introduced a new system to our block-level design: the electrical control system. This module enables us to control the location of the vibrator automatically using </w:t>
      </w:r>
      <w:r w:rsidR="5DCB5681" w:rsidRPr="609A4D56">
        <w:rPr>
          <w:rFonts w:asciiTheme="minorHAnsi" w:eastAsiaTheme="minorEastAsia" w:hAnsiTheme="minorHAnsi" w:cstheme="minorBidi"/>
          <w:color w:val="000000" w:themeColor="text1"/>
          <w:sz w:val="22"/>
          <w:szCs w:val="22"/>
          <w:lang w:eastAsia="en-US"/>
        </w:rPr>
        <w:t>the rotation</w:t>
      </w:r>
      <w:r w:rsidRPr="609A4D56">
        <w:rPr>
          <w:rFonts w:asciiTheme="minorHAnsi" w:eastAsiaTheme="minorEastAsia" w:hAnsiTheme="minorHAnsi" w:cstheme="minorBidi"/>
          <w:color w:val="000000" w:themeColor="text1"/>
          <w:sz w:val="22"/>
          <w:szCs w:val="22"/>
          <w:lang w:eastAsia="en-US"/>
        </w:rPr>
        <w:t xml:space="preserve"> command. As a result, we can realize </w:t>
      </w:r>
      <w:r w:rsidR="3C1F5E57" w:rsidRPr="609A4D56">
        <w:rPr>
          <w:rFonts w:asciiTheme="minorHAnsi" w:eastAsiaTheme="minorEastAsia" w:hAnsiTheme="minorHAnsi" w:cstheme="minorBidi"/>
          <w:color w:val="000000" w:themeColor="text1"/>
          <w:sz w:val="22"/>
          <w:szCs w:val="22"/>
          <w:lang w:eastAsia="en-US"/>
        </w:rPr>
        <w:t>more</w:t>
      </w:r>
      <w:r w:rsidRPr="609A4D56">
        <w:rPr>
          <w:rFonts w:asciiTheme="minorHAnsi" w:eastAsiaTheme="minorEastAsia" w:hAnsiTheme="minorHAnsi" w:cstheme="minorBidi"/>
          <w:color w:val="000000" w:themeColor="text1"/>
          <w:sz w:val="22"/>
          <w:szCs w:val="22"/>
          <w:lang w:eastAsia="en-US"/>
        </w:rPr>
        <w:t xml:space="preserve"> precise control of the vibrator compared with manual control.</w:t>
      </w:r>
    </w:p>
    <w:p w14:paraId="3473D5C0" w14:textId="6A866DD8" w:rsidR="586512F1" w:rsidRPr="00E4508E" w:rsidRDefault="586512F1" w:rsidP="001AEBA2">
      <w:pPr>
        <w:spacing w:after="200" w:line="276" w:lineRule="auto"/>
        <w:rPr>
          <w:rFonts w:asciiTheme="minorHAnsi" w:eastAsiaTheme="minorEastAsia" w:hAnsiTheme="minorHAnsi" w:cstheme="minorBidi"/>
          <w:color w:val="000000" w:themeColor="text1"/>
          <w:sz w:val="22"/>
          <w:szCs w:val="22"/>
          <w:lang w:eastAsia="en-US"/>
        </w:rPr>
      </w:pPr>
      <w:r w:rsidRPr="001AEBA2">
        <w:rPr>
          <w:rFonts w:asciiTheme="minorHAnsi" w:eastAsiaTheme="minorEastAsia" w:hAnsiTheme="minorHAnsi" w:cstheme="minorBidi"/>
          <w:color w:val="000000" w:themeColor="text1"/>
          <w:sz w:val="22"/>
          <w:szCs w:val="22"/>
          <w:lang w:eastAsia="en-US"/>
        </w:rPr>
        <w:t xml:space="preserve">Overall, the performance requirements of our system include correctly generating and collecting vibration data and correctly predicting the location of </w:t>
      </w:r>
      <w:r w:rsidR="449EA6B8" w:rsidRPr="001AEBA2">
        <w:rPr>
          <w:rFonts w:asciiTheme="minorHAnsi" w:eastAsiaTheme="minorEastAsia" w:hAnsiTheme="minorHAnsi" w:cstheme="minorBidi"/>
          <w:color w:val="000000" w:themeColor="text1"/>
          <w:sz w:val="22"/>
          <w:szCs w:val="22"/>
          <w:lang w:eastAsia="en-US"/>
        </w:rPr>
        <w:t>the underwater</w:t>
      </w:r>
      <w:r w:rsidRPr="001AEBA2">
        <w:rPr>
          <w:rFonts w:asciiTheme="minorHAnsi" w:eastAsiaTheme="minorEastAsia" w:hAnsiTheme="minorHAnsi" w:cstheme="minorBidi"/>
          <w:color w:val="000000" w:themeColor="text1"/>
          <w:sz w:val="22"/>
          <w:szCs w:val="22"/>
          <w:lang w:eastAsia="en-US"/>
        </w:rPr>
        <w:t xml:space="preserve"> vibrator based on the vibration signal. To realize this target, the power system should be able to generate </w:t>
      </w:r>
      <w:r w:rsidR="1CD7C34B" w:rsidRPr="001AEBA2">
        <w:rPr>
          <w:rFonts w:asciiTheme="minorHAnsi" w:eastAsiaTheme="minorEastAsia" w:hAnsiTheme="minorHAnsi" w:cstheme="minorBidi"/>
          <w:color w:val="000000" w:themeColor="text1"/>
          <w:sz w:val="22"/>
          <w:szCs w:val="22"/>
          <w:lang w:eastAsia="en-US"/>
        </w:rPr>
        <w:t>a sinusoid</w:t>
      </w:r>
      <w:r w:rsidRPr="001AEBA2">
        <w:rPr>
          <w:rFonts w:asciiTheme="minorHAnsi" w:eastAsiaTheme="minorEastAsia" w:hAnsiTheme="minorHAnsi" w:cstheme="minorBidi"/>
          <w:color w:val="000000" w:themeColor="text1"/>
          <w:sz w:val="22"/>
          <w:szCs w:val="22"/>
          <w:lang w:eastAsia="en-US"/>
        </w:rPr>
        <w:t xml:space="preserve"> signal, send it to the vibrator </w:t>
      </w:r>
      <w:r w:rsidR="0207AE35" w:rsidRPr="001AEBA2">
        <w:rPr>
          <w:rFonts w:asciiTheme="minorHAnsi" w:eastAsiaTheme="minorEastAsia" w:hAnsiTheme="minorHAnsi" w:cstheme="minorBidi"/>
          <w:color w:val="000000" w:themeColor="text1"/>
          <w:sz w:val="22"/>
          <w:szCs w:val="22"/>
          <w:lang w:eastAsia="en-US"/>
        </w:rPr>
        <w:t>system,</w:t>
      </w:r>
      <w:r w:rsidRPr="001AEBA2">
        <w:rPr>
          <w:rFonts w:asciiTheme="minorHAnsi" w:eastAsiaTheme="minorEastAsia" w:hAnsiTheme="minorHAnsi" w:cstheme="minorBidi"/>
          <w:color w:val="000000" w:themeColor="text1"/>
          <w:sz w:val="22"/>
          <w:szCs w:val="22"/>
          <w:lang w:eastAsia="en-US"/>
        </w:rPr>
        <w:t xml:space="preserve"> and provide enough power for the whole hardware system.</w:t>
      </w:r>
      <w:r w:rsidR="1B85487A" w:rsidRPr="001AEBA2">
        <w:rPr>
          <w:rFonts w:asciiTheme="minorHAnsi" w:eastAsiaTheme="minorEastAsia" w:hAnsiTheme="minorHAnsi" w:cstheme="minorBidi"/>
          <w:color w:val="000000" w:themeColor="text1"/>
          <w:sz w:val="22"/>
          <w:szCs w:val="22"/>
          <w:lang w:eastAsia="en-US"/>
        </w:rPr>
        <w:t xml:space="preserve"> </w:t>
      </w:r>
      <w:r w:rsidR="6E4E47AC" w:rsidRPr="001AEBA2">
        <w:rPr>
          <w:rFonts w:asciiTheme="minorHAnsi" w:eastAsiaTheme="minorEastAsia" w:hAnsiTheme="minorHAnsi" w:cstheme="minorBidi"/>
          <w:color w:val="000000" w:themeColor="text1"/>
          <w:sz w:val="22"/>
          <w:szCs w:val="22"/>
          <w:lang w:eastAsia="en-US"/>
        </w:rPr>
        <w:t xml:space="preserve">The vibrator system should be capable of driving the vibrator to oscillate underwater, simulating a submerged object. The electrical-control system must relay position commands from the computer to the servo driver and motor, controlling the movement of the vibrator. The sensor system must record the resulting pressure changes with enough sensitivity and bandwidth, stream the data through the acquisition card, and deliver the data to the computer. Finally, the software system must preprocess those samples, run the neural network model, and display the predicted 2-D coordinates of the source with an average error of only a few centimeters. </w:t>
      </w:r>
    </w:p>
    <w:p w14:paraId="3F26E0DA" w14:textId="34AE3F7B" w:rsidR="64E43C7F" w:rsidRPr="00A46750" w:rsidRDefault="64E43C7F" w:rsidP="011FB9A9">
      <w:pPr>
        <w:keepNext/>
      </w:pPr>
    </w:p>
    <w:p w14:paraId="7478B8CD" w14:textId="4B860CDD" w:rsidR="70DA170E" w:rsidRDefault="70DA170E" w:rsidP="70DA170E"/>
    <w:p w14:paraId="423FAA98" w14:textId="7603B34D" w:rsidR="29878E84" w:rsidRDefault="5D8B7F3C" w:rsidP="0D44270C">
      <w:pPr>
        <w:pStyle w:val="Heading3"/>
        <w:rPr>
          <w:rFonts w:ascii="Calibri" w:eastAsia="Calibri" w:hAnsi="Calibri" w:cs="Calibri"/>
          <w:sz w:val="22"/>
          <w:szCs w:val="22"/>
        </w:rPr>
      </w:pPr>
      <w:bookmarkStart w:id="4" w:name="_Toc2093640187"/>
      <w:bookmarkStart w:id="5" w:name="_Toc199425851"/>
      <w:r>
        <w:lastRenderedPageBreak/>
        <w:t>1.2 Review and Update from the proposal</w:t>
      </w:r>
      <w:bookmarkEnd w:id="4"/>
      <w:bookmarkEnd w:id="5"/>
    </w:p>
    <w:p w14:paraId="442E7948" w14:textId="3255967B" w:rsidR="0D44270C" w:rsidRDefault="0D44270C" w:rsidP="0D44270C">
      <w:pPr>
        <w:spacing w:before="240" w:after="240"/>
      </w:pPr>
      <w:r w:rsidRPr="0D44270C">
        <w:rPr>
          <w:rFonts w:ascii="Calibri" w:eastAsia="Calibri" w:hAnsi="Calibri" w:cs="Calibri"/>
        </w:rPr>
        <w:t>The report has been updated from the initial proposal, particularly in terms of hardware improvements and writing standardization.</w:t>
      </w:r>
    </w:p>
    <w:p w14:paraId="23B562DC" w14:textId="3566547D" w:rsidR="0D44270C" w:rsidRDefault="0D44270C" w:rsidP="0D44270C">
      <w:pPr>
        <w:spacing w:before="240" w:after="240"/>
      </w:pPr>
      <w:r w:rsidRPr="0D44270C">
        <w:rPr>
          <w:rFonts w:ascii="Calibri" w:eastAsia="Calibri" w:hAnsi="Calibri" w:cs="Calibri"/>
        </w:rPr>
        <w:t>In the hardware section, an additional enclosure was designed and fabricated to enhance both the appearance and the structural stability of the system. The electrical control module was also refined by clearly distinguishing its components into the servo driver, servo motor, and filament moving device, clarifying the specific role each part plays in the overall control system.</w:t>
      </w:r>
    </w:p>
    <w:p w14:paraId="3002876E" w14:textId="5412D8E9" w:rsidR="0D44270C" w:rsidRDefault="0D44270C" w:rsidP="0D44270C">
      <w:pPr>
        <w:spacing w:before="240" w:after="240"/>
      </w:pPr>
      <w:r w:rsidRPr="0D44270C">
        <w:rPr>
          <w:rFonts w:ascii="Calibri" w:eastAsia="Calibri" w:hAnsi="Calibri" w:cs="Calibri"/>
        </w:rPr>
        <w:t>In terms of writing standardization, issues such as improper citation formatting found in the proposal have been corrected. Missing elements such as visual aids have also been added, making the report more complete and professionally presented.</w:t>
      </w:r>
    </w:p>
    <w:p w14:paraId="3B2C7BEE" w14:textId="6AAAB95F" w:rsidR="49FFEBE4" w:rsidRDefault="49FFEBE4" w:rsidP="49FFEBE4">
      <w:pPr>
        <w:spacing w:before="240" w:after="240"/>
        <w:rPr>
          <w:rFonts w:ascii="Calibri" w:eastAsia="Calibri" w:hAnsi="Calibri" w:cs="Calibri"/>
        </w:rPr>
      </w:pPr>
    </w:p>
    <w:p w14:paraId="3FEA2A1A" w14:textId="55CEE623" w:rsidR="7AA5AA66" w:rsidRDefault="7EF54F18" w:rsidP="49FFEBE4">
      <w:pPr>
        <w:pStyle w:val="Heading3"/>
      </w:pPr>
      <w:bookmarkStart w:id="6" w:name="_Toc461092079"/>
      <w:bookmarkStart w:id="7" w:name="_Toc199425852"/>
      <w:r>
        <w:t>1.3 Design Alternatives</w:t>
      </w:r>
      <w:bookmarkEnd w:id="6"/>
      <w:bookmarkEnd w:id="7"/>
    </w:p>
    <w:p w14:paraId="3685FC70" w14:textId="2D42182A" w:rsidR="0D44270C" w:rsidRDefault="0D44270C" w:rsidP="0D44270C">
      <w:pPr>
        <w:rPr>
          <w:rFonts w:asciiTheme="minorHAnsi" w:hAnsiTheme="minorHAnsi" w:cstheme="minorBidi"/>
        </w:rPr>
      </w:pPr>
    </w:p>
    <w:p w14:paraId="4304EB99" w14:textId="72FFDF1A" w:rsidR="006E6789" w:rsidRPr="00B54DFD" w:rsidRDefault="6D92471A" w:rsidP="001AEBA2">
      <w:pPr>
        <w:rPr>
          <w:rFonts w:asciiTheme="minorHAnsi" w:hAnsiTheme="minorHAnsi" w:cstheme="minorBidi"/>
        </w:rPr>
      </w:pPr>
      <w:r w:rsidRPr="001AEBA2">
        <w:rPr>
          <w:rFonts w:asciiTheme="minorHAnsi" w:hAnsiTheme="minorHAnsi" w:cstheme="minorBidi"/>
        </w:rPr>
        <w:t>System Level</w:t>
      </w:r>
      <w:r w:rsidR="6AA88DFA" w:rsidRPr="001AEBA2">
        <w:rPr>
          <w:rFonts w:asciiTheme="minorHAnsi" w:hAnsiTheme="minorHAnsi" w:cstheme="minorBidi"/>
        </w:rPr>
        <w:t>: At</w:t>
      </w:r>
      <w:r w:rsidR="6AE5A9E6" w:rsidRPr="001AEBA2">
        <w:rPr>
          <w:rFonts w:ascii="Calibri" w:eastAsia="Calibri" w:hAnsi="Calibri" w:cs="Calibri"/>
        </w:rPr>
        <w:t xml:space="preserve"> the system level, we compare sonar systems with artificial lateral line systems. Sonar systems offer easy deployment in tank environments and can achieve accurate results in simple, unobstructed settings with minimal reflections. </w:t>
      </w:r>
      <w:r w:rsidR="61B5CDE6" w:rsidRPr="001AEBA2">
        <w:rPr>
          <w:rFonts w:ascii="Calibri" w:eastAsia="Calibri" w:hAnsi="Calibri" w:cs="Calibri"/>
        </w:rPr>
        <w:t xml:space="preserve"> However, in our specific experimental environment, reflections from the tank edges present a significant challenge for sonar accuracy and can lead to ambiguous readings or ghost targets.</w:t>
      </w:r>
      <w:r w:rsidR="003F6CD2" w:rsidRPr="001AEBA2">
        <w:rPr>
          <w:rFonts w:ascii="Calibri" w:eastAsia="Calibri" w:hAnsi="Calibri" w:cs="Calibri"/>
        </w:rPr>
        <w:t xml:space="preserve"> Therefore, we decided to use an artificial lateral line system.</w:t>
      </w:r>
      <w:r w:rsidR="6816C778" w:rsidRPr="001AEBA2">
        <w:rPr>
          <w:rFonts w:ascii="Calibri" w:eastAsia="Calibri" w:hAnsi="Calibri" w:cs="Calibri"/>
        </w:rPr>
        <w:t xml:space="preserve"> For specific su</w:t>
      </w:r>
      <w:r w:rsidR="7754D1B9" w:rsidRPr="001AEBA2">
        <w:rPr>
          <w:rFonts w:ascii="Calibri" w:eastAsia="Calibri" w:hAnsi="Calibri" w:cs="Calibri"/>
        </w:rPr>
        <w:t>bsystem alternatives, w</w:t>
      </w:r>
      <w:r w:rsidR="6816C778" w:rsidRPr="001AEBA2">
        <w:rPr>
          <w:rFonts w:ascii="Calibri" w:eastAsia="Calibri" w:hAnsi="Calibri" w:cs="Calibri"/>
        </w:rPr>
        <w:t>e provided</w:t>
      </w:r>
      <w:r w:rsidR="3377EA58" w:rsidRPr="001AEBA2">
        <w:rPr>
          <w:rFonts w:ascii="Calibri" w:eastAsia="Calibri" w:hAnsi="Calibri" w:cs="Calibri"/>
        </w:rPr>
        <w:t xml:space="preserve"> </w:t>
      </w:r>
      <w:r w:rsidR="6816C778" w:rsidRPr="001AEBA2">
        <w:rPr>
          <w:rFonts w:ascii="Calibri" w:eastAsia="Calibri" w:hAnsi="Calibri" w:cs="Calibri"/>
        </w:rPr>
        <w:t xml:space="preserve">alternatives approach in the design procedure section. </w:t>
      </w:r>
    </w:p>
    <w:p w14:paraId="72A29EB2" w14:textId="5648859A" w:rsidR="006E6789" w:rsidRPr="00B54DFD" w:rsidRDefault="006E6789" w:rsidP="49FFEBE4">
      <w:pPr>
        <w:rPr>
          <w:rFonts w:ascii="Calibri" w:eastAsia="Calibri" w:hAnsi="Calibri" w:cs="Calibri"/>
        </w:rPr>
      </w:pPr>
    </w:p>
    <w:p w14:paraId="4AFA6F4E" w14:textId="3335EAE2" w:rsidR="001AEBA2" w:rsidRDefault="001AEBA2" w:rsidP="001AEBA2">
      <w:pPr>
        <w:rPr>
          <w:rFonts w:ascii="Calibri" w:hAnsi="Calibri" w:cs="Arial"/>
        </w:rPr>
      </w:pPr>
    </w:p>
    <w:p w14:paraId="73B1E489" w14:textId="210DA537" w:rsidR="001AEBA2" w:rsidRDefault="001AEBA2" w:rsidP="001AEBA2">
      <w:pPr>
        <w:rPr>
          <w:rFonts w:ascii="Calibri" w:hAnsi="Calibri" w:cs="Arial"/>
        </w:rPr>
      </w:pPr>
    </w:p>
    <w:p w14:paraId="484F11A4" w14:textId="16BC66FB" w:rsidR="006E6789" w:rsidRPr="00B54DFD" w:rsidRDefault="26EF1E4E" w:rsidP="00F73C88">
      <w:pPr>
        <w:pStyle w:val="Heading1"/>
      </w:pPr>
      <w:bookmarkStart w:id="8" w:name="_Toc1018420542"/>
      <w:bookmarkStart w:id="9" w:name="_Toc199425853"/>
      <w:r>
        <w:t>2 Design</w:t>
      </w:r>
      <w:bookmarkEnd w:id="8"/>
      <w:bookmarkEnd w:id="9"/>
    </w:p>
    <w:p w14:paraId="4E9FAEAE" w14:textId="64A3EDEB" w:rsidR="64E43C7F" w:rsidRPr="002B60FA" w:rsidRDefault="7F8B496C"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This </w:t>
      </w:r>
      <w:r w:rsidR="323B7F0E" w:rsidRPr="609A4D56">
        <w:rPr>
          <w:rFonts w:asciiTheme="minorHAnsi" w:eastAsiaTheme="minorEastAsia" w:hAnsiTheme="minorHAnsi" w:cstheme="minorBidi"/>
          <w:color w:val="000000" w:themeColor="text1"/>
          <w:sz w:val="22"/>
          <w:szCs w:val="22"/>
          <w:lang w:eastAsia="en-US"/>
        </w:rPr>
        <w:t>section</w:t>
      </w:r>
      <w:r w:rsidRPr="609A4D56">
        <w:rPr>
          <w:rFonts w:asciiTheme="minorHAnsi" w:eastAsiaTheme="minorEastAsia" w:hAnsiTheme="minorHAnsi" w:cstheme="minorBidi"/>
          <w:color w:val="000000" w:themeColor="text1"/>
          <w:sz w:val="22"/>
          <w:szCs w:val="22"/>
          <w:lang w:eastAsia="en-US"/>
        </w:rPr>
        <w:t xml:space="preserve"> contains design diagrams, subsystem </w:t>
      </w:r>
      <w:r w:rsidR="2332A32C" w:rsidRPr="609A4D56">
        <w:rPr>
          <w:rFonts w:asciiTheme="minorHAnsi" w:eastAsiaTheme="minorEastAsia" w:hAnsiTheme="minorHAnsi" w:cstheme="minorBidi"/>
          <w:color w:val="000000" w:themeColor="text1"/>
          <w:sz w:val="22"/>
          <w:szCs w:val="22"/>
          <w:lang w:eastAsia="en-US"/>
        </w:rPr>
        <w:t>descriptions,</w:t>
      </w:r>
      <w:r w:rsidRPr="609A4D56">
        <w:rPr>
          <w:rFonts w:asciiTheme="minorHAnsi" w:eastAsiaTheme="minorEastAsia" w:hAnsiTheme="minorHAnsi" w:cstheme="minorBidi"/>
          <w:color w:val="000000" w:themeColor="text1"/>
          <w:sz w:val="22"/>
          <w:szCs w:val="22"/>
          <w:lang w:eastAsia="en-US"/>
        </w:rPr>
        <w:t xml:space="preserve"> and requirements</w:t>
      </w:r>
      <w:r w:rsidR="323B7F0E" w:rsidRPr="609A4D56">
        <w:rPr>
          <w:rFonts w:asciiTheme="minorHAnsi" w:eastAsiaTheme="minorEastAsia" w:hAnsiTheme="minorHAnsi" w:cstheme="minorBidi"/>
          <w:color w:val="000000" w:themeColor="text1"/>
          <w:sz w:val="22"/>
          <w:szCs w:val="22"/>
          <w:lang w:eastAsia="en-US"/>
        </w:rPr>
        <w:t xml:space="preserve">. </w:t>
      </w:r>
    </w:p>
    <w:p w14:paraId="43C7A9BA" w14:textId="230436DF" w:rsidR="00C7457B" w:rsidRPr="00C7457B" w:rsidRDefault="64E43C7F" w:rsidP="00C7457B">
      <w:pPr>
        <w:spacing w:after="200" w:line="276" w:lineRule="auto"/>
        <w:rPr>
          <w:rFonts w:asciiTheme="minorHAnsi" w:eastAsiaTheme="minorHAnsi" w:hAnsiTheme="minorHAnsi" w:cstheme="minorBidi"/>
          <w:color w:val="000000" w:themeColor="text1"/>
          <w:sz w:val="22"/>
          <w:szCs w:val="22"/>
          <w:lang w:eastAsia="en-US"/>
        </w:rPr>
      </w:pPr>
      <w:r w:rsidRPr="006614D3">
        <w:rPr>
          <w:rFonts w:asciiTheme="minorHAnsi" w:eastAsiaTheme="minorHAnsi" w:hAnsiTheme="minorHAnsi" w:cstheme="minorBidi"/>
          <w:color w:val="000000" w:themeColor="text1"/>
          <w:sz w:val="22"/>
          <w:szCs w:val="22"/>
          <w:lang w:eastAsia="en-US"/>
        </w:rPr>
        <w:t>Our bio-inspired sensor array system employs a block diagram that illustrates the interconnected components working harmoniously to create a powerful location detecting system.</w:t>
      </w:r>
    </w:p>
    <w:p w14:paraId="7289B2DC" w14:textId="684F014A" w:rsidR="00C7457B" w:rsidRPr="00C7457B" w:rsidRDefault="4667FC9A" w:rsidP="00C7457B">
      <w:pPr>
        <w:pStyle w:val="Heading2"/>
      </w:pPr>
      <w:bookmarkStart w:id="10" w:name="_Toc1716053821"/>
      <w:bookmarkStart w:id="11" w:name="_Toc199425854"/>
      <w:r>
        <w:t>2.1 Design Visualization</w:t>
      </w:r>
      <w:bookmarkEnd w:id="10"/>
      <w:bookmarkEnd w:id="11"/>
    </w:p>
    <w:p w14:paraId="1F5E32A3" w14:textId="2220E23C" w:rsidR="49FFEBE4" w:rsidRDefault="49FFEBE4" w:rsidP="49FFEBE4"/>
    <w:p w14:paraId="08A8C06D" w14:textId="1CB19A22" w:rsidR="4E350A68" w:rsidRDefault="4E350A68" w:rsidP="49FFEBE4">
      <w:pPr>
        <w:jc w:val="center"/>
        <w:rPr>
          <w:rFonts w:asciiTheme="minorHAnsi" w:hAnsiTheme="minorHAnsi" w:cstheme="minorBidi"/>
          <w:i/>
          <w:iCs/>
          <w:color w:val="0E2841"/>
        </w:rPr>
      </w:pPr>
      <w:r>
        <w:rPr>
          <w:noProof/>
        </w:rPr>
        <w:lastRenderedPageBreak/>
        <w:drawing>
          <wp:inline distT="0" distB="0" distL="0" distR="0" wp14:anchorId="6B699A9C" wp14:editId="32AAFCF1">
            <wp:extent cx="5943600" cy="3905250"/>
            <wp:effectExtent l="0" t="0" r="0" b="0"/>
            <wp:docPr id="1986010323" name="Picture 93859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97032"/>
                    <pic:cNvPicPr/>
                  </pic:nvPicPr>
                  <pic:blipFill>
                    <a:blip r:embed="rId13">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r w:rsidRPr="49FFEBE4">
        <w:rPr>
          <w:rFonts w:asciiTheme="minorHAnsi" w:eastAsiaTheme="minorEastAsia" w:hAnsiTheme="minorHAnsi" w:cstheme="minorBidi"/>
          <w:b/>
          <w:bCs/>
          <w:color w:val="4F81BD" w:themeColor="accent1"/>
          <w:sz w:val="18"/>
          <w:szCs w:val="18"/>
        </w:rPr>
        <w:t xml:space="preserve">Figure </w:t>
      </w:r>
      <w:r w:rsidRPr="49FFEBE4">
        <w:rPr>
          <w:rFonts w:asciiTheme="minorHAnsi" w:hAnsiTheme="minorHAnsi" w:cstheme="minorBidi"/>
        </w:rPr>
        <w:fldChar w:fldCharType="begin"/>
      </w:r>
      <w:r w:rsidRPr="49FFEBE4">
        <w:rPr>
          <w:rFonts w:asciiTheme="minorHAnsi" w:hAnsiTheme="minorHAnsi" w:cstheme="minorBidi"/>
        </w:rPr>
        <w:instrText xml:space="preserve"> SEQ Figure \* ARABIC </w:instrText>
      </w:r>
      <w:r w:rsidRPr="49FFEBE4">
        <w:rPr>
          <w:rFonts w:asciiTheme="minorHAnsi" w:hAnsiTheme="minorHAnsi" w:cstheme="minorBidi"/>
        </w:rPr>
        <w:fldChar w:fldCharType="separate"/>
      </w:r>
      <w:r w:rsidRPr="49FFEBE4">
        <w:rPr>
          <w:rFonts w:asciiTheme="minorHAnsi" w:hAnsiTheme="minorHAnsi" w:cstheme="minorBidi"/>
          <w:noProof/>
        </w:rPr>
        <w:t>1</w:t>
      </w:r>
      <w:r w:rsidRPr="49FFEBE4">
        <w:rPr>
          <w:rFonts w:asciiTheme="minorHAnsi" w:hAnsiTheme="minorHAnsi" w:cstheme="minorBidi"/>
        </w:rPr>
        <w:fldChar w:fldCharType="end"/>
      </w:r>
      <w:r w:rsidRPr="49FFEBE4">
        <w:rPr>
          <w:rFonts w:asciiTheme="minorHAnsi" w:eastAsiaTheme="minorEastAsia" w:hAnsiTheme="minorHAnsi" w:cstheme="minorBidi"/>
          <w:b/>
          <w:bCs/>
          <w:color w:val="4F81BD" w:themeColor="accent1"/>
          <w:sz w:val="18"/>
          <w:szCs w:val="18"/>
        </w:rPr>
        <w:t xml:space="preserve"> Block Diagram</w:t>
      </w:r>
    </w:p>
    <w:p w14:paraId="34C276ED" w14:textId="1FC5E424" w:rsidR="49FFEBE4" w:rsidRDefault="49FFEBE4"/>
    <w:p w14:paraId="409B1E4E" w14:textId="77777777" w:rsidR="00C7457B" w:rsidRDefault="00C7457B" w:rsidP="00C7457B">
      <w:pPr>
        <w:keepNext/>
      </w:pPr>
      <w:r>
        <w:rPr>
          <w:noProof/>
        </w:rPr>
        <w:drawing>
          <wp:inline distT="0" distB="0" distL="0" distR="0" wp14:anchorId="5C2BDE67" wp14:editId="19FFF242">
            <wp:extent cx="5943600" cy="3000375"/>
            <wp:effectExtent l="0" t="0" r="0" b="9525"/>
            <wp:docPr id="1453998282" name="Picture 145399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998282"/>
                    <pic:cNvPicPr/>
                  </pic:nvPicPr>
                  <pic:blipFill>
                    <a:blip r:embed="rId14">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14:paraId="19E678CB" w14:textId="63585129" w:rsidR="00C7457B" w:rsidRPr="00693879" w:rsidRDefault="00C7457B" w:rsidP="00C7457B">
      <w:pPr>
        <w:pStyle w:val="Caption"/>
        <w:jc w:val="center"/>
        <w:rPr>
          <w:rFonts w:asciiTheme="minorHAnsi" w:hAnsiTheme="minorHAnsi" w:cstheme="minorHAnsi"/>
        </w:rPr>
      </w:pPr>
      <w:r w:rsidRPr="00693879">
        <w:rPr>
          <w:rFonts w:asciiTheme="minorHAnsi" w:hAnsiTheme="minorHAnsi" w:cstheme="minorHAnsi"/>
        </w:rPr>
        <w:t xml:space="preserve">Figure </w:t>
      </w:r>
      <w:r w:rsidRPr="00693879">
        <w:rPr>
          <w:rFonts w:asciiTheme="minorHAnsi" w:hAnsiTheme="minorHAnsi" w:cstheme="minorHAnsi"/>
        </w:rPr>
        <w:fldChar w:fldCharType="begin"/>
      </w:r>
      <w:r w:rsidRPr="00693879">
        <w:rPr>
          <w:rFonts w:asciiTheme="minorHAnsi" w:hAnsiTheme="minorHAnsi" w:cstheme="minorHAnsi"/>
        </w:rPr>
        <w:instrText xml:space="preserve"> SEQ Figure \* ARABIC </w:instrText>
      </w:r>
      <w:r w:rsidRPr="00693879">
        <w:rPr>
          <w:rFonts w:asciiTheme="minorHAnsi" w:hAnsiTheme="minorHAnsi" w:cstheme="minorHAnsi"/>
        </w:rPr>
        <w:fldChar w:fldCharType="separate"/>
      </w:r>
      <w:r>
        <w:rPr>
          <w:rFonts w:asciiTheme="minorHAnsi" w:hAnsiTheme="minorHAnsi" w:cstheme="minorHAnsi"/>
          <w:noProof/>
        </w:rPr>
        <w:t>2</w:t>
      </w:r>
      <w:r w:rsidRPr="00693879">
        <w:rPr>
          <w:rFonts w:asciiTheme="minorHAnsi" w:hAnsiTheme="minorHAnsi" w:cstheme="minorHAnsi"/>
        </w:rPr>
        <w:fldChar w:fldCharType="end"/>
      </w:r>
      <w:r w:rsidRPr="00693879">
        <w:rPr>
          <w:rFonts w:asciiTheme="minorHAnsi" w:hAnsiTheme="minorHAnsi" w:cstheme="minorHAnsi"/>
        </w:rPr>
        <w:t xml:space="preserve"> Visual</w:t>
      </w:r>
      <w:r>
        <w:rPr>
          <w:rFonts w:asciiTheme="minorHAnsi" w:hAnsiTheme="minorHAnsi" w:cstheme="minorHAnsi"/>
        </w:rPr>
        <w:t>ization of overall design</w:t>
      </w:r>
    </w:p>
    <w:p w14:paraId="39B4D126" w14:textId="77777777" w:rsidR="00C7457B" w:rsidRDefault="00C7457B" w:rsidP="00C7457B"/>
    <w:p w14:paraId="68C86AA1" w14:textId="77777777" w:rsidR="00C7457B" w:rsidRDefault="00C7457B" w:rsidP="00C7457B">
      <w:pPr>
        <w:jc w:val="center"/>
      </w:pPr>
    </w:p>
    <w:p w14:paraId="6BAF9BCB" w14:textId="77777777" w:rsidR="00C7457B" w:rsidRPr="00A46750" w:rsidRDefault="00C7457B" w:rsidP="00C7457B">
      <w:pPr>
        <w:jc w:val="center"/>
      </w:pPr>
    </w:p>
    <w:p w14:paraId="4AF8BDDF" w14:textId="77777777" w:rsidR="00C7457B" w:rsidRDefault="00C7457B" w:rsidP="00C7457B">
      <w:pPr>
        <w:keepNext/>
        <w:jc w:val="center"/>
      </w:pPr>
      <w:r>
        <w:rPr>
          <w:noProof/>
        </w:rPr>
        <w:lastRenderedPageBreak/>
        <mc:AlternateContent>
          <mc:Choice Requires="wpg">
            <w:drawing>
              <wp:inline distT="0" distB="0" distL="0" distR="0" wp14:anchorId="0AFD837B" wp14:editId="3AA9AD52">
                <wp:extent cx="5062855" cy="1807210"/>
                <wp:effectExtent l="0" t="0" r="4445" b="2540"/>
                <wp:docPr id="772126511" name="组合 6"/>
                <wp:cNvGraphicFramePr/>
                <a:graphic xmlns:a="http://schemas.openxmlformats.org/drawingml/2006/main">
                  <a:graphicData uri="http://schemas.microsoft.com/office/word/2010/wordprocessingGroup">
                    <wpg:wgp>
                      <wpg:cNvGrpSpPr/>
                      <wpg:grpSpPr>
                        <a:xfrm>
                          <a:off x="0" y="0"/>
                          <a:ext cx="5062855" cy="1807210"/>
                          <a:chOff x="0" y="-25400"/>
                          <a:chExt cx="5062855" cy="1807210"/>
                        </a:xfrm>
                      </wpg:grpSpPr>
                      <pic:pic xmlns:pic="http://schemas.openxmlformats.org/drawingml/2006/picture">
                        <pic:nvPicPr>
                          <pic:cNvPr id="1495806545" name="Picture 947787100"/>
                          <pic:cNvPicPr>
                            <a:picLocks noChangeAspect="1"/>
                          </pic:cNvPicPr>
                        </pic:nvPicPr>
                        <pic:blipFill>
                          <a:blip r:embed="rId15">
                            <a:extLst>
                              <a:ext uri="{28A0092B-C50C-407E-A947-70E740481C1C}">
                                <a14:useLocalDpi xmlns:a14="http://schemas.microsoft.com/office/drawing/2010/main" val="0"/>
                              </a:ext>
                            </a:extLst>
                          </a:blip>
                          <a:srcRect t="20574" r="8275"/>
                          <a:stretch>
                            <a:fillRect/>
                          </a:stretch>
                        </pic:blipFill>
                        <pic:spPr>
                          <a:xfrm>
                            <a:off x="2521585" y="-25400"/>
                            <a:ext cx="2541270" cy="1807210"/>
                          </a:xfrm>
                          <a:prstGeom prst="rect">
                            <a:avLst/>
                          </a:prstGeom>
                        </pic:spPr>
                      </pic:pic>
                      <pic:pic xmlns:pic="http://schemas.openxmlformats.org/drawingml/2006/picture">
                        <pic:nvPicPr>
                          <pic:cNvPr id="1484810971" name="Picture 1222591907" descr="Picture 622472738, 图片"/>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21585" cy="1781810"/>
                          </a:xfrm>
                          <a:prstGeom prst="rect">
                            <a:avLst/>
                          </a:prstGeom>
                        </pic:spPr>
                      </pic:pic>
                    </wpg:wgp>
                  </a:graphicData>
                </a:graphic>
              </wp:inline>
            </w:drawing>
          </mc:Choice>
          <mc:Fallback>
            <w:pict>
              <v:group w14:anchorId="60066DCA" id="组合 6" o:spid="_x0000_s1026" style="width:398.65pt;height:142.3pt;mso-position-horizontal-relative:char;mso-position-vertical-relative:line" coordorigin=",-254" coordsize="50628,1807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7787100" o:spid="_x0000_s1027" type="#_x0000_t75" style="position:absolute;left:25215;top:-254;width:25413;height:180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">
                  <v:imagedata r:id="rId17" o:title="" croptop="13483f" cropright="5423f"/>
                </v:shape>
                <v:shape id="Picture 1222591907" o:spid="_x0000_s1028" type="#_x0000_t75" alt="Picture 622472738, 图片" style="position:absolute;width:25215;height:17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">
                  <v:imagedata r:id="rId18" o:title="Picture 622472738, 图片"/>
                </v:shape>
                <w10:anchorlock/>
              </v:group>
            </w:pict>
          </mc:Fallback>
        </mc:AlternateContent>
      </w:r>
    </w:p>
    <w:p w14:paraId="488C11FE" w14:textId="13D7615E" w:rsidR="00C7457B" w:rsidRPr="00C7457B" w:rsidRDefault="00C7457B" w:rsidP="00C7457B">
      <w:pPr>
        <w:pStyle w:val="Caption"/>
        <w:jc w:val="center"/>
        <w:rPr>
          <w:rFonts w:asciiTheme="minorHAnsi" w:eastAsia="Calibri" w:hAnsiTheme="minorHAnsi" w:cstheme="minorHAnsi"/>
          <w:sz w:val="22"/>
          <w:szCs w:val="22"/>
        </w:rPr>
      </w:pPr>
      <w:r w:rsidRPr="00863CA1">
        <w:rPr>
          <w:rFonts w:asciiTheme="minorHAnsi" w:hAnsiTheme="minorHAnsi" w:cstheme="minorHAnsi"/>
        </w:rPr>
        <w:t xml:space="preserve">Figure </w:t>
      </w:r>
      <w:r w:rsidRPr="00863CA1">
        <w:rPr>
          <w:rFonts w:asciiTheme="minorHAnsi" w:hAnsiTheme="minorHAnsi" w:cstheme="minorHAnsi"/>
        </w:rPr>
        <w:fldChar w:fldCharType="begin"/>
      </w:r>
      <w:r w:rsidRPr="00863CA1">
        <w:rPr>
          <w:rFonts w:asciiTheme="minorHAnsi" w:hAnsiTheme="minorHAnsi" w:cstheme="minorHAnsi"/>
        </w:rPr>
        <w:instrText xml:space="preserve"> SEQ Figure \* ARABIC </w:instrText>
      </w:r>
      <w:r w:rsidRPr="00863CA1">
        <w:rPr>
          <w:rFonts w:asciiTheme="minorHAnsi" w:hAnsiTheme="minorHAnsi" w:cstheme="minorHAnsi"/>
        </w:rPr>
        <w:fldChar w:fldCharType="separate"/>
      </w:r>
      <w:r>
        <w:rPr>
          <w:rFonts w:asciiTheme="minorHAnsi" w:hAnsiTheme="minorHAnsi" w:cstheme="minorHAnsi"/>
          <w:noProof/>
        </w:rPr>
        <w:t>3</w:t>
      </w:r>
      <w:r w:rsidRPr="00863CA1">
        <w:rPr>
          <w:rFonts w:asciiTheme="minorHAnsi" w:hAnsiTheme="minorHAnsi" w:cstheme="minorHAnsi"/>
        </w:rPr>
        <w:fldChar w:fldCharType="end"/>
      </w:r>
      <w:r w:rsidRPr="00863CA1">
        <w:rPr>
          <w:rFonts w:asciiTheme="minorHAnsi" w:hAnsiTheme="minorHAnsi" w:cstheme="minorHAnsi"/>
        </w:rPr>
        <w:t xml:space="preserve"> Physical Design of Tank</w:t>
      </w:r>
    </w:p>
    <w:p w14:paraId="325FE8A8" w14:textId="7EFF41A9" w:rsidR="00F73C88" w:rsidRPr="00FB4D3C" w:rsidRDefault="00205397" w:rsidP="00FB4D3C">
      <w:pPr>
        <w:pStyle w:val="Heading2"/>
      </w:pPr>
      <w:bookmarkStart w:id="12" w:name="_Toc806029028"/>
      <w:bookmarkStart w:id="13" w:name="_Toc199425855"/>
      <w:r>
        <w:t>2.</w:t>
      </w:r>
      <w:r w:rsidR="4667FC9A">
        <w:t>2</w:t>
      </w:r>
      <w:r>
        <w:t xml:space="preserve"> Power System</w:t>
      </w:r>
      <w:bookmarkEnd w:id="12"/>
      <w:bookmarkEnd w:id="13"/>
    </w:p>
    <w:p w14:paraId="32F374A4" w14:textId="6F253136" w:rsidR="26C9AA86" w:rsidRPr="002B60FA" w:rsidRDefault="26C9AA86"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 xml:space="preserve">The power system is responsible for providing stable electrical energy to all functional components in the experimental setup. It consists of three main parts: a DC power source, a signal generator &amp; amplifier, and a filament moving device. DC Power supplies regulated voltage to the sensor array, ensuring consistent signal acquisition performance during underwater vibration measurements. The Signal Generator &amp; Amplifier produces a controlled excitation signal, which is then amplified and delivered to </w:t>
      </w:r>
      <w:r w:rsidR="686D3DFB" w:rsidRPr="002B60FA">
        <w:rPr>
          <w:rFonts w:asciiTheme="minorHAnsi" w:eastAsiaTheme="minorHAnsi" w:hAnsiTheme="minorHAnsi" w:cstheme="minorBidi"/>
          <w:color w:val="000000" w:themeColor="text1"/>
          <w:sz w:val="22"/>
          <w:szCs w:val="22"/>
          <w:lang w:eastAsia="en-US"/>
        </w:rPr>
        <w:t xml:space="preserve">drive </w:t>
      </w:r>
      <w:r w:rsidRPr="002B60FA">
        <w:rPr>
          <w:rFonts w:asciiTheme="minorHAnsi" w:eastAsiaTheme="minorHAnsi" w:hAnsiTheme="minorHAnsi" w:cstheme="minorBidi"/>
          <w:color w:val="000000" w:themeColor="text1"/>
          <w:sz w:val="22"/>
          <w:szCs w:val="22"/>
          <w:lang w:eastAsia="en-US"/>
        </w:rPr>
        <w:t>the vibrator.</w:t>
      </w:r>
    </w:p>
    <w:p w14:paraId="4151E211" w14:textId="50B7B01B" w:rsidR="26C9AA86" w:rsidRPr="00A46750" w:rsidRDefault="00205397" w:rsidP="00B54DFD">
      <w:pPr>
        <w:pStyle w:val="Heading3"/>
      </w:pPr>
      <w:bookmarkStart w:id="14" w:name="_Toc311240388"/>
      <w:bookmarkStart w:id="15" w:name="_Toc199425856"/>
      <w:r>
        <w:t>2.</w:t>
      </w:r>
      <w:r w:rsidR="4667FC9A">
        <w:t>2</w:t>
      </w:r>
      <w:r>
        <w:t>.</w:t>
      </w:r>
      <w:r w:rsidR="6401E739">
        <w:t>1</w:t>
      </w:r>
      <w:r>
        <w:t xml:space="preserve"> Signal generator and Amplifier</w:t>
      </w:r>
      <w:bookmarkEnd w:id="14"/>
      <w:bookmarkEnd w:id="15"/>
    </w:p>
    <w:p w14:paraId="413BD9F7" w14:textId="76CB3051" w:rsidR="53C4FAF6" w:rsidRPr="002B60FA" w:rsidRDefault="53C4FAF6"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The signal generator and the power amplifier module are essential components for accurately driving the vibrator through controlled excitation.</w:t>
      </w:r>
    </w:p>
    <w:p w14:paraId="045EBA3D" w14:textId="744CD7A4" w:rsidR="53C4FAF6" w:rsidRPr="002B60FA" w:rsidRDefault="6454CBD5" w:rsidP="6454CBD5">
      <w:pPr>
        <w:spacing w:after="200" w:line="276" w:lineRule="auto"/>
        <w:rPr>
          <w:rFonts w:asciiTheme="minorHAnsi" w:eastAsiaTheme="minorEastAsia" w:hAnsiTheme="minorHAnsi" w:cstheme="minorBidi"/>
          <w:color w:val="000000" w:themeColor="text1"/>
          <w:sz w:val="22"/>
          <w:szCs w:val="22"/>
          <w:lang w:eastAsia="en-US"/>
        </w:rPr>
      </w:pPr>
      <w:r w:rsidRPr="6454CBD5">
        <w:rPr>
          <w:rFonts w:asciiTheme="minorHAnsi" w:eastAsiaTheme="minorEastAsia" w:hAnsiTheme="minorHAnsi" w:cstheme="minorBidi"/>
          <w:color w:val="000000" w:themeColor="text1"/>
          <w:sz w:val="22"/>
          <w:szCs w:val="22"/>
          <w:lang w:eastAsia="en-US"/>
        </w:rPr>
        <w:t>The signal generator produces periodic sine waves with predefined frequency and amplitude, serving as the initial input to the system. This signal is then received and amplified by the power amplifier to meet the operational requirements of the vibrator. We set the output signal to 5V peak voltage sinusoid and transmit the signal to the power amplifier.</w:t>
      </w:r>
    </w:p>
    <w:p w14:paraId="483287B5" w14:textId="3235F9D7" w:rsidR="51D939F2" w:rsidRPr="00171B79" w:rsidRDefault="51D939F2" w:rsidP="004E55A2">
      <w:pPr>
        <w:rPr>
          <w:rFonts w:asciiTheme="minorHAnsi" w:hAnsiTheme="minorHAnsi" w:cstheme="minorBidi"/>
          <w:b/>
          <w:sz w:val="22"/>
          <w:szCs w:val="22"/>
        </w:rPr>
      </w:pPr>
      <w:r w:rsidRPr="51D939F2">
        <w:rPr>
          <w:rFonts w:asciiTheme="minorHAnsi" w:eastAsiaTheme="minorEastAsia" w:hAnsiTheme="minorHAnsi" w:cstheme="minorBidi"/>
          <w:color w:val="000000" w:themeColor="text1"/>
          <w:sz w:val="22"/>
          <w:szCs w:val="22"/>
          <w:lang w:eastAsia="en-US"/>
        </w:rPr>
        <w:t>The power amplifier used in this setup is the SA PA 020, which has a rated power of 204 watts. It amplifies the electrical signal from the generator to the voltage and current levels necessary to drive the vibrator effectively. In the project, we set the voltage roughly to 7.5V for the vibrator to work.</w:t>
      </w:r>
      <w:r w:rsidRPr="00171B79">
        <w:rPr>
          <w:rFonts w:asciiTheme="minorHAnsi" w:hAnsiTheme="minorHAnsi" w:cstheme="minorBidi"/>
          <w:b/>
          <w:bCs/>
          <w:sz w:val="22"/>
          <w:szCs w:val="22"/>
        </w:rPr>
        <w:t xml:space="preserve"> </w:t>
      </w:r>
    </w:p>
    <w:p w14:paraId="45EB1D49" w14:textId="28331724" w:rsidR="0077009F" w:rsidRPr="004A4F43" w:rsidRDefault="0077009F" w:rsidP="004A4F43">
      <w:pPr>
        <w:pStyle w:val="Caption"/>
        <w:keepNext/>
        <w:jc w:val="center"/>
        <w:rPr>
          <w:rFonts w:asciiTheme="minorHAnsi" w:eastAsiaTheme="minorHAnsi" w:hAnsiTheme="minorHAnsi" w:cstheme="minorBidi"/>
          <w:bCs w:val="0"/>
          <w:color w:val="auto"/>
          <w:sz w:val="22"/>
          <w:szCs w:val="22"/>
          <w:lang w:eastAsia="en-US"/>
        </w:rPr>
      </w:pPr>
      <w:r w:rsidRPr="004A4F43">
        <w:rPr>
          <w:rFonts w:asciiTheme="minorHAnsi" w:eastAsiaTheme="minorHAnsi" w:hAnsiTheme="minorHAnsi" w:cstheme="minorBidi"/>
          <w:bCs w:val="0"/>
          <w:color w:val="auto"/>
          <w:sz w:val="22"/>
          <w:szCs w:val="22"/>
          <w:lang w:eastAsia="en-US"/>
        </w:rPr>
        <w:t xml:space="preserve">Table </w:t>
      </w:r>
      <w:r w:rsidRPr="004A4F43">
        <w:rPr>
          <w:rFonts w:asciiTheme="minorHAnsi" w:eastAsiaTheme="minorHAnsi" w:hAnsiTheme="minorHAnsi" w:cstheme="minorBidi"/>
          <w:bCs w:val="0"/>
          <w:color w:val="auto"/>
          <w:sz w:val="22"/>
          <w:szCs w:val="22"/>
          <w:lang w:eastAsia="en-US"/>
        </w:rPr>
        <w:fldChar w:fldCharType="begin"/>
      </w:r>
      <w:r w:rsidRPr="004A4F43">
        <w:rPr>
          <w:rFonts w:asciiTheme="minorHAnsi" w:eastAsiaTheme="minorHAnsi" w:hAnsiTheme="minorHAnsi" w:cstheme="minorBidi"/>
          <w:bCs w:val="0"/>
          <w:color w:val="auto"/>
          <w:sz w:val="22"/>
          <w:szCs w:val="22"/>
          <w:lang w:eastAsia="en-US"/>
        </w:rPr>
        <w:instrText xml:space="preserve"> SEQ Table \* ARABIC </w:instrText>
      </w:r>
      <w:r w:rsidRPr="004A4F43">
        <w:rPr>
          <w:rFonts w:asciiTheme="minorHAnsi" w:eastAsiaTheme="minorHAnsi" w:hAnsiTheme="minorHAnsi" w:cstheme="minorBidi"/>
          <w:bCs w:val="0"/>
          <w:color w:val="auto"/>
          <w:sz w:val="22"/>
          <w:szCs w:val="22"/>
          <w:lang w:eastAsia="en-US"/>
        </w:rPr>
        <w:fldChar w:fldCharType="separate"/>
      </w:r>
      <w:r w:rsidR="00502BB8">
        <w:rPr>
          <w:rFonts w:asciiTheme="minorHAnsi" w:eastAsiaTheme="minorHAnsi" w:hAnsiTheme="minorHAnsi" w:cstheme="minorBidi"/>
          <w:bCs w:val="0"/>
          <w:noProof/>
          <w:color w:val="auto"/>
          <w:sz w:val="22"/>
          <w:szCs w:val="22"/>
          <w:lang w:eastAsia="en-US"/>
        </w:rPr>
        <w:t>1</w:t>
      </w:r>
      <w:r w:rsidRPr="004A4F43">
        <w:rPr>
          <w:rFonts w:asciiTheme="minorHAnsi" w:eastAsiaTheme="minorHAnsi" w:hAnsiTheme="minorHAnsi" w:cstheme="minorBidi"/>
          <w:bCs w:val="0"/>
          <w:color w:val="auto"/>
          <w:sz w:val="22"/>
          <w:szCs w:val="22"/>
          <w:lang w:eastAsia="en-US"/>
        </w:rPr>
        <w:fldChar w:fldCharType="end"/>
      </w:r>
      <w:r w:rsidRPr="004A4F43">
        <w:rPr>
          <w:rFonts w:asciiTheme="minorHAnsi" w:eastAsiaTheme="minorHAnsi" w:hAnsiTheme="minorHAnsi" w:cstheme="minorBidi"/>
          <w:bCs w:val="0"/>
          <w:color w:val="auto"/>
          <w:sz w:val="22"/>
          <w:szCs w:val="22"/>
          <w:lang w:eastAsia="en-US"/>
        </w:rPr>
        <w:t xml:space="preserve"> Power Amplifier Key Parameters</w:t>
      </w:r>
    </w:p>
    <w:tbl>
      <w:tblPr>
        <w:tblStyle w:val="TableGrid"/>
        <w:tblW w:w="0" w:type="auto"/>
        <w:jc w:val="center"/>
        <w:tblLook w:val="06A0" w:firstRow="1" w:lastRow="0" w:firstColumn="1" w:lastColumn="0" w:noHBand="1" w:noVBand="1"/>
      </w:tblPr>
      <w:tblGrid>
        <w:gridCol w:w="2890"/>
        <w:gridCol w:w="3135"/>
        <w:gridCol w:w="1568"/>
        <w:gridCol w:w="1568"/>
      </w:tblGrid>
      <w:tr w:rsidR="51D939F2" w14:paraId="70ACF5AE" w14:textId="77777777" w:rsidTr="51D939F2">
        <w:trPr>
          <w:trHeight w:val="400"/>
          <w:jc w:val="center"/>
        </w:trPr>
        <w:tc>
          <w:tcPr>
            <w:tcW w:w="2890" w:type="dxa"/>
          </w:tcPr>
          <w:p w14:paraId="30022658" w14:textId="115FEB67" w:rsidR="51D939F2" w:rsidRDefault="51D939F2" w:rsidP="51D939F2">
            <w:pPr>
              <w:jc w:val="center"/>
            </w:pPr>
            <w:r w:rsidRPr="51D939F2">
              <w:rPr>
                <w:rFonts w:asciiTheme="minorHAnsi" w:hAnsiTheme="minorHAnsi" w:cstheme="minorBidi"/>
                <w:b/>
                <w:bCs/>
                <w:sz w:val="22"/>
                <w:szCs w:val="22"/>
              </w:rPr>
              <w:t>Rated Output Voltage</w:t>
            </w:r>
          </w:p>
        </w:tc>
        <w:tc>
          <w:tcPr>
            <w:tcW w:w="3135" w:type="dxa"/>
          </w:tcPr>
          <w:p w14:paraId="25589881" w14:textId="67ED88F3" w:rsidR="51D939F2" w:rsidRDefault="51D939F2" w:rsidP="51D939F2">
            <w:pPr>
              <w:jc w:val="center"/>
            </w:pPr>
            <w:r w:rsidRPr="51D939F2">
              <w:rPr>
                <w:rFonts w:asciiTheme="minorHAnsi" w:hAnsiTheme="minorHAnsi" w:cstheme="minorBidi"/>
                <w:b/>
                <w:bCs/>
                <w:sz w:val="22"/>
                <w:szCs w:val="22"/>
              </w:rPr>
              <w:t>Rated Output Current</w:t>
            </w:r>
          </w:p>
        </w:tc>
        <w:tc>
          <w:tcPr>
            <w:tcW w:w="3136" w:type="dxa"/>
            <w:gridSpan w:val="2"/>
          </w:tcPr>
          <w:p w14:paraId="1745D9FB" w14:textId="1711A5A0" w:rsidR="51D939F2" w:rsidRDefault="51D939F2" w:rsidP="51D939F2">
            <w:pPr>
              <w:jc w:val="center"/>
              <w:rPr>
                <w:rFonts w:asciiTheme="minorHAnsi" w:hAnsiTheme="minorHAnsi" w:cstheme="minorBidi"/>
                <w:b/>
                <w:bCs/>
                <w:sz w:val="22"/>
                <w:szCs w:val="22"/>
              </w:rPr>
            </w:pPr>
            <w:r w:rsidRPr="51D939F2">
              <w:rPr>
                <w:rFonts w:asciiTheme="minorHAnsi" w:hAnsiTheme="minorHAnsi" w:cstheme="minorBidi"/>
                <w:b/>
                <w:bCs/>
                <w:sz w:val="22"/>
                <w:szCs w:val="22"/>
              </w:rPr>
              <w:t>Gain (100Hz)</w:t>
            </w:r>
          </w:p>
        </w:tc>
      </w:tr>
      <w:tr w:rsidR="51D939F2" w14:paraId="105D01AD" w14:textId="77777777" w:rsidTr="51D939F2">
        <w:trPr>
          <w:trHeight w:val="300"/>
          <w:jc w:val="center"/>
        </w:trPr>
        <w:tc>
          <w:tcPr>
            <w:tcW w:w="2890" w:type="dxa"/>
          </w:tcPr>
          <w:p w14:paraId="7DF1A893" w14:textId="0F6F0953" w:rsidR="51D939F2" w:rsidRDefault="51D939F2" w:rsidP="51D939F2">
            <w:pPr>
              <w:jc w:val="center"/>
            </w:pPr>
            <w:r w:rsidRPr="51D939F2">
              <w:rPr>
                <w:rFonts w:asciiTheme="minorHAnsi" w:hAnsiTheme="minorHAnsi" w:cstheme="minorBidi"/>
                <w:sz w:val="22"/>
                <w:szCs w:val="22"/>
              </w:rPr>
              <w:t>17Vrms</w:t>
            </w:r>
          </w:p>
        </w:tc>
        <w:tc>
          <w:tcPr>
            <w:tcW w:w="3135" w:type="dxa"/>
          </w:tcPr>
          <w:p w14:paraId="37A56A02" w14:textId="6AAEA15F"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12Arms</w:t>
            </w:r>
          </w:p>
        </w:tc>
        <w:tc>
          <w:tcPr>
            <w:tcW w:w="1568" w:type="dxa"/>
          </w:tcPr>
          <w:p w14:paraId="2B90B2CA" w14:textId="3C774479"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7V/V±2dB</w:t>
            </w:r>
          </w:p>
        </w:tc>
        <w:tc>
          <w:tcPr>
            <w:tcW w:w="1568" w:type="dxa"/>
          </w:tcPr>
          <w:p w14:paraId="506AA153" w14:textId="40C77AD1"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6A/V±2dB</w:t>
            </w:r>
          </w:p>
        </w:tc>
      </w:tr>
    </w:tbl>
    <w:p w14:paraId="7EE47831" w14:textId="3E5EFF43" w:rsidR="19A31D0A" w:rsidRPr="0040072F" w:rsidRDefault="5F9147F5" w:rsidP="0040072F">
      <w:pPr>
        <w:pStyle w:val="Heading3"/>
      </w:pPr>
      <w:bookmarkStart w:id="16" w:name="_Toc121487407"/>
      <w:bookmarkStart w:id="17" w:name="_Toc199425857"/>
      <w:r>
        <w:t>2.</w:t>
      </w:r>
      <w:r w:rsidR="4667FC9A">
        <w:t>2</w:t>
      </w:r>
      <w:r>
        <w:t>.</w:t>
      </w:r>
      <w:r w:rsidR="6401E739">
        <w:t>2</w:t>
      </w:r>
      <w:r>
        <w:t xml:space="preserve"> DC Power</w:t>
      </w:r>
      <w:bookmarkEnd w:id="16"/>
      <w:bookmarkEnd w:id="17"/>
    </w:p>
    <w:p w14:paraId="475DA5D0" w14:textId="1921C9C1" w:rsidR="00FB4D3C" w:rsidRPr="00FB4D3C" w:rsidRDefault="2024BBF3" w:rsidP="00FB4D3C">
      <w:pPr>
        <w:spacing w:after="200" w:line="276" w:lineRule="auto"/>
        <w:rPr>
          <w:rFonts w:ascii="SimSun" w:eastAsia="SimSun" w:hAnsi="SimSun" w:cs="SimSun"/>
          <w:color w:val="000000" w:themeColor="text1"/>
          <w:sz w:val="22"/>
          <w:szCs w:val="22"/>
          <w:lang w:eastAsia="en-US"/>
        </w:rPr>
      </w:pPr>
      <w:r w:rsidRPr="06531B2A">
        <w:rPr>
          <w:rFonts w:ascii="Calibri" w:eastAsia="Calibri" w:hAnsi="Calibri" w:cs="Calibri"/>
          <w:sz w:val="22"/>
          <w:szCs w:val="22"/>
        </w:rPr>
        <w:t xml:space="preserve">The DC power module </w:t>
      </w:r>
      <w:r w:rsidR="06531B2A" w:rsidRPr="06531B2A">
        <w:rPr>
          <w:rFonts w:ascii="Calibri" w:eastAsia="Calibri" w:hAnsi="Calibri" w:cs="Calibri"/>
          <w:sz w:val="22"/>
          <w:szCs w:val="22"/>
        </w:rPr>
        <w:t>provides</w:t>
      </w:r>
      <w:r w:rsidRPr="06531B2A">
        <w:rPr>
          <w:rFonts w:ascii="Calibri" w:eastAsia="Calibri" w:hAnsi="Calibri" w:cs="Calibri"/>
          <w:sz w:val="22"/>
          <w:szCs w:val="22"/>
        </w:rPr>
        <w:t xml:space="preserve"> a stable power supply to </w:t>
      </w:r>
      <w:r w:rsidR="06531B2A" w:rsidRPr="06531B2A">
        <w:rPr>
          <w:rFonts w:ascii="Calibri" w:eastAsia="Calibri" w:hAnsi="Calibri" w:cs="Calibri"/>
          <w:sz w:val="22"/>
          <w:szCs w:val="22"/>
        </w:rPr>
        <w:t xml:space="preserve">both the </w:t>
      </w:r>
      <w:r w:rsidRPr="06531B2A">
        <w:rPr>
          <w:rFonts w:ascii="Calibri" w:eastAsia="Calibri" w:hAnsi="Calibri" w:cs="Calibri"/>
          <w:sz w:val="22"/>
          <w:szCs w:val="22"/>
        </w:rPr>
        <w:t>sensors</w:t>
      </w:r>
      <w:r w:rsidR="70E243B3" w:rsidRPr="06531B2A">
        <w:rPr>
          <w:rFonts w:ascii="Calibri" w:eastAsia="Calibri" w:hAnsi="Calibri" w:cs="Calibri"/>
          <w:sz w:val="22"/>
          <w:szCs w:val="22"/>
        </w:rPr>
        <w:t xml:space="preserve"> and the servo driver. </w:t>
      </w:r>
      <w:r w:rsidR="06531B2A" w:rsidRPr="06531B2A">
        <w:rPr>
          <w:rFonts w:ascii="Calibri" w:eastAsia="Calibri" w:hAnsi="Calibri" w:cs="Calibri"/>
          <w:sz w:val="22"/>
          <w:szCs w:val="22"/>
        </w:rPr>
        <w:t>The sensor operates at 5V, while the servo driver requires a 24V input. Therefore, a dual-channel DC power source is used to supply the two different voltage levels simultaneously.</w:t>
      </w:r>
    </w:p>
    <w:p w14:paraId="0E4B37D3" w14:textId="35325495" w:rsidR="7B0532D9" w:rsidRPr="0040072F" w:rsidRDefault="68E8D983" w:rsidP="00275B5E">
      <w:pPr>
        <w:pStyle w:val="Heading2"/>
      </w:pPr>
      <w:bookmarkStart w:id="18" w:name="_Toc856285510"/>
      <w:bookmarkStart w:id="19" w:name="_Toc199425858"/>
      <w:r>
        <w:t>2.</w:t>
      </w:r>
      <w:r w:rsidR="4667FC9A">
        <w:t>3</w:t>
      </w:r>
      <w:r>
        <w:t xml:space="preserve"> Electrical Control System</w:t>
      </w:r>
      <w:bookmarkEnd w:id="18"/>
      <w:bookmarkEnd w:id="19"/>
    </w:p>
    <w:p w14:paraId="0DD5FE65" w14:textId="2C2ED8F2" w:rsidR="0B200A26" w:rsidRPr="007316A3" w:rsidRDefault="0B200A26" w:rsidP="007316A3">
      <w:pPr>
        <w:spacing w:after="200" w:line="276" w:lineRule="auto"/>
        <w:rPr>
          <w:rFonts w:asciiTheme="minorHAnsi" w:eastAsiaTheme="minorHAnsi" w:hAnsiTheme="minorHAnsi" w:cstheme="minorBidi"/>
          <w:color w:val="000000" w:themeColor="text1"/>
          <w:sz w:val="22"/>
          <w:szCs w:val="22"/>
          <w:lang w:eastAsia="en-US"/>
        </w:rPr>
      </w:pPr>
      <w:r w:rsidRPr="007316A3">
        <w:rPr>
          <w:rFonts w:asciiTheme="minorHAnsi" w:eastAsiaTheme="minorHAnsi" w:hAnsiTheme="minorHAnsi" w:cstheme="minorBidi"/>
          <w:color w:val="000000" w:themeColor="text1"/>
          <w:sz w:val="22"/>
          <w:szCs w:val="22"/>
          <w:lang w:eastAsia="en-US"/>
        </w:rPr>
        <w:t>The electrical control system communicates with the servo driver through the computer to transmit rotation commands to the servo motor, thereby controlling the position of the vibrator within the fish tank.</w:t>
      </w:r>
    </w:p>
    <w:p w14:paraId="7D19FA88" w14:textId="4477D393" w:rsidR="7B0532D9" w:rsidRPr="00275B5E" w:rsidRDefault="6EC50FF6" w:rsidP="00275B5E">
      <w:pPr>
        <w:pStyle w:val="Heading3"/>
      </w:pPr>
      <w:bookmarkStart w:id="20" w:name="_Toc109146165"/>
      <w:bookmarkStart w:id="21" w:name="_Toc199425859"/>
      <w:r>
        <w:lastRenderedPageBreak/>
        <w:t>2.</w:t>
      </w:r>
      <w:r w:rsidR="4667FC9A">
        <w:t>3</w:t>
      </w:r>
      <w:r>
        <w:t xml:space="preserve">.1 </w:t>
      </w:r>
      <w:r w:rsidR="159A4D4A">
        <w:t>Servo Driver</w:t>
      </w:r>
      <w:r>
        <w:t xml:space="preserve"> (DMS055A)</w:t>
      </w:r>
      <w:bookmarkEnd w:id="20"/>
      <w:bookmarkEnd w:id="21"/>
    </w:p>
    <w:p w14:paraId="25EC2C3D" w14:textId="620F2659" w:rsidR="0019293F" w:rsidRDefault="7B0532D9" w:rsidP="0019293F">
      <w:pPr>
        <w:keepNext/>
        <w:spacing w:before="240" w:after="220" w:line="360" w:lineRule="auto"/>
        <w:ind w:hanging="10"/>
        <w:jc w:val="center"/>
      </w:pPr>
      <w:r w:rsidRPr="7B0532D9">
        <w:rPr>
          <w:rFonts w:ascii="Cambria" w:hAnsi="Cambria"/>
          <w:color w:val="000000" w:themeColor="text1"/>
        </w:rPr>
        <w:t xml:space="preserve"> </w:t>
      </w:r>
      <w:r>
        <w:rPr>
          <w:noProof/>
        </w:rPr>
        <w:drawing>
          <wp:inline distT="0" distB="0" distL="0" distR="0" wp14:anchorId="76166D5E" wp14:editId="3B8BA41D">
            <wp:extent cx="3429000" cy="1924050"/>
            <wp:effectExtent l="0" t="0" r="0" b="0"/>
            <wp:docPr id="204019981" name="Picture 99863347" descr="Picture 656366222,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63347"/>
                    <pic:cNvPicPr/>
                  </pic:nvPicPr>
                  <pic:blipFill>
                    <a:blip r:embed="rId19">
                      <a:extLst>
                        <a:ext uri="{28A0092B-C50C-407E-A947-70E740481C1C}">
                          <a14:useLocalDpi xmlns:a14="http://schemas.microsoft.com/office/drawing/2010/main" val="0"/>
                        </a:ext>
                      </a:extLst>
                    </a:blip>
                    <a:stretch>
                      <a:fillRect/>
                    </a:stretch>
                  </pic:blipFill>
                  <pic:spPr>
                    <a:xfrm>
                      <a:off x="0" y="0"/>
                      <a:ext cx="3429000" cy="1924050"/>
                    </a:xfrm>
                    <a:prstGeom prst="rect">
                      <a:avLst/>
                    </a:prstGeom>
                  </pic:spPr>
                </pic:pic>
              </a:graphicData>
            </a:graphic>
          </wp:inline>
        </w:drawing>
      </w:r>
    </w:p>
    <w:p w14:paraId="53D52CA6" w14:textId="508C9E3F" w:rsidR="7B0532D9" w:rsidRPr="003359DC" w:rsidRDefault="0019293F" w:rsidP="0019293F">
      <w:pPr>
        <w:pStyle w:val="Caption"/>
        <w:jc w:val="center"/>
        <w:rPr>
          <w:rFonts w:asciiTheme="minorHAnsi" w:hAnsiTheme="minorHAnsi" w:cstheme="minorHAnsi"/>
        </w:rPr>
      </w:pPr>
      <w:r w:rsidRPr="003359DC">
        <w:rPr>
          <w:rFonts w:asciiTheme="minorHAnsi" w:hAnsiTheme="minorHAnsi" w:cstheme="minorHAnsi"/>
        </w:rPr>
        <w:t xml:space="preserve">Figure </w:t>
      </w:r>
      <w:r w:rsidRPr="003359DC">
        <w:rPr>
          <w:rFonts w:asciiTheme="minorHAnsi" w:hAnsiTheme="minorHAnsi" w:cstheme="minorHAnsi"/>
        </w:rPr>
        <w:fldChar w:fldCharType="begin"/>
      </w:r>
      <w:r w:rsidRPr="003359DC">
        <w:rPr>
          <w:rFonts w:asciiTheme="minorHAnsi" w:hAnsiTheme="minorHAnsi" w:cstheme="minorHAnsi"/>
        </w:rPr>
        <w:instrText xml:space="preserve"> SEQ Figure \* ARABIC </w:instrText>
      </w:r>
      <w:r w:rsidRPr="003359DC">
        <w:rPr>
          <w:rFonts w:asciiTheme="minorHAnsi" w:hAnsiTheme="minorHAnsi" w:cstheme="minorHAnsi"/>
        </w:rPr>
        <w:fldChar w:fldCharType="separate"/>
      </w:r>
      <w:r w:rsidR="00A05D8E">
        <w:rPr>
          <w:rFonts w:asciiTheme="minorHAnsi" w:hAnsiTheme="minorHAnsi" w:cstheme="minorHAnsi"/>
          <w:noProof/>
        </w:rPr>
        <w:t>4</w:t>
      </w:r>
      <w:r w:rsidRPr="003359DC">
        <w:rPr>
          <w:rFonts w:asciiTheme="minorHAnsi" w:hAnsiTheme="minorHAnsi" w:cstheme="minorHAnsi"/>
        </w:rPr>
        <w:fldChar w:fldCharType="end"/>
      </w:r>
      <w:r w:rsidRPr="003359DC">
        <w:rPr>
          <w:rFonts w:asciiTheme="minorHAnsi" w:hAnsiTheme="minorHAnsi" w:cstheme="minorHAnsi"/>
        </w:rPr>
        <w:t xml:space="preserve"> </w:t>
      </w:r>
      <w:r w:rsidR="72D468F5" w:rsidRPr="003359DC">
        <w:rPr>
          <w:rFonts w:asciiTheme="minorHAnsi" w:hAnsiTheme="minorHAnsi" w:cstheme="minorHAnsi"/>
        </w:rPr>
        <w:t xml:space="preserve">Servo </w:t>
      </w:r>
      <w:r w:rsidRPr="003359DC">
        <w:rPr>
          <w:rFonts w:asciiTheme="minorHAnsi" w:hAnsiTheme="minorHAnsi" w:cstheme="minorHAnsi"/>
        </w:rPr>
        <w:t>Motor Driver</w:t>
      </w:r>
    </w:p>
    <w:p w14:paraId="3A9E198E" w14:textId="5A60DE10" w:rsidR="007316A3" w:rsidRPr="0077009F" w:rsidRDefault="51D939F2" w:rsidP="004E55A2">
      <w:pPr>
        <w:rPr>
          <w:rFonts w:asciiTheme="minorHAnsi" w:eastAsiaTheme="minorHAnsi" w:hAnsiTheme="minorHAnsi" w:cstheme="minorBidi"/>
          <w:b/>
          <w:sz w:val="22"/>
          <w:szCs w:val="22"/>
          <w:lang w:eastAsia="en-US"/>
        </w:rPr>
      </w:pPr>
      <w:r w:rsidRPr="51D939F2">
        <w:rPr>
          <w:rFonts w:asciiTheme="minorHAnsi" w:eastAsiaTheme="minorEastAsia" w:hAnsiTheme="minorHAnsi" w:cstheme="minorBidi"/>
          <w:color w:val="000000" w:themeColor="text1"/>
          <w:sz w:val="22"/>
          <w:szCs w:val="22"/>
          <w:lang w:eastAsia="en-US"/>
        </w:rPr>
        <w:t>The servo driver serves as an interface between the personal computer and the motor. It supports the Modbus protocol and can be connected to the computer via USB. With the aid of dedicated software, control commands can be transmitted, enabling the motor to receive and execute instructions. In our project, the primary task is to send the command to control the motor’s movement, which allows for adjusting the position of the vibrator within the fish tank. The table below is the Control Mode of the servo driver. In the project, we set both switch1 and switch2 to OFF to select pulse mode.</w:t>
      </w:r>
      <w:r w:rsidR="007316A3" w:rsidRPr="0077009F">
        <w:rPr>
          <w:rFonts w:asciiTheme="minorHAnsi" w:eastAsiaTheme="minorHAnsi" w:hAnsiTheme="minorHAnsi" w:cstheme="minorBidi"/>
          <w:b/>
          <w:sz w:val="22"/>
          <w:szCs w:val="22"/>
          <w:lang w:eastAsia="en-US"/>
        </w:rPr>
        <w:t xml:space="preserve"> </w:t>
      </w:r>
    </w:p>
    <w:p w14:paraId="17F35888" w14:textId="5C06A703" w:rsidR="004A4F43" w:rsidRPr="004A4F43" w:rsidRDefault="004A4F43" w:rsidP="004A4F43">
      <w:pPr>
        <w:pStyle w:val="Caption"/>
        <w:keepNext/>
        <w:jc w:val="center"/>
        <w:rPr>
          <w:rFonts w:asciiTheme="minorHAnsi" w:eastAsiaTheme="minorHAnsi" w:hAnsiTheme="minorHAnsi" w:cstheme="minorBidi"/>
          <w:bCs w:val="0"/>
          <w:color w:val="auto"/>
          <w:sz w:val="22"/>
          <w:szCs w:val="22"/>
          <w:lang w:eastAsia="en-US"/>
        </w:rPr>
      </w:pPr>
      <w:r w:rsidRPr="004A4F43">
        <w:rPr>
          <w:rFonts w:asciiTheme="minorHAnsi" w:eastAsiaTheme="minorHAnsi" w:hAnsiTheme="minorHAnsi" w:cstheme="minorBidi"/>
          <w:bCs w:val="0"/>
          <w:color w:val="auto"/>
          <w:sz w:val="22"/>
          <w:szCs w:val="22"/>
          <w:lang w:eastAsia="en-US"/>
        </w:rPr>
        <w:t xml:space="preserve">Table </w:t>
      </w:r>
      <w:r w:rsidRPr="004A4F43">
        <w:rPr>
          <w:rFonts w:asciiTheme="minorHAnsi" w:eastAsiaTheme="minorHAnsi" w:hAnsiTheme="minorHAnsi" w:cstheme="minorBidi"/>
          <w:bCs w:val="0"/>
          <w:color w:val="auto"/>
          <w:sz w:val="22"/>
          <w:szCs w:val="22"/>
          <w:lang w:eastAsia="en-US"/>
        </w:rPr>
        <w:fldChar w:fldCharType="begin"/>
      </w:r>
      <w:r w:rsidRPr="004A4F43">
        <w:rPr>
          <w:rFonts w:asciiTheme="minorHAnsi" w:eastAsiaTheme="minorHAnsi" w:hAnsiTheme="minorHAnsi" w:cstheme="minorBidi"/>
          <w:bCs w:val="0"/>
          <w:color w:val="auto"/>
          <w:sz w:val="22"/>
          <w:szCs w:val="22"/>
          <w:lang w:eastAsia="en-US"/>
        </w:rPr>
        <w:instrText xml:space="preserve"> SEQ Table \* ARABIC </w:instrText>
      </w:r>
      <w:r w:rsidRPr="004A4F43">
        <w:rPr>
          <w:rFonts w:asciiTheme="minorHAnsi" w:eastAsiaTheme="minorHAnsi" w:hAnsiTheme="minorHAnsi" w:cstheme="minorBidi"/>
          <w:bCs w:val="0"/>
          <w:color w:val="auto"/>
          <w:sz w:val="22"/>
          <w:szCs w:val="22"/>
          <w:lang w:eastAsia="en-US"/>
        </w:rPr>
        <w:fldChar w:fldCharType="separate"/>
      </w:r>
      <w:r w:rsidR="00502BB8">
        <w:rPr>
          <w:rFonts w:asciiTheme="minorHAnsi" w:eastAsiaTheme="minorHAnsi" w:hAnsiTheme="minorHAnsi" w:cstheme="minorBidi"/>
          <w:bCs w:val="0"/>
          <w:noProof/>
          <w:color w:val="auto"/>
          <w:sz w:val="22"/>
          <w:szCs w:val="22"/>
          <w:lang w:eastAsia="en-US"/>
        </w:rPr>
        <w:t>2</w:t>
      </w:r>
      <w:r w:rsidRPr="004A4F43">
        <w:rPr>
          <w:rFonts w:asciiTheme="minorHAnsi" w:eastAsiaTheme="minorHAnsi" w:hAnsiTheme="minorHAnsi" w:cstheme="minorBidi"/>
          <w:bCs w:val="0"/>
          <w:color w:val="auto"/>
          <w:sz w:val="22"/>
          <w:szCs w:val="22"/>
          <w:lang w:eastAsia="en-US"/>
        </w:rPr>
        <w:fldChar w:fldCharType="end"/>
      </w:r>
      <w:r w:rsidRPr="004A4F43">
        <w:rPr>
          <w:rFonts w:asciiTheme="minorHAnsi" w:eastAsiaTheme="minorHAnsi" w:hAnsiTheme="minorHAnsi" w:cstheme="minorBidi"/>
          <w:bCs w:val="0"/>
          <w:color w:val="auto"/>
          <w:sz w:val="22"/>
          <w:szCs w:val="22"/>
          <w:lang w:eastAsia="en-US"/>
        </w:rPr>
        <w:t xml:space="preserve"> Servo Driver Control Mode</w:t>
      </w:r>
    </w:p>
    <w:tbl>
      <w:tblPr>
        <w:tblStyle w:val="TableGrid"/>
        <w:tblW w:w="0" w:type="auto"/>
        <w:tblLook w:val="06A0" w:firstRow="1" w:lastRow="0" w:firstColumn="1" w:lastColumn="0" w:noHBand="1" w:noVBand="1"/>
      </w:tblPr>
      <w:tblGrid>
        <w:gridCol w:w="1943"/>
        <w:gridCol w:w="2083"/>
        <w:gridCol w:w="2415"/>
        <w:gridCol w:w="2909"/>
      </w:tblGrid>
      <w:tr w:rsidR="51D939F2" w:rsidRPr="00275B5E" w14:paraId="41B1CEC5" w14:textId="77777777" w:rsidTr="51D939F2">
        <w:trPr>
          <w:trHeight w:val="300"/>
        </w:trPr>
        <w:tc>
          <w:tcPr>
            <w:tcW w:w="1945" w:type="dxa"/>
          </w:tcPr>
          <w:p w14:paraId="60D4DBF4" w14:textId="5D03D919" w:rsidR="51D939F2" w:rsidRPr="00275B5E" w:rsidRDefault="51D939F2" w:rsidP="51D939F2">
            <w:pPr>
              <w:jc w:val="center"/>
              <w:rPr>
                <w:sz w:val="22"/>
                <w:szCs w:val="22"/>
              </w:rPr>
            </w:pPr>
            <w:r w:rsidRPr="00275B5E">
              <w:rPr>
                <w:rFonts w:asciiTheme="minorHAnsi" w:hAnsiTheme="minorHAnsi" w:cstheme="minorBidi"/>
                <w:b/>
                <w:bCs/>
                <w:sz w:val="22"/>
                <w:szCs w:val="22"/>
              </w:rPr>
              <w:t>Switch1</w:t>
            </w:r>
          </w:p>
        </w:tc>
        <w:tc>
          <w:tcPr>
            <w:tcW w:w="2085" w:type="dxa"/>
          </w:tcPr>
          <w:p w14:paraId="40ADC2BE" w14:textId="13B0A819" w:rsidR="51D939F2" w:rsidRPr="00275B5E" w:rsidRDefault="51D939F2" w:rsidP="51D939F2">
            <w:pPr>
              <w:jc w:val="center"/>
              <w:rPr>
                <w:sz w:val="22"/>
                <w:szCs w:val="22"/>
              </w:rPr>
            </w:pPr>
            <w:r w:rsidRPr="00275B5E">
              <w:rPr>
                <w:rFonts w:asciiTheme="minorHAnsi" w:hAnsiTheme="minorHAnsi" w:cstheme="minorBidi"/>
                <w:b/>
                <w:bCs/>
                <w:sz w:val="22"/>
                <w:szCs w:val="22"/>
              </w:rPr>
              <w:t>Switch2</w:t>
            </w:r>
          </w:p>
        </w:tc>
        <w:tc>
          <w:tcPr>
            <w:tcW w:w="2418" w:type="dxa"/>
          </w:tcPr>
          <w:p w14:paraId="0107123F" w14:textId="4DE37DC5" w:rsidR="51D939F2" w:rsidRPr="00275B5E" w:rsidRDefault="51D939F2" w:rsidP="51D939F2">
            <w:pPr>
              <w:jc w:val="center"/>
              <w:rPr>
                <w:sz w:val="22"/>
                <w:szCs w:val="22"/>
              </w:rPr>
            </w:pPr>
            <w:r w:rsidRPr="00275B5E">
              <w:rPr>
                <w:rFonts w:asciiTheme="minorHAnsi" w:hAnsiTheme="minorHAnsi" w:cstheme="minorBidi"/>
                <w:b/>
                <w:bCs/>
                <w:sz w:val="22"/>
                <w:szCs w:val="22"/>
              </w:rPr>
              <w:t>Mode</w:t>
            </w:r>
          </w:p>
        </w:tc>
        <w:tc>
          <w:tcPr>
            <w:tcW w:w="2913" w:type="dxa"/>
          </w:tcPr>
          <w:p w14:paraId="576132E0" w14:textId="410E00C3" w:rsidR="51D939F2" w:rsidRPr="00275B5E" w:rsidRDefault="51D939F2" w:rsidP="51D939F2">
            <w:pPr>
              <w:jc w:val="center"/>
              <w:rPr>
                <w:sz w:val="22"/>
                <w:szCs w:val="22"/>
              </w:rPr>
            </w:pPr>
            <w:r w:rsidRPr="00275B5E">
              <w:rPr>
                <w:rFonts w:asciiTheme="minorHAnsi" w:hAnsiTheme="minorHAnsi" w:cstheme="minorBidi"/>
                <w:b/>
                <w:bCs/>
                <w:sz w:val="22"/>
                <w:szCs w:val="22"/>
              </w:rPr>
              <w:t>Control Method</w:t>
            </w:r>
          </w:p>
        </w:tc>
      </w:tr>
      <w:tr w:rsidR="51D939F2" w:rsidRPr="00275B5E" w14:paraId="37EE966C" w14:textId="77777777" w:rsidTr="51D939F2">
        <w:trPr>
          <w:trHeight w:val="300"/>
        </w:trPr>
        <w:tc>
          <w:tcPr>
            <w:tcW w:w="1945" w:type="dxa"/>
          </w:tcPr>
          <w:p w14:paraId="51F96E39" w14:textId="7BF04E99" w:rsidR="51D939F2" w:rsidRPr="00275B5E" w:rsidRDefault="51D939F2" w:rsidP="51D939F2">
            <w:pPr>
              <w:jc w:val="center"/>
              <w:rPr>
                <w:sz w:val="22"/>
                <w:szCs w:val="22"/>
              </w:rPr>
            </w:pPr>
            <w:r w:rsidRPr="00275B5E">
              <w:rPr>
                <w:rFonts w:asciiTheme="minorHAnsi" w:hAnsiTheme="minorHAnsi" w:cstheme="minorBidi"/>
                <w:sz w:val="22"/>
                <w:szCs w:val="22"/>
              </w:rPr>
              <w:t>OFF</w:t>
            </w:r>
          </w:p>
        </w:tc>
        <w:tc>
          <w:tcPr>
            <w:tcW w:w="2085" w:type="dxa"/>
          </w:tcPr>
          <w:p w14:paraId="05367731" w14:textId="3128B7A5" w:rsidR="51D939F2" w:rsidRPr="00275B5E" w:rsidRDefault="51D939F2" w:rsidP="51D939F2">
            <w:pPr>
              <w:jc w:val="center"/>
              <w:rPr>
                <w:sz w:val="22"/>
                <w:szCs w:val="22"/>
              </w:rPr>
            </w:pPr>
            <w:r w:rsidRPr="00275B5E">
              <w:rPr>
                <w:rFonts w:asciiTheme="minorHAnsi" w:hAnsiTheme="minorHAnsi" w:cstheme="minorBidi"/>
                <w:sz w:val="22"/>
                <w:szCs w:val="22"/>
              </w:rPr>
              <w:t>OFF</w:t>
            </w:r>
          </w:p>
        </w:tc>
        <w:tc>
          <w:tcPr>
            <w:tcW w:w="2418" w:type="dxa"/>
          </w:tcPr>
          <w:p w14:paraId="073D44A8" w14:textId="23EAE9ED" w:rsidR="51D939F2" w:rsidRPr="00275B5E" w:rsidRDefault="51D939F2" w:rsidP="51D939F2">
            <w:pPr>
              <w:jc w:val="center"/>
              <w:rPr>
                <w:sz w:val="22"/>
                <w:szCs w:val="22"/>
              </w:rPr>
            </w:pPr>
            <w:r w:rsidRPr="00275B5E">
              <w:rPr>
                <w:rFonts w:ascii="Calibri" w:eastAsia="Calibri" w:hAnsi="Calibri" w:cs="Calibri"/>
                <w:sz w:val="22"/>
                <w:szCs w:val="22"/>
              </w:rPr>
              <w:t>Position Control Mode</w:t>
            </w:r>
          </w:p>
        </w:tc>
        <w:tc>
          <w:tcPr>
            <w:tcW w:w="2913" w:type="dxa"/>
          </w:tcPr>
          <w:p w14:paraId="78CAA740" w14:textId="536FD8DD" w:rsidR="51D939F2" w:rsidRPr="00275B5E" w:rsidRDefault="51D939F2" w:rsidP="51D939F2">
            <w:pPr>
              <w:jc w:val="center"/>
              <w:rPr>
                <w:sz w:val="22"/>
                <w:szCs w:val="22"/>
              </w:rPr>
            </w:pPr>
            <w:r w:rsidRPr="00275B5E">
              <w:rPr>
                <w:rFonts w:ascii="Calibri" w:eastAsia="Calibri" w:hAnsi="Calibri" w:cs="Calibri"/>
                <w:sz w:val="22"/>
                <w:szCs w:val="22"/>
              </w:rPr>
              <w:t>Pulse and Direction</w:t>
            </w:r>
          </w:p>
        </w:tc>
      </w:tr>
      <w:tr w:rsidR="51D939F2" w:rsidRPr="00275B5E" w14:paraId="738CD88D" w14:textId="77777777" w:rsidTr="51D939F2">
        <w:trPr>
          <w:trHeight w:val="300"/>
        </w:trPr>
        <w:tc>
          <w:tcPr>
            <w:tcW w:w="1945" w:type="dxa"/>
          </w:tcPr>
          <w:p w14:paraId="77286532" w14:textId="1EA7B58F" w:rsidR="51D939F2" w:rsidRPr="00275B5E" w:rsidRDefault="51D939F2" w:rsidP="51D939F2">
            <w:pPr>
              <w:jc w:val="center"/>
              <w:rPr>
                <w:sz w:val="22"/>
                <w:szCs w:val="22"/>
              </w:rPr>
            </w:pPr>
            <w:r w:rsidRPr="00275B5E">
              <w:rPr>
                <w:rFonts w:asciiTheme="minorHAnsi" w:hAnsiTheme="minorHAnsi" w:cstheme="minorBidi"/>
                <w:sz w:val="22"/>
                <w:szCs w:val="22"/>
              </w:rPr>
              <w:t>OFF</w:t>
            </w:r>
          </w:p>
        </w:tc>
        <w:tc>
          <w:tcPr>
            <w:tcW w:w="2085" w:type="dxa"/>
          </w:tcPr>
          <w:p w14:paraId="733E831A" w14:textId="5EA6C5A2" w:rsidR="51D939F2" w:rsidRPr="00275B5E" w:rsidRDefault="51D939F2" w:rsidP="51D939F2">
            <w:pPr>
              <w:jc w:val="center"/>
              <w:rPr>
                <w:sz w:val="22"/>
                <w:szCs w:val="22"/>
              </w:rPr>
            </w:pPr>
            <w:r w:rsidRPr="00275B5E">
              <w:rPr>
                <w:rFonts w:asciiTheme="minorHAnsi" w:hAnsiTheme="minorHAnsi" w:cstheme="minorBidi"/>
                <w:sz w:val="22"/>
                <w:szCs w:val="22"/>
              </w:rPr>
              <w:t>ON</w:t>
            </w:r>
          </w:p>
        </w:tc>
        <w:tc>
          <w:tcPr>
            <w:tcW w:w="2418" w:type="dxa"/>
          </w:tcPr>
          <w:p w14:paraId="55D331A6" w14:textId="770DB521" w:rsidR="51D939F2" w:rsidRPr="00275B5E" w:rsidRDefault="51D939F2" w:rsidP="51D939F2">
            <w:pPr>
              <w:jc w:val="center"/>
              <w:rPr>
                <w:sz w:val="22"/>
                <w:szCs w:val="22"/>
              </w:rPr>
            </w:pPr>
            <w:r w:rsidRPr="00275B5E">
              <w:rPr>
                <w:rFonts w:ascii="Calibri" w:eastAsia="Calibri" w:hAnsi="Calibri" w:cs="Calibri"/>
                <w:sz w:val="22"/>
                <w:szCs w:val="22"/>
              </w:rPr>
              <w:t>Position Control Mode</w:t>
            </w:r>
          </w:p>
        </w:tc>
        <w:tc>
          <w:tcPr>
            <w:tcW w:w="2913" w:type="dxa"/>
          </w:tcPr>
          <w:p w14:paraId="6A22728C" w14:textId="741754F4" w:rsidR="51D939F2" w:rsidRPr="00275B5E" w:rsidRDefault="51D939F2" w:rsidP="51D939F2">
            <w:pPr>
              <w:jc w:val="center"/>
              <w:rPr>
                <w:sz w:val="22"/>
                <w:szCs w:val="22"/>
              </w:rPr>
            </w:pPr>
            <w:r w:rsidRPr="00275B5E">
              <w:rPr>
                <w:rFonts w:ascii="Calibri" w:eastAsia="Calibri" w:hAnsi="Calibri" w:cs="Calibri"/>
                <w:sz w:val="22"/>
                <w:szCs w:val="22"/>
              </w:rPr>
              <w:t>Encoder Following</w:t>
            </w:r>
          </w:p>
        </w:tc>
      </w:tr>
      <w:tr w:rsidR="51D939F2" w:rsidRPr="00275B5E" w14:paraId="07A73322" w14:textId="77777777" w:rsidTr="51D939F2">
        <w:trPr>
          <w:trHeight w:val="300"/>
        </w:trPr>
        <w:tc>
          <w:tcPr>
            <w:tcW w:w="1945" w:type="dxa"/>
          </w:tcPr>
          <w:p w14:paraId="27A91DFF" w14:textId="1C8410B8"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ON</w:t>
            </w:r>
          </w:p>
        </w:tc>
        <w:tc>
          <w:tcPr>
            <w:tcW w:w="2085" w:type="dxa"/>
          </w:tcPr>
          <w:p w14:paraId="6ECF9227" w14:textId="204DE83A"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OFF</w:t>
            </w:r>
          </w:p>
        </w:tc>
        <w:tc>
          <w:tcPr>
            <w:tcW w:w="2418" w:type="dxa"/>
          </w:tcPr>
          <w:p w14:paraId="6E072D95" w14:textId="2BE8D931"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Speed Control Mode</w:t>
            </w:r>
          </w:p>
        </w:tc>
        <w:tc>
          <w:tcPr>
            <w:tcW w:w="2913" w:type="dxa"/>
          </w:tcPr>
          <w:p w14:paraId="516B91BF" w14:textId="5B770972" w:rsidR="51D939F2" w:rsidRPr="00275B5E" w:rsidRDefault="51D939F2" w:rsidP="51D939F2">
            <w:pPr>
              <w:jc w:val="center"/>
              <w:rPr>
                <w:sz w:val="22"/>
                <w:szCs w:val="22"/>
              </w:rPr>
            </w:pPr>
            <w:r w:rsidRPr="00275B5E">
              <w:rPr>
                <w:rFonts w:ascii="Calibri" w:eastAsia="Calibri" w:hAnsi="Calibri" w:cs="Calibri"/>
                <w:sz w:val="22"/>
                <w:szCs w:val="22"/>
              </w:rPr>
              <w:t>PWM Duty Cycle</w:t>
            </w:r>
          </w:p>
        </w:tc>
      </w:tr>
      <w:tr w:rsidR="51D939F2" w:rsidRPr="00275B5E" w14:paraId="7B6E603A" w14:textId="77777777" w:rsidTr="51D939F2">
        <w:trPr>
          <w:trHeight w:val="300"/>
        </w:trPr>
        <w:tc>
          <w:tcPr>
            <w:tcW w:w="1945" w:type="dxa"/>
          </w:tcPr>
          <w:p w14:paraId="1BC41032" w14:textId="52B8C960" w:rsidR="51D939F2" w:rsidRPr="00275B5E" w:rsidRDefault="51D939F2" w:rsidP="51D939F2">
            <w:pPr>
              <w:jc w:val="center"/>
              <w:rPr>
                <w:sz w:val="22"/>
                <w:szCs w:val="22"/>
              </w:rPr>
            </w:pPr>
            <w:r w:rsidRPr="00275B5E">
              <w:rPr>
                <w:rFonts w:asciiTheme="minorHAnsi" w:hAnsiTheme="minorHAnsi" w:cstheme="minorBidi"/>
                <w:sz w:val="22"/>
                <w:szCs w:val="22"/>
              </w:rPr>
              <w:t>ON</w:t>
            </w:r>
          </w:p>
        </w:tc>
        <w:tc>
          <w:tcPr>
            <w:tcW w:w="2085" w:type="dxa"/>
          </w:tcPr>
          <w:p w14:paraId="20287F9E" w14:textId="7E2C7C1C"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ON</w:t>
            </w:r>
          </w:p>
        </w:tc>
        <w:tc>
          <w:tcPr>
            <w:tcW w:w="2418" w:type="dxa"/>
          </w:tcPr>
          <w:p w14:paraId="14B4E63D" w14:textId="50A98DC9"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Speed Control Mode</w:t>
            </w:r>
          </w:p>
        </w:tc>
        <w:tc>
          <w:tcPr>
            <w:tcW w:w="2913" w:type="dxa"/>
          </w:tcPr>
          <w:p w14:paraId="5E5C901C" w14:textId="4ED49DD5" w:rsidR="51D939F2" w:rsidRPr="00275B5E" w:rsidRDefault="51D939F2" w:rsidP="51D939F2">
            <w:pPr>
              <w:jc w:val="center"/>
              <w:rPr>
                <w:rFonts w:asciiTheme="minorHAnsi" w:hAnsiTheme="minorHAnsi" w:cstheme="minorBidi"/>
                <w:sz w:val="22"/>
                <w:szCs w:val="22"/>
              </w:rPr>
            </w:pPr>
            <w:r w:rsidRPr="00275B5E">
              <w:rPr>
                <w:rFonts w:asciiTheme="minorHAnsi" w:hAnsiTheme="minorHAnsi" w:cstheme="minorBidi"/>
                <w:sz w:val="22"/>
                <w:szCs w:val="22"/>
              </w:rPr>
              <w:t>Voltage or Current</w:t>
            </w:r>
          </w:p>
        </w:tc>
      </w:tr>
    </w:tbl>
    <w:p w14:paraId="07C9EA10" w14:textId="04F6C407" w:rsidR="51D939F2" w:rsidRDefault="51D939F2" w:rsidP="51D939F2"/>
    <w:p w14:paraId="6C6C7A0D" w14:textId="4765C254" w:rsidR="7B0532D9" w:rsidRPr="0040072F" w:rsidRDefault="7C0844F5" w:rsidP="0040072F">
      <w:pPr>
        <w:pStyle w:val="Heading3"/>
      </w:pPr>
      <w:bookmarkStart w:id="22" w:name="_Toc440128387"/>
      <w:bookmarkStart w:id="23" w:name="_Toc199425860"/>
      <w:r>
        <w:t>2.</w:t>
      </w:r>
      <w:r w:rsidR="4667FC9A">
        <w:t>3</w:t>
      </w:r>
      <w:r>
        <w:t>.2 Servo Motor</w:t>
      </w:r>
      <w:bookmarkEnd w:id="22"/>
      <w:bookmarkEnd w:id="23"/>
    </w:p>
    <w:p w14:paraId="371B36D7" w14:textId="5DFA6936" w:rsidR="7B0532D9" w:rsidRPr="004E55A2" w:rsidRDefault="51D939F2" w:rsidP="004E55A2">
      <w:pPr>
        <w:spacing w:after="200" w:line="276" w:lineRule="auto"/>
        <w:rPr>
          <w:rFonts w:asciiTheme="minorHAnsi" w:eastAsiaTheme="minorHAnsi" w:hAnsiTheme="minorHAnsi" w:cstheme="minorBidi"/>
          <w:color w:val="000000" w:themeColor="text1"/>
          <w:sz w:val="22"/>
          <w:szCs w:val="22"/>
          <w:lang w:eastAsia="en-US"/>
        </w:rPr>
      </w:pPr>
      <w:r w:rsidRPr="00275B5E">
        <w:rPr>
          <w:rFonts w:asciiTheme="minorHAnsi" w:eastAsiaTheme="minorEastAsia" w:hAnsiTheme="minorHAnsi" w:cstheme="minorBidi"/>
          <w:color w:val="000000" w:themeColor="text1"/>
          <w:sz w:val="22"/>
          <w:szCs w:val="22"/>
          <w:lang w:eastAsia="en-US"/>
        </w:rPr>
        <w:t>The control signals transmitted from the computer are passed to the servo motor via the servo driver. The servo motor determines its behavior based on the selected control mode. Under the "pulse +</w:t>
      </w:r>
      <w:r w:rsidRPr="004E55A2">
        <w:rPr>
          <w:rFonts w:asciiTheme="minorHAnsi" w:eastAsiaTheme="minorHAnsi" w:hAnsiTheme="minorHAnsi" w:cstheme="minorBidi"/>
          <w:color w:val="000000" w:themeColor="text1"/>
          <w:sz w:val="22"/>
          <w:szCs w:val="22"/>
          <w:lang w:eastAsia="en-US"/>
        </w:rPr>
        <w:t xml:space="preserve"> direction" control mode, it is first necessary to enable both the Modbus function and the driver output.</w:t>
      </w:r>
    </w:p>
    <w:p w14:paraId="5CC61D57" w14:textId="3AE00542" w:rsidR="7B0532D9" w:rsidRPr="008273CE" w:rsidRDefault="51D939F2" w:rsidP="004E55A2">
      <w:pPr>
        <w:spacing w:after="200" w:line="276" w:lineRule="auto"/>
        <w:rPr>
          <w:rFonts w:ascii="Calibri" w:eastAsia="Calibri" w:hAnsi="Calibri" w:cs="Calibri"/>
          <w:sz w:val="22"/>
          <w:szCs w:val="22"/>
        </w:rPr>
      </w:pPr>
      <w:r w:rsidRPr="004E55A2">
        <w:rPr>
          <w:rFonts w:ascii="Calibri" w:eastAsia="Calibri" w:hAnsi="Calibri" w:cs="Calibri"/>
          <w:sz w:val="22"/>
          <w:szCs w:val="22"/>
        </w:rPr>
        <w:t>After enabling, the target absolute position is sent as the desired destination. The servo driver then writes the lower 16 bits and upper 16 bits of this absolute position value into registers 22 and 23, respectively. Based on this target position, the initial speed, and the default number of pulses per revolution, the servo motor performs the corresponding motion.</w:t>
      </w:r>
      <w:r w:rsidRPr="008273CE">
        <w:rPr>
          <w:rFonts w:ascii="Calibri" w:eastAsia="Calibri" w:hAnsi="Calibri" w:cs="Calibri"/>
          <w:sz w:val="22"/>
          <w:szCs w:val="22"/>
        </w:rPr>
        <w:t xml:space="preserve"> </w:t>
      </w:r>
    </w:p>
    <w:p w14:paraId="0C8BE058" w14:textId="527066FE" w:rsidR="004A4F43" w:rsidRPr="004A4F43" w:rsidRDefault="004A4F43" w:rsidP="004A4F43">
      <w:pPr>
        <w:pStyle w:val="Caption"/>
        <w:keepNext/>
        <w:jc w:val="center"/>
        <w:rPr>
          <w:rFonts w:asciiTheme="minorHAnsi" w:eastAsiaTheme="minorHAnsi" w:hAnsiTheme="minorHAnsi" w:cstheme="minorBidi"/>
          <w:bCs w:val="0"/>
          <w:color w:val="auto"/>
          <w:sz w:val="22"/>
          <w:szCs w:val="22"/>
          <w:lang w:eastAsia="en-US"/>
        </w:rPr>
      </w:pPr>
      <w:r w:rsidRPr="004A4F43">
        <w:rPr>
          <w:rFonts w:asciiTheme="minorHAnsi" w:eastAsiaTheme="minorHAnsi" w:hAnsiTheme="minorHAnsi" w:cstheme="minorBidi"/>
          <w:bCs w:val="0"/>
          <w:color w:val="auto"/>
          <w:sz w:val="22"/>
          <w:szCs w:val="22"/>
          <w:lang w:eastAsia="en-US"/>
        </w:rPr>
        <w:t xml:space="preserve">Table </w:t>
      </w:r>
      <w:r w:rsidRPr="004A4F43">
        <w:rPr>
          <w:rFonts w:asciiTheme="minorHAnsi" w:eastAsiaTheme="minorHAnsi" w:hAnsiTheme="minorHAnsi" w:cstheme="minorBidi"/>
          <w:bCs w:val="0"/>
          <w:color w:val="auto"/>
          <w:sz w:val="22"/>
          <w:szCs w:val="22"/>
          <w:lang w:eastAsia="en-US"/>
        </w:rPr>
        <w:fldChar w:fldCharType="begin"/>
      </w:r>
      <w:r w:rsidRPr="004A4F43">
        <w:rPr>
          <w:rFonts w:asciiTheme="minorHAnsi" w:eastAsiaTheme="minorHAnsi" w:hAnsiTheme="minorHAnsi" w:cstheme="minorBidi"/>
          <w:bCs w:val="0"/>
          <w:color w:val="auto"/>
          <w:sz w:val="22"/>
          <w:szCs w:val="22"/>
          <w:lang w:eastAsia="en-US"/>
        </w:rPr>
        <w:instrText xml:space="preserve"> SEQ Table \* ARABIC </w:instrText>
      </w:r>
      <w:r w:rsidRPr="004A4F43">
        <w:rPr>
          <w:rFonts w:asciiTheme="minorHAnsi" w:eastAsiaTheme="minorHAnsi" w:hAnsiTheme="minorHAnsi" w:cstheme="minorBidi"/>
          <w:bCs w:val="0"/>
          <w:color w:val="auto"/>
          <w:sz w:val="22"/>
          <w:szCs w:val="22"/>
          <w:lang w:eastAsia="en-US"/>
        </w:rPr>
        <w:fldChar w:fldCharType="separate"/>
      </w:r>
      <w:r w:rsidR="00502BB8">
        <w:rPr>
          <w:rFonts w:asciiTheme="minorHAnsi" w:eastAsiaTheme="minorHAnsi" w:hAnsiTheme="minorHAnsi" w:cstheme="minorBidi"/>
          <w:bCs w:val="0"/>
          <w:noProof/>
          <w:color w:val="auto"/>
          <w:sz w:val="22"/>
          <w:szCs w:val="22"/>
          <w:lang w:eastAsia="en-US"/>
        </w:rPr>
        <w:t>3</w:t>
      </w:r>
      <w:r w:rsidRPr="004A4F43">
        <w:rPr>
          <w:rFonts w:asciiTheme="minorHAnsi" w:eastAsiaTheme="minorHAnsi" w:hAnsiTheme="minorHAnsi" w:cstheme="minorBidi"/>
          <w:bCs w:val="0"/>
          <w:color w:val="auto"/>
          <w:sz w:val="22"/>
          <w:szCs w:val="22"/>
          <w:lang w:eastAsia="en-US"/>
        </w:rPr>
        <w:fldChar w:fldCharType="end"/>
      </w:r>
      <w:r w:rsidRPr="004A4F43">
        <w:rPr>
          <w:rFonts w:asciiTheme="minorHAnsi" w:eastAsiaTheme="minorHAnsi" w:hAnsiTheme="minorHAnsi" w:cstheme="minorBidi"/>
          <w:bCs w:val="0"/>
          <w:color w:val="auto"/>
          <w:sz w:val="22"/>
          <w:szCs w:val="22"/>
          <w:lang w:eastAsia="en-US"/>
        </w:rPr>
        <w:t xml:space="preserve"> Key Servo Motor Control Register</w:t>
      </w:r>
    </w:p>
    <w:tbl>
      <w:tblPr>
        <w:tblStyle w:val="TableGrid"/>
        <w:tblW w:w="0" w:type="auto"/>
        <w:tblLook w:val="06A0" w:firstRow="1" w:lastRow="0" w:firstColumn="1" w:lastColumn="0" w:noHBand="1" w:noVBand="1"/>
      </w:tblPr>
      <w:tblGrid>
        <w:gridCol w:w="1808"/>
        <w:gridCol w:w="3148"/>
        <w:gridCol w:w="1490"/>
        <w:gridCol w:w="2904"/>
      </w:tblGrid>
      <w:tr w:rsidR="51D939F2" w14:paraId="554C5DB1" w14:textId="77777777" w:rsidTr="51D939F2">
        <w:trPr>
          <w:trHeight w:val="300"/>
        </w:trPr>
        <w:tc>
          <w:tcPr>
            <w:tcW w:w="1832" w:type="dxa"/>
          </w:tcPr>
          <w:p w14:paraId="706DF3C2" w14:textId="576BB63C" w:rsidR="51D939F2" w:rsidRDefault="51D939F2" w:rsidP="51D939F2">
            <w:pPr>
              <w:jc w:val="center"/>
            </w:pPr>
            <w:r w:rsidRPr="51D939F2">
              <w:rPr>
                <w:rFonts w:asciiTheme="minorHAnsi" w:hAnsiTheme="minorHAnsi" w:cstheme="minorBidi"/>
                <w:b/>
                <w:bCs/>
                <w:sz w:val="22"/>
                <w:szCs w:val="22"/>
              </w:rPr>
              <w:t>Register Address</w:t>
            </w:r>
          </w:p>
        </w:tc>
        <w:tc>
          <w:tcPr>
            <w:tcW w:w="3202" w:type="dxa"/>
          </w:tcPr>
          <w:p w14:paraId="55753F29" w14:textId="57D6F34C" w:rsidR="51D939F2" w:rsidRDefault="51D939F2" w:rsidP="51D939F2">
            <w:pPr>
              <w:jc w:val="center"/>
            </w:pPr>
            <w:r w:rsidRPr="51D939F2">
              <w:rPr>
                <w:rFonts w:asciiTheme="minorHAnsi" w:hAnsiTheme="minorHAnsi" w:cstheme="minorBidi"/>
                <w:b/>
                <w:bCs/>
                <w:sz w:val="22"/>
                <w:szCs w:val="22"/>
              </w:rPr>
              <w:t>Argument Name</w:t>
            </w:r>
          </w:p>
        </w:tc>
        <w:tc>
          <w:tcPr>
            <w:tcW w:w="1512" w:type="dxa"/>
          </w:tcPr>
          <w:p w14:paraId="5BD04BA7" w14:textId="4F1EE464" w:rsidR="51D939F2" w:rsidRDefault="51D939F2" w:rsidP="51D939F2">
            <w:pPr>
              <w:jc w:val="center"/>
            </w:pPr>
            <w:r w:rsidRPr="51D939F2">
              <w:rPr>
                <w:rFonts w:asciiTheme="minorHAnsi" w:hAnsiTheme="minorHAnsi" w:cstheme="minorBidi"/>
                <w:b/>
                <w:bCs/>
                <w:sz w:val="22"/>
                <w:szCs w:val="22"/>
              </w:rPr>
              <w:t>Type</w:t>
            </w:r>
          </w:p>
        </w:tc>
        <w:tc>
          <w:tcPr>
            <w:tcW w:w="2948" w:type="dxa"/>
          </w:tcPr>
          <w:p w14:paraId="49E8526A" w14:textId="32B02CC9" w:rsidR="51D939F2" w:rsidRDefault="51D939F2" w:rsidP="51D939F2">
            <w:pPr>
              <w:jc w:val="center"/>
              <w:rPr>
                <w:rFonts w:asciiTheme="minorHAnsi" w:hAnsiTheme="minorHAnsi" w:cstheme="minorBidi"/>
                <w:b/>
                <w:bCs/>
                <w:sz w:val="22"/>
                <w:szCs w:val="22"/>
              </w:rPr>
            </w:pPr>
            <w:r w:rsidRPr="51D939F2">
              <w:rPr>
                <w:rFonts w:asciiTheme="minorHAnsi" w:hAnsiTheme="minorHAnsi" w:cstheme="minorBidi"/>
                <w:b/>
                <w:bCs/>
                <w:sz w:val="22"/>
                <w:szCs w:val="22"/>
              </w:rPr>
              <w:t>Description</w:t>
            </w:r>
          </w:p>
        </w:tc>
      </w:tr>
      <w:tr w:rsidR="51D939F2" w14:paraId="31C24E18" w14:textId="77777777" w:rsidTr="51D939F2">
        <w:trPr>
          <w:trHeight w:val="400"/>
        </w:trPr>
        <w:tc>
          <w:tcPr>
            <w:tcW w:w="1832" w:type="dxa"/>
          </w:tcPr>
          <w:p w14:paraId="7F0C5F0F" w14:textId="1C2B0397" w:rsidR="51D939F2" w:rsidRDefault="51D939F2" w:rsidP="51D939F2">
            <w:pPr>
              <w:jc w:val="center"/>
            </w:pPr>
            <w:r w:rsidRPr="51D939F2">
              <w:rPr>
                <w:rFonts w:asciiTheme="minorHAnsi" w:hAnsiTheme="minorHAnsi" w:cstheme="minorBidi"/>
                <w:sz w:val="22"/>
                <w:szCs w:val="22"/>
              </w:rPr>
              <w:t>0</w:t>
            </w:r>
          </w:p>
        </w:tc>
        <w:tc>
          <w:tcPr>
            <w:tcW w:w="3202" w:type="dxa"/>
          </w:tcPr>
          <w:p w14:paraId="1B22B09A" w14:textId="52E54356"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Modbus Enable</w:t>
            </w:r>
          </w:p>
        </w:tc>
        <w:tc>
          <w:tcPr>
            <w:tcW w:w="1512" w:type="dxa"/>
          </w:tcPr>
          <w:p w14:paraId="104D02A7" w14:textId="21248911" w:rsidR="51D939F2" w:rsidRDefault="51D939F2" w:rsidP="51D939F2">
            <w:pPr>
              <w:jc w:val="center"/>
            </w:pPr>
            <w:r w:rsidRPr="51D939F2">
              <w:rPr>
                <w:rFonts w:asciiTheme="minorHAnsi" w:hAnsiTheme="minorHAnsi" w:cstheme="minorBidi"/>
                <w:sz w:val="22"/>
                <w:szCs w:val="22"/>
              </w:rPr>
              <w:t>RW</w:t>
            </w:r>
          </w:p>
        </w:tc>
        <w:tc>
          <w:tcPr>
            <w:tcW w:w="2948" w:type="dxa"/>
          </w:tcPr>
          <w:p w14:paraId="719613FD" w14:textId="26B424DE"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0: Modbus disabled</w:t>
            </w:r>
          </w:p>
          <w:p w14:paraId="478D0543" w14:textId="02BA5E4A"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1: Modbus enabled</w:t>
            </w:r>
          </w:p>
        </w:tc>
      </w:tr>
      <w:tr w:rsidR="51D939F2" w14:paraId="40D9C268" w14:textId="77777777" w:rsidTr="51D939F2">
        <w:trPr>
          <w:trHeight w:val="300"/>
        </w:trPr>
        <w:tc>
          <w:tcPr>
            <w:tcW w:w="1832" w:type="dxa"/>
          </w:tcPr>
          <w:p w14:paraId="0A1DD37A" w14:textId="39E46BB1" w:rsidR="51D939F2" w:rsidRDefault="51D939F2" w:rsidP="51D939F2">
            <w:pPr>
              <w:jc w:val="center"/>
              <w:rPr>
                <w:rFonts w:asciiTheme="minorHAnsi" w:eastAsiaTheme="minorEastAsia" w:hAnsiTheme="minorHAnsi" w:cstheme="minorBidi"/>
                <w:sz w:val="22"/>
                <w:szCs w:val="22"/>
              </w:rPr>
            </w:pPr>
            <w:r w:rsidRPr="51D939F2">
              <w:rPr>
                <w:rFonts w:asciiTheme="minorHAnsi" w:eastAsiaTheme="minorEastAsia" w:hAnsiTheme="minorHAnsi" w:cstheme="minorBidi"/>
                <w:sz w:val="22"/>
                <w:szCs w:val="22"/>
              </w:rPr>
              <w:t>1</w:t>
            </w:r>
          </w:p>
        </w:tc>
        <w:tc>
          <w:tcPr>
            <w:tcW w:w="3202" w:type="dxa"/>
          </w:tcPr>
          <w:p w14:paraId="28AD8669" w14:textId="7DCA44A1" w:rsidR="51D939F2" w:rsidRDefault="51D939F2" w:rsidP="51D939F2">
            <w:pPr>
              <w:jc w:val="center"/>
            </w:pPr>
            <w:r w:rsidRPr="51D939F2">
              <w:rPr>
                <w:rFonts w:ascii="Calibri" w:eastAsia="Calibri" w:hAnsi="Calibri" w:cs="Calibri"/>
                <w:sz w:val="22"/>
                <w:szCs w:val="22"/>
              </w:rPr>
              <w:t>Drive Output Enable</w:t>
            </w:r>
          </w:p>
        </w:tc>
        <w:tc>
          <w:tcPr>
            <w:tcW w:w="1512" w:type="dxa"/>
          </w:tcPr>
          <w:p w14:paraId="4D562174" w14:textId="42580F82" w:rsidR="51D939F2" w:rsidRDefault="51D939F2" w:rsidP="51D939F2">
            <w:pPr>
              <w:jc w:val="center"/>
            </w:pPr>
            <w:r w:rsidRPr="51D939F2">
              <w:rPr>
                <w:rFonts w:asciiTheme="minorHAnsi" w:hAnsiTheme="minorHAnsi" w:cstheme="minorBidi"/>
                <w:sz w:val="22"/>
                <w:szCs w:val="22"/>
              </w:rPr>
              <w:t>RW</w:t>
            </w:r>
          </w:p>
        </w:tc>
        <w:tc>
          <w:tcPr>
            <w:tcW w:w="2948" w:type="dxa"/>
          </w:tcPr>
          <w:p w14:paraId="29B44BC4" w14:textId="1FBC1844" w:rsidR="51D939F2" w:rsidRDefault="51D939F2" w:rsidP="51D939F2">
            <w:pPr>
              <w:jc w:val="center"/>
            </w:pPr>
            <w:r w:rsidRPr="51D939F2">
              <w:rPr>
                <w:rFonts w:asciiTheme="minorHAnsi" w:hAnsiTheme="minorHAnsi" w:cstheme="minorBidi"/>
                <w:sz w:val="22"/>
                <w:szCs w:val="22"/>
              </w:rPr>
              <w:t>0: Drive Output Disabled</w:t>
            </w:r>
          </w:p>
          <w:p w14:paraId="27D1D596" w14:textId="71EA4781"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1: Drive Output Enabled</w:t>
            </w:r>
          </w:p>
        </w:tc>
      </w:tr>
      <w:tr w:rsidR="51D939F2" w14:paraId="3F5A38B4" w14:textId="77777777" w:rsidTr="51D939F2">
        <w:trPr>
          <w:trHeight w:val="300"/>
        </w:trPr>
        <w:tc>
          <w:tcPr>
            <w:tcW w:w="1832" w:type="dxa"/>
          </w:tcPr>
          <w:p w14:paraId="6080A364" w14:textId="7B4E640B" w:rsidR="51D939F2" w:rsidRDefault="51D939F2" w:rsidP="51D939F2">
            <w:pPr>
              <w:jc w:val="center"/>
            </w:pPr>
            <w:r w:rsidRPr="51D939F2">
              <w:rPr>
                <w:rFonts w:asciiTheme="minorHAnsi" w:eastAsiaTheme="minorEastAsia" w:hAnsiTheme="minorHAnsi" w:cstheme="minorBidi"/>
                <w:sz w:val="22"/>
                <w:szCs w:val="22"/>
              </w:rPr>
              <w:t>22</w:t>
            </w:r>
          </w:p>
        </w:tc>
        <w:tc>
          <w:tcPr>
            <w:tcW w:w="3202" w:type="dxa"/>
          </w:tcPr>
          <w:p w14:paraId="4E9EF85A" w14:textId="4579BF47" w:rsidR="51D939F2" w:rsidRDefault="51D939F2" w:rsidP="51D939F2">
            <w:pPr>
              <w:jc w:val="center"/>
            </w:pPr>
            <w:r w:rsidRPr="51D939F2">
              <w:rPr>
                <w:rFonts w:asciiTheme="minorHAnsi" w:hAnsiTheme="minorHAnsi" w:cstheme="minorBidi"/>
                <w:sz w:val="22"/>
                <w:szCs w:val="22"/>
              </w:rPr>
              <w:t>Absolute Position low 16 bits</w:t>
            </w:r>
          </w:p>
        </w:tc>
        <w:tc>
          <w:tcPr>
            <w:tcW w:w="1512" w:type="dxa"/>
          </w:tcPr>
          <w:p w14:paraId="2911945F" w14:textId="2328388A"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t>RW</w:t>
            </w:r>
          </w:p>
        </w:tc>
        <w:tc>
          <w:tcPr>
            <w:tcW w:w="2948" w:type="dxa"/>
          </w:tcPr>
          <w:p w14:paraId="47756CEF" w14:textId="1BA40807" w:rsidR="51D939F2" w:rsidRDefault="51D939F2" w:rsidP="51D939F2">
            <w:pPr>
              <w:jc w:val="center"/>
            </w:pPr>
            <w:r w:rsidRPr="51D939F2">
              <w:rPr>
                <w:rFonts w:ascii="Calibri" w:eastAsia="Calibri" w:hAnsi="Calibri" w:cs="Calibri"/>
                <w:sz w:val="22"/>
                <w:szCs w:val="22"/>
              </w:rPr>
              <w:t>Low 16 bits of the step count</w:t>
            </w:r>
          </w:p>
        </w:tc>
      </w:tr>
      <w:tr w:rsidR="51D939F2" w14:paraId="6B84DAF8" w14:textId="77777777" w:rsidTr="51D939F2">
        <w:trPr>
          <w:trHeight w:val="300"/>
        </w:trPr>
        <w:tc>
          <w:tcPr>
            <w:tcW w:w="1832" w:type="dxa"/>
          </w:tcPr>
          <w:p w14:paraId="7A8F56C9" w14:textId="60C0D37E" w:rsidR="51D939F2" w:rsidRDefault="51D939F2" w:rsidP="51D939F2">
            <w:pPr>
              <w:jc w:val="center"/>
              <w:rPr>
                <w:rFonts w:asciiTheme="minorHAnsi" w:hAnsiTheme="minorHAnsi" w:cstheme="minorBidi"/>
                <w:sz w:val="22"/>
                <w:szCs w:val="22"/>
              </w:rPr>
            </w:pPr>
            <w:r w:rsidRPr="51D939F2">
              <w:rPr>
                <w:rFonts w:asciiTheme="minorHAnsi" w:hAnsiTheme="minorHAnsi" w:cstheme="minorBidi"/>
                <w:sz w:val="22"/>
                <w:szCs w:val="22"/>
              </w:rPr>
              <w:lastRenderedPageBreak/>
              <w:t>23</w:t>
            </w:r>
          </w:p>
        </w:tc>
        <w:tc>
          <w:tcPr>
            <w:tcW w:w="3202" w:type="dxa"/>
          </w:tcPr>
          <w:p w14:paraId="2699BB1B" w14:textId="69EEEE35" w:rsidR="51D939F2" w:rsidRDefault="51D939F2" w:rsidP="51D939F2">
            <w:pPr>
              <w:jc w:val="center"/>
            </w:pPr>
            <w:r w:rsidRPr="51D939F2">
              <w:rPr>
                <w:rFonts w:asciiTheme="minorHAnsi" w:hAnsiTheme="minorHAnsi" w:cstheme="minorBidi"/>
                <w:sz w:val="22"/>
                <w:szCs w:val="22"/>
              </w:rPr>
              <w:t>Absolute Position high 16 bits</w:t>
            </w:r>
          </w:p>
        </w:tc>
        <w:tc>
          <w:tcPr>
            <w:tcW w:w="1512" w:type="dxa"/>
          </w:tcPr>
          <w:p w14:paraId="63584835" w14:textId="3143B389" w:rsidR="51D939F2" w:rsidRDefault="51D939F2" w:rsidP="51D939F2">
            <w:pPr>
              <w:jc w:val="center"/>
            </w:pPr>
            <w:r w:rsidRPr="51D939F2">
              <w:rPr>
                <w:rFonts w:asciiTheme="minorHAnsi" w:hAnsiTheme="minorHAnsi" w:cstheme="minorBidi"/>
                <w:sz w:val="22"/>
                <w:szCs w:val="22"/>
              </w:rPr>
              <w:t>RW</w:t>
            </w:r>
          </w:p>
        </w:tc>
        <w:tc>
          <w:tcPr>
            <w:tcW w:w="2948" w:type="dxa"/>
          </w:tcPr>
          <w:p w14:paraId="2A07E867" w14:textId="44DAC4B9" w:rsidR="51D939F2" w:rsidRDefault="51D939F2" w:rsidP="51D939F2">
            <w:pPr>
              <w:jc w:val="center"/>
            </w:pPr>
            <w:r w:rsidRPr="51D939F2">
              <w:rPr>
                <w:rFonts w:ascii="Calibri" w:eastAsia="Calibri" w:hAnsi="Calibri" w:cs="Calibri"/>
                <w:sz w:val="22"/>
                <w:szCs w:val="22"/>
              </w:rPr>
              <w:t>High 16 bits of the step count</w:t>
            </w:r>
          </w:p>
        </w:tc>
      </w:tr>
    </w:tbl>
    <w:p w14:paraId="1720CBE7" w14:textId="09DA0A4F" w:rsidR="7B0532D9" w:rsidRDefault="7B0532D9" w:rsidP="7B0532D9"/>
    <w:p w14:paraId="5F438351" w14:textId="27315591" w:rsidR="0FB2BEF4" w:rsidRPr="0040072F" w:rsidRDefault="1D35753C" w:rsidP="0040072F">
      <w:pPr>
        <w:pStyle w:val="Heading2"/>
      </w:pPr>
      <w:bookmarkStart w:id="24" w:name="_Toc1375134739"/>
      <w:bookmarkStart w:id="25" w:name="_Toc199425861"/>
      <w:r>
        <w:t>2.</w:t>
      </w:r>
      <w:r w:rsidR="4667FC9A">
        <w:t>4</w:t>
      </w:r>
      <w:r>
        <w:t xml:space="preserve"> </w:t>
      </w:r>
      <w:r w:rsidR="0C7803B9">
        <w:t>Vibrator</w:t>
      </w:r>
      <w:r>
        <w:t xml:space="preserve"> System</w:t>
      </w:r>
      <w:bookmarkEnd w:id="24"/>
      <w:bookmarkEnd w:id="25"/>
    </w:p>
    <w:p w14:paraId="3CA97C71" w14:textId="55BC4235" w:rsidR="26C9AA86" w:rsidRPr="002B60FA" w:rsidRDefault="313C1844" w:rsidP="002B60FA">
      <w:pPr>
        <w:spacing w:after="200" w:line="276" w:lineRule="auto"/>
        <w:rPr>
          <w:rFonts w:asciiTheme="minorHAnsi" w:eastAsiaTheme="minorEastAsia" w:hAnsiTheme="minorHAnsi" w:cstheme="minorBidi"/>
          <w:color w:val="000000" w:themeColor="text1"/>
          <w:sz w:val="22"/>
          <w:szCs w:val="22"/>
          <w:lang w:eastAsia="en-US"/>
        </w:rPr>
      </w:pPr>
      <w:r w:rsidRPr="719D6363">
        <w:rPr>
          <w:rFonts w:asciiTheme="minorHAnsi" w:eastAsiaTheme="minorEastAsia" w:hAnsiTheme="minorHAnsi" w:cstheme="minorBidi"/>
          <w:color w:val="000000" w:themeColor="text1"/>
          <w:sz w:val="22"/>
          <w:szCs w:val="22"/>
          <w:lang w:eastAsia="en-US"/>
        </w:rPr>
        <w:t xml:space="preserve">The Vibrator System consists of a Filament Moving Device, a modal vibrator, a metal rod, and a vibrating head. </w:t>
      </w:r>
      <w:r w:rsidR="09246E09" w:rsidRPr="719D6363">
        <w:rPr>
          <w:rFonts w:asciiTheme="minorHAnsi" w:eastAsiaTheme="minorEastAsia" w:hAnsiTheme="minorHAnsi" w:cstheme="minorBidi"/>
          <w:color w:val="000000" w:themeColor="text1"/>
          <w:sz w:val="22"/>
          <w:szCs w:val="22"/>
          <w:lang w:eastAsia="en-US"/>
        </w:rPr>
        <w:t xml:space="preserve"> The system is used to simulate the vibration of real objects.</w:t>
      </w:r>
      <w:r w:rsidR="719D6363" w:rsidRPr="719D6363">
        <w:rPr>
          <w:rFonts w:asciiTheme="minorHAnsi" w:eastAsiaTheme="minorEastAsia" w:hAnsiTheme="minorHAnsi" w:cstheme="minorBidi"/>
          <w:color w:val="000000" w:themeColor="text1"/>
          <w:sz w:val="22"/>
          <w:szCs w:val="22"/>
          <w:lang w:eastAsia="en-US"/>
        </w:rPr>
        <w:t xml:space="preserve">  </w:t>
      </w:r>
      <w:r w:rsidRPr="719D6363">
        <w:rPr>
          <w:rFonts w:asciiTheme="minorHAnsi" w:eastAsiaTheme="minorEastAsia" w:hAnsiTheme="minorHAnsi" w:cstheme="minorBidi"/>
          <w:color w:val="000000" w:themeColor="text1"/>
          <w:sz w:val="22"/>
          <w:szCs w:val="22"/>
          <w:lang w:eastAsia="en-US"/>
        </w:rPr>
        <w:t xml:space="preserve">The </w:t>
      </w:r>
      <w:r w:rsidR="0477D4FB" w:rsidRPr="719D6363">
        <w:rPr>
          <w:rFonts w:asciiTheme="minorHAnsi" w:eastAsiaTheme="minorEastAsia" w:hAnsiTheme="minorHAnsi" w:cstheme="minorBidi"/>
          <w:color w:val="000000" w:themeColor="text1"/>
          <w:sz w:val="22"/>
          <w:szCs w:val="22"/>
          <w:lang w:eastAsia="en-US"/>
        </w:rPr>
        <w:t xml:space="preserve">vibrator is powered by 5V 10Hz sinusoid </w:t>
      </w:r>
      <w:r w:rsidR="7BECBB03" w:rsidRPr="719D6363">
        <w:rPr>
          <w:rFonts w:asciiTheme="minorHAnsi" w:eastAsiaTheme="minorEastAsia" w:hAnsiTheme="minorHAnsi" w:cstheme="minorBidi"/>
          <w:color w:val="000000" w:themeColor="text1"/>
          <w:sz w:val="22"/>
          <w:szCs w:val="22"/>
          <w:lang w:eastAsia="en-US"/>
        </w:rPr>
        <w:t xml:space="preserve">from power system. </w:t>
      </w:r>
      <w:r w:rsidRPr="719D6363">
        <w:rPr>
          <w:rFonts w:asciiTheme="minorHAnsi" w:eastAsiaTheme="minorEastAsia" w:hAnsiTheme="minorHAnsi" w:cstheme="minorBidi"/>
          <w:color w:val="000000" w:themeColor="text1"/>
          <w:sz w:val="22"/>
          <w:szCs w:val="22"/>
          <w:lang w:eastAsia="en-US"/>
        </w:rPr>
        <w:t>The entire system is controlled by an electrical control system. This system regulates the Filament Moving Device, controlling its number of rotations to achieve precise movement.</w:t>
      </w:r>
    </w:p>
    <w:p w14:paraId="055C6CDB" w14:textId="4EE03517" w:rsidR="719D6363" w:rsidRDefault="719D6363" w:rsidP="719D6363">
      <w:pPr>
        <w:rPr>
          <w:rFonts w:asciiTheme="minorHAnsi" w:eastAsiaTheme="minorEastAsia" w:hAnsiTheme="minorHAnsi" w:cstheme="minorBidi"/>
          <w:color w:val="000000" w:themeColor="text1"/>
          <w:sz w:val="22"/>
          <w:szCs w:val="22"/>
          <w:lang w:eastAsia="en-US"/>
        </w:rPr>
      </w:pPr>
      <w:r w:rsidRPr="719D6363">
        <w:t>The vibrator system is used to simulate the vibration of real objects. This system will generate fluctuations in a silicone oil tank, and sensors will receive signals of pressure changes.</w:t>
      </w:r>
    </w:p>
    <w:p w14:paraId="023C004C" w14:textId="3544B934" w:rsidR="736F2146" w:rsidRPr="0040072F" w:rsidRDefault="0E724E2F" w:rsidP="0040072F">
      <w:pPr>
        <w:pStyle w:val="Heading3"/>
      </w:pPr>
      <w:bookmarkStart w:id="26" w:name="_Toc371521963"/>
      <w:bookmarkStart w:id="27" w:name="_Toc199425862"/>
      <w:r>
        <w:t>2.</w:t>
      </w:r>
      <w:r w:rsidR="4667FC9A">
        <w:t>4</w:t>
      </w:r>
      <w:r>
        <w:t>.1 Filament Moving Device</w:t>
      </w:r>
      <w:bookmarkEnd w:id="26"/>
      <w:bookmarkEnd w:id="27"/>
    </w:p>
    <w:p w14:paraId="605B61BE" w14:textId="79FD3A36" w:rsidR="736F2146" w:rsidRPr="002B60FA" w:rsidRDefault="736F2146"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The movement of the vibrating device on the movable platform is controlled by a servo motor, driven by the DMS-055A AC servo motor driver.  This driver regulates the Filament Moving Device, controlling its number of rotations to achieve precise movement; for instance, 100,000 rotations correspond to 10 cm of displacement.</w:t>
      </w:r>
    </w:p>
    <w:p w14:paraId="40551553" w14:textId="713063D6" w:rsidR="736F2146" w:rsidRPr="002B60FA" w:rsidRDefault="736F2146"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 xml:space="preserve">The Filament Moving Device controls the location of the vibrator, which is essential for accurately targeting specific points. This allows the system to apply vibration precisely where needed for data collection. </w:t>
      </w:r>
    </w:p>
    <w:p w14:paraId="6ECA5211" w14:textId="246F383C" w:rsidR="736F2146" w:rsidRDefault="736F2146" w:rsidP="736F2146">
      <w:pPr>
        <w:keepNext/>
        <w:spacing w:before="240" w:after="207" w:line="271" w:lineRule="auto"/>
        <w:ind w:left="10" w:right="163" w:hanging="10"/>
        <w:jc w:val="center"/>
      </w:pPr>
      <w:r>
        <w:rPr>
          <w:noProof/>
        </w:rPr>
        <w:drawing>
          <wp:inline distT="0" distB="0" distL="0" distR="0" wp14:anchorId="32C5802C" wp14:editId="08D89019">
            <wp:extent cx="3940175" cy="2264680"/>
            <wp:effectExtent l="0" t="0" r="0" b="0"/>
            <wp:docPr id="710988965" name="Picture 19904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467026"/>
                    <pic:cNvPicPr/>
                  </pic:nvPicPr>
                  <pic:blipFill>
                    <a:blip r:embed="rId20">
                      <a:extLst>
                        <a:ext uri="{28A0092B-C50C-407E-A947-70E740481C1C}">
                          <a14:useLocalDpi xmlns:a14="http://schemas.microsoft.com/office/drawing/2010/main" val="0"/>
                        </a:ext>
                      </a:extLst>
                    </a:blip>
                    <a:stretch>
                      <a:fillRect/>
                    </a:stretch>
                  </pic:blipFill>
                  <pic:spPr>
                    <a:xfrm>
                      <a:off x="0" y="0"/>
                      <a:ext cx="3940175" cy="2264680"/>
                    </a:xfrm>
                    <a:prstGeom prst="rect">
                      <a:avLst/>
                    </a:prstGeom>
                  </pic:spPr>
                </pic:pic>
              </a:graphicData>
            </a:graphic>
          </wp:inline>
        </w:drawing>
      </w:r>
    </w:p>
    <w:p w14:paraId="3B3A3931" w14:textId="3558D6CB" w:rsidR="736F2146" w:rsidRPr="00A66EEF" w:rsidRDefault="736F2146" w:rsidP="736F2146">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5</w:t>
      </w:r>
      <w:r w:rsidRPr="00A66EEF">
        <w:rPr>
          <w:rFonts w:asciiTheme="minorHAnsi" w:hAnsiTheme="minorHAnsi" w:cstheme="minorHAnsi"/>
        </w:rPr>
        <w:fldChar w:fldCharType="end"/>
      </w:r>
      <w:r w:rsidRPr="00A66EEF">
        <w:rPr>
          <w:rFonts w:asciiTheme="minorHAnsi" w:hAnsiTheme="minorHAnsi" w:cstheme="minorHAnsi"/>
        </w:rPr>
        <w:t xml:space="preserve"> Filament Moving Device</w:t>
      </w:r>
    </w:p>
    <w:p w14:paraId="1ACC5DBC" w14:textId="1EB59C5B" w:rsidR="70E243B3" w:rsidRDefault="70E243B3" w:rsidP="70E243B3"/>
    <w:p w14:paraId="2E4E3B37" w14:textId="2CF89851" w:rsidR="70E243B3" w:rsidRDefault="70E243B3" w:rsidP="0040072F">
      <w:pPr>
        <w:pStyle w:val="Heading3"/>
      </w:pPr>
      <w:bookmarkStart w:id="28" w:name="_Toc1611570909"/>
      <w:bookmarkStart w:id="29" w:name="_Toc199425863"/>
      <w:r>
        <w:t>2.</w:t>
      </w:r>
      <w:r w:rsidR="04F14C29">
        <w:t>4</w:t>
      </w:r>
      <w:r>
        <w:t>.2 Modal Vibrator (SA-JZ002)</w:t>
      </w:r>
      <w:bookmarkEnd w:id="28"/>
      <w:bookmarkEnd w:id="29"/>
    </w:p>
    <w:p w14:paraId="247C2BA2" w14:textId="3EC1874F" w:rsidR="70E243B3" w:rsidRPr="006B1914" w:rsidRDefault="70E243B3" w:rsidP="006B1914">
      <w:pPr>
        <w:spacing w:after="200" w:line="276" w:lineRule="auto"/>
        <w:rPr>
          <w:rFonts w:asciiTheme="minorHAnsi" w:eastAsiaTheme="minorHAnsi" w:hAnsiTheme="minorHAnsi" w:cstheme="minorBidi"/>
          <w:color w:val="000000" w:themeColor="text1"/>
          <w:sz w:val="22"/>
          <w:szCs w:val="22"/>
          <w:lang w:eastAsia="en-US"/>
        </w:rPr>
      </w:pPr>
      <w:r w:rsidRPr="006B1914">
        <w:rPr>
          <w:rFonts w:asciiTheme="minorHAnsi" w:eastAsiaTheme="minorHAnsi" w:hAnsiTheme="minorHAnsi" w:cstheme="minorBidi"/>
          <w:color w:val="000000" w:themeColor="text1"/>
          <w:sz w:val="22"/>
          <w:szCs w:val="22"/>
          <w:lang w:eastAsia="en-US"/>
        </w:rPr>
        <w:t>The vibrator consists of a modal Vibrator, a vibrating head, and a metal rod. The modal Vibrator provides vertical motion, while the vibrating head, mounted at the lower end of the metal rod, generates oscillations. These components work together to simulate the vertical vibration of an underwater object.</w:t>
      </w:r>
    </w:p>
    <w:p w14:paraId="3CF78B27" w14:textId="6BECFF4E" w:rsidR="00BB6CBF" w:rsidRPr="008273CE" w:rsidRDefault="70E243B3" w:rsidP="00174384">
      <w:pPr>
        <w:spacing w:after="200" w:line="276" w:lineRule="auto"/>
        <w:rPr>
          <w:rFonts w:asciiTheme="minorHAnsi" w:hAnsiTheme="minorHAnsi" w:cstheme="minorBidi"/>
          <w:b/>
          <w:sz w:val="22"/>
          <w:szCs w:val="22"/>
        </w:rPr>
      </w:pPr>
      <w:r w:rsidRPr="006B1914">
        <w:rPr>
          <w:rFonts w:asciiTheme="minorHAnsi" w:eastAsiaTheme="minorHAnsi" w:hAnsiTheme="minorHAnsi" w:cstheme="minorBidi"/>
          <w:color w:val="000000" w:themeColor="text1"/>
          <w:sz w:val="22"/>
          <w:szCs w:val="22"/>
          <w:lang w:eastAsia="en-US"/>
        </w:rPr>
        <w:t>Modal Vibrator is connected directly to the power system (signal generator and power amplifier)</w:t>
      </w:r>
      <w:r w:rsidR="008273CE">
        <w:rPr>
          <w:rFonts w:asciiTheme="minorHAnsi" w:eastAsiaTheme="minorHAnsi" w:hAnsiTheme="minorHAnsi" w:cstheme="minorBidi"/>
          <w:color w:val="000000" w:themeColor="text1"/>
          <w:sz w:val="22"/>
          <w:szCs w:val="22"/>
          <w:lang w:eastAsia="en-US"/>
        </w:rPr>
        <w:t>.</w:t>
      </w:r>
      <w:r w:rsidR="00BB6CBF" w:rsidRPr="008273CE">
        <w:rPr>
          <w:rFonts w:asciiTheme="minorHAnsi" w:hAnsiTheme="minorHAnsi" w:cstheme="minorBidi" w:hint="eastAsia"/>
          <w:b/>
          <w:sz w:val="22"/>
          <w:szCs w:val="22"/>
        </w:rPr>
        <w:t xml:space="preserve"> </w:t>
      </w:r>
    </w:p>
    <w:p w14:paraId="1E4C9A93" w14:textId="69723F5F" w:rsidR="00174384" w:rsidRPr="00174384" w:rsidRDefault="00174384" w:rsidP="00174384">
      <w:pPr>
        <w:pStyle w:val="Caption"/>
        <w:keepNext/>
        <w:jc w:val="center"/>
        <w:rPr>
          <w:rFonts w:asciiTheme="minorHAnsi" w:eastAsiaTheme="minorHAnsi" w:hAnsiTheme="minorHAnsi" w:cstheme="minorBidi"/>
          <w:bCs w:val="0"/>
          <w:color w:val="auto"/>
          <w:sz w:val="22"/>
          <w:szCs w:val="22"/>
          <w:lang w:eastAsia="en-US"/>
        </w:rPr>
      </w:pPr>
      <w:r w:rsidRPr="00174384">
        <w:rPr>
          <w:rFonts w:asciiTheme="minorHAnsi" w:eastAsiaTheme="minorHAnsi" w:hAnsiTheme="minorHAnsi" w:cstheme="minorBidi"/>
          <w:bCs w:val="0"/>
          <w:color w:val="auto"/>
          <w:sz w:val="22"/>
          <w:szCs w:val="22"/>
          <w:lang w:eastAsia="en-US"/>
        </w:rPr>
        <w:lastRenderedPageBreak/>
        <w:t xml:space="preserve">Table </w:t>
      </w:r>
      <w:r w:rsidRPr="00174384">
        <w:rPr>
          <w:rFonts w:asciiTheme="minorHAnsi" w:eastAsiaTheme="minorHAnsi" w:hAnsiTheme="minorHAnsi" w:cstheme="minorBidi"/>
          <w:bCs w:val="0"/>
          <w:color w:val="auto"/>
          <w:sz w:val="22"/>
          <w:szCs w:val="22"/>
          <w:lang w:eastAsia="en-US"/>
        </w:rPr>
        <w:fldChar w:fldCharType="begin"/>
      </w:r>
      <w:r w:rsidRPr="00174384">
        <w:rPr>
          <w:rFonts w:asciiTheme="minorHAnsi" w:eastAsiaTheme="minorHAnsi" w:hAnsiTheme="minorHAnsi" w:cstheme="minorBidi"/>
          <w:bCs w:val="0"/>
          <w:color w:val="auto"/>
          <w:sz w:val="22"/>
          <w:szCs w:val="22"/>
          <w:lang w:eastAsia="en-US"/>
        </w:rPr>
        <w:instrText xml:space="preserve"> SEQ Table \* ARABIC </w:instrText>
      </w:r>
      <w:r w:rsidRPr="00174384">
        <w:rPr>
          <w:rFonts w:asciiTheme="minorHAnsi" w:eastAsiaTheme="minorHAnsi" w:hAnsiTheme="minorHAnsi" w:cstheme="minorBidi"/>
          <w:bCs w:val="0"/>
          <w:color w:val="auto"/>
          <w:sz w:val="22"/>
          <w:szCs w:val="22"/>
          <w:lang w:eastAsia="en-US"/>
        </w:rPr>
        <w:fldChar w:fldCharType="separate"/>
      </w:r>
      <w:r w:rsidR="00502BB8">
        <w:rPr>
          <w:rFonts w:asciiTheme="minorHAnsi" w:eastAsiaTheme="minorHAnsi" w:hAnsiTheme="minorHAnsi" w:cstheme="minorBidi"/>
          <w:bCs w:val="0"/>
          <w:noProof/>
          <w:color w:val="auto"/>
          <w:sz w:val="22"/>
          <w:szCs w:val="22"/>
          <w:lang w:eastAsia="en-US"/>
        </w:rPr>
        <w:t>4</w:t>
      </w:r>
      <w:r w:rsidRPr="00174384">
        <w:rPr>
          <w:rFonts w:asciiTheme="minorHAnsi" w:eastAsiaTheme="minorHAnsi" w:hAnsiTheme="minorHAnsi" w:cstheme="minorBidi"/>
          <w:bCs w:val="0"/>
          <w:color w:val="auto"/>
          <w:sz w:val="22"/>
          <w:szCs w:val="22"/>
          <w:lang w:eastAsia="en-US"/>
        </w:rPr>
        <w:fldChar w:fldCharType="end"/>
      </w:r>
      <w:r w:rsidRPr="00174384">
        <w:rPr>
          <w:rFonts w:asciiTheme="minorHAnsi" w:eastAsiaTheme="minorHAnsi" w:hAnsiTheme="minorHAnsi" w:cstheme="minorBidi"/>
          <w:bCs w:val="0"/>
          <w:color w:val="auto"/>
          <w:sz w:val="22"/>
          <w:szCs w:val="22"/>
          <w:lang w:eastAsia="en-US"/>
        </w:rPr>
        <w:t xml:space="preserve"> Modal Vibrator Requirement</w:t>
      </w:r>
    </w:p>
    <w:tbl>
      <w:tblPr>
        <w:tblStyle w:val="TableGrid"/>
        <w:tblW w:w="0" w:type="auto"/>
        <w:jc w:val="center"/>
        <w:tblLook w:val="06A0" w:firstRow="1" w:lastRow="0" w:firstColumn="1" w:lastColumn="0" w:noHBand="1" w:noVBand="1"/>
      </w:tblPr>
      <w:tblGrid>
        <w:gridCol w:w="3240"/>
        <w:gridCol w:w="1950"/>
      </w:tblGrid>
      <w:tr w:rsidR="70E243B3" w14:paraId="20EA4D15" w14:textId="77777777" w:rsidTr="0B200A26">
        <w:trPr>
          <w:trHeight w:val="300"/>
          <w:jc w:val="center"/>
        </w:trPr>
        <w:tc>
          <w:tcPr>
            <w:tcW w:w="3240" w:type="dxa"/>
          </w:tcPr>
          <w:p w14:paraId="73A59BEB" w14:textId="4B71BE75" w:rsidR="70E243B3" w:rsidRPr="00F2445E" w:rsidRDefault="70E243B3" w:rsidP="70E243B3">
            <w:pPr>
              <w:jc w:val="center"/>
              <w:rPr>
                <w:rFonts w:asciiTheme="minorHAnsi" w:hAnsiTheme="minorHAnsi" w:cstheme="minorHAnsi"/>
                <w:b/>
                <w:bCs/>
                <w:color w:val="000000" w:themeColor="text1"/>
                <w:sz w:val="22"/>
                <w:szCs w:val="22"/>
              </w:rPr>
            </w:pPr>
            <w:r w:rsidRPr="00F2445E">
              <w:rPr>
                <w:rFonts w:asciiTheme="minorHAnsi" w:hAnsiTheme="minorHAnsi" w:cstheme="minorHAnsi"/>
                <w:b/>
                <w:bCs/>
                <w:color w:val="000000" w:themeColor="text1"/>
                <w:sz w:val="22"/>
                <w:szCs w:val="22"/>
              </w:rPr>
              <w:t>Function</w:t>
            </w:r>
          </w:p>
        </w:tc>
        <w:tc>
          <w:tcPr>
            <w:tcW w:w="1950" w:type="dxa"/>
          </w:tcPr>
          <w:p w14:paraId="6A258E1A" w14:textId="7EAAB34D" w:rsidR="70E243B3" w:rsidRPr="00F2445E" w:rsidRDefault="70E243B3" w:rsidP="70E243B3">
            <w:pPr>
              <w:jc w:val="center"/>
              <w:rPr>
                <w:rFonts w:asciiTheme="minorHAnsi" w:hAnsiTheme="minorHAnsi" w:cstheme="minorHAnsi"/>
                <w:b/>
                <w:bCs/>
                <w:color w:val="000000" w:themeColor="text1"/>
                <w:sz w:val="22"/>
                <w:szCs w:val="22"/>
              </w:rPr>
            </w:pPr>
            <w:r w:rsidRPr="00F2445E">
              <w:rPr>
                <w:rFonts w:asciiTheme="minorHAnsi" w:hAnsiTheme="minorHAnsi" w:cstheme="minorHAnsi"/>
                <w:b/>
                <w:bCs/>
                <w:color w:val="000000" w:themeColor="text1"/>
                <w:sz w:val="22"/>
                <w:szCs w:val="22"/>
              </w:rPr>
              <w:t>Requirement</w:t>
            </w:r>
          </w:p>
        </w:tc>
      </w:tr>
      <w:tr w:rsidR="70E243B3" w14:paraId="307BBF0F" w14:textId="77777777" w:rsidTr="0B200A26">
        <w:trPr>
          <w:trHeight w:val="300"/>
          <w:jc w:val="center"/>
        </w:trPr>
        <w:tc>
          <w:tcPr>
            <w:tcW w:w="3240" w:type="dxa"/>
          </w:tcPr>
          <w:p w14:paraId="1ADDA28B" w14:textId="78494E82"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Max. Excitation Force (N)</w:t>
            </w:r>
          </w:p>
        </w:tc>
        <w:tc>
          <w:tcPr>
            <w:tcW w:w="1950" w:type="dxa"/>
          </w:tcPr>
          <w:p w14:paraId="53A1AC7B" w14:textId="6FA44A23"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≤20</w:t>
            </w:r>
          </w:p>
        </w:tc>
      </w:tr>
      <w:tr w:rsidR="70E243B3" w14:paraId="2CE37412" w14:textId="77777777" w:rsidTr="0B200A26">
        <w:trPr>
          <w:trHeight w:val="300"/>
          <w:jc w:val="center"/>
        </w:trPr>
        <w:tc>
          <w:tcPr>
            <w:tcW w:w="3240" w:type="dxa"/>
          </w:tcPr>
          <w:p w14:paraId="3E659114" w14:textId="191A815D"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Max. Amplitude (mm)</w:t>
            </w:r>
          </w:p>
        </w:tc>
        <w:tc>
          <w:tcPr>
            <w:tcW w:w="1950" w:type="dxa"/>
          </w:tcPr>
          <w:p w14:paraId="3F0A3F78" w14:textId="643C9FC8"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±4</w:t>
            </w:r>
          </w:p>
        </w:tc>
      </w:tr>
      <w:tr w:rsidR="70E243B3" w14:paraId="1B0AAF2A" w14:textId="77777777" w:rsidTr="0B200A26">
        <w:trPr>
          <w:trHeight w:val="300"/>
          <w:jc w:val="center"/>
        </w:trPr>
        <w:tc>
          <w:tcPr>
            <w:tcW w:w="3240" w:type="dxa"/>
          </w:tcPr>
          <w:p w14:paraId="79AF9A91" w14:textId="73831B60"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Overall Dimensions (mm)</w:t>
            </w:r>
          </w:p>
        </w:tc>
        <w:tc>
          <w:tcPr>
            <w:tcW w:w="1950" w:type="dxa"/>
          </w:tcPr>
          <w:p w14:paraId="712A1EBC" w14:textId="4BE8C2DF"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Φ78x140</w:t>
            </w:r>
          </w:p>
        </w:tc>
      </w:tr>
      <w:tr w:rsidR="70E243B3" w14:paraId="0C76A0B1" w14:textId="77777777" w:rsidTr="0B200A26">
        <w:trPr>
          <w:trHeight w:val="300"/>
          <w:jc w:val="center"/>
        </w:trPr>
        <w:tc>
          <w:tcPr>
            <w:tcW w:w="3240" w:type="dxa"/>
          </w:tcPr>
          <w:p w14:paraId="6E6BF827" w14:textId="4B5A8427"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Weight (Kg)</w:t>
            </w:r>
          </w:p>
        </w:tc>
        <w:tc>
          <w:tcPr>
            <w:tcW w:w="1950" w:type="dxa"/>
          </w:tcPr>
          <w:p w14:paraId="35195217" w14:textId="09A78CF5"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2</w:t>
            </w:r>
          </w:p>
        </w:tc>
      </w:tr>
      <w:tr w:rsidR="70E243B3" w14:paraId="0FCCF9E5" w14:textId="77777777" w:rsidTr="0B200A26">
        <w:trPr>
          <w:trHeight w:val="300"/>
          <w:jc w:val="center"/>
        </w:trPr>
        <w:tc>
          <w:tcPr>
            <w:tcW w:w="3240" w:type="dxa"/>
          </w:tcPr>
          <w:p w14:paraId="4CB7E83B" w14:textId="6EBD70A9"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Recommended Matching Power Amplifier</w:t>
            </w:r>
          </w:p>
        </w:tc>
        <w:tc>
          <w:tcPr>
            <w:tcW w:w="1950" w:type="dxa"/>
          </w:tcPr>
          <w:p w14:paraId="5170DC44" w14:textId="10830638" w:rsidR="70E243B3" w:rsidRPr="00FF17A6" w:rsidRDefault="0B200A26" w:rsidP="0B200A26">
            <w:pPr>
              <w:rPr>
                <w:rFonts w:asciiTheme="minorHAnsi" w:eastAsiaTheme="minorEastAsia" w:hAnsiTheme="minorHAnsi" w:cstheme="minorBidi"/>
                <w:sz w:val="22"/>
                <w:szCs w:val="22"/>
              </w:rPr>
            </w:pPr>
            <w:r w:rsidRPr="0B200A26">
              <w:rPr>
                <w:rFonts w:asciiTheme="minorHAnsi" w:eastAsia="Cambria" w:hAnsiTheme="minorHAnsi" w:cstheme="minorBidi"/>
                <w:sz w:val="22"/>
                <w:szCs w:val="22"/>
              </w:rPr>
              <w:t>100W</w:t>
            </w:r>
          </w:p>
        </w:tc>
      </w:tr>
    </w:tbl>
    <w:p w14:paraId="4F291999" w14:textId="67850A5B" w:rsidR="26C9AA86" w:rsidRPr="00A46750" w:rsidRDefault="29761407" w:rsidP="26C9AA86">
      <w:pPr>
        <w:pStyle w:val="Heading2"/>
      </w:pPr>
      <w:bookmarkStart w:id="30" w:name="_Toc1643890956"/>
      <w:bookmarkStart w:id="31" w:name="_Toc199425864"/>
      <w:r>
        <w:t>2.</w:t>
      </w:r>
      <w:r w:rsidR="04F14C29">
        <w:t>5</w:t>
      </w:r>
      <w:r>
        <w:t xml:space="preserve"> Sensor </w:t>
      </w:r>
      <w:r w:rsidR="0DB90EB0">
        <w:t>System</w:t>
      </w:r>
      <w:bookmarkEnd w:id="30"/>
      <w:bookmarkEnd w:id="31"/>
    </w:p>
    <w:p w14:paraId="46291C0F" w14:textId="22910D82" w:rsidR="5F351229" w:rsidRPr="002B60FA" w:rsidRDefault="529E0806"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Calibri" w:eastAsia="Calibri" w:hAnsi="Calibri" w:cs="Calibri"/>
          <w:sz w:val="22"/>
          <w:szCs w:val="22"/>
        </w:rPr>
        <w:t xml:space="preserve">This </w:t>
      </w:r>
      <w:r w:rsidR="431F4C23" w:rsidRPr="609A4D56">
        <w:rPr>
          <w:rFonts w:ascii="Calibri" w:eastAsia="Calibri" w:hAnsi="Calibri" w:cs="Calibri"/>
          <w:sz w:val="22"/>
          <w:szCs w:val="22"/>
        </w:rPr>
        <w:t xml:space="preserve">sensor system </w:t>
      </w:r>
      <w:r w:rsidRPr="609A4D56">
        <w:rPr>
          <w:rFonts w:ascii="Calibri" w:eastAsia="Calibri" w:hAnsi="Calibri" w:cs="Calibri"/>
          <w:sz w:val="22"/>
          <w:szCs w:val="22"/>
        </w:rPr>
        <w:t>is used for collecting underwater</w:t>
      </w:r>
      <w:r w:rsidR="431F4C23" w:rsidRPr="609A4D56">
        <w:rPr>
          <w:rFonts w:ascii="Calibri" w:eastAsia="Calibri" w:hAnsi="Calibri" w:cs="Calibri"/>
          <w:sz w:val="22"/>
          <w:szCs w:val="22"/>
        </w:rPr>
        <w:t xml:space="preserve"> pressure signals </w:t>
      </w:r>
      <w:r w:rsidRPr="609A4D56">
        <w:rPr>
          <w:rFonts w:ascii="Calibri" w:eastAsia="Calibri" w:hAnsi="Calibri" w:cs="Calibri"/>
          <w:sz w:val="22"/>
          <w:szCs w:val="22"/>
        </w:rPr>
        <w:t>and is primarily composed</w:t>
      </w:r>
      <w:r w:rsidR="5F351229" w:rsidRPr="609A4D56">
        <w:rPr>
          <w:rFonts w:ascii="Calibri" w:eastAsia="Calibri" w:hAnsi="Calibri" w:cs="Calibri"/>
          <w:sz w:val="22"/>
          <w:szCs w:val="22"/>
        </w:rPr>
        <w:t xml:space="preserve"> of four pressure sensors and a data acquisition card (DAQ card). </w:t>
      </w:r>
      <w:r w:rsidRPr="609A4D56">
        <w:rPr>
          <w:rFonts w:asciiTheme="minorHAnsi" w:eastAsiaTheme="minorEastAsia" w:hAnsiTheme="minorHAnsi" w:cstheme="minorBidi"/>
          <w:color w:val="000000" w:themeColor="text1"/>
          <w:sz w:val="22"/>
          <w:szCs w:val="22"/>
          <w:lang w:eastAsia="en-US"/>
        </w:rPr>
        <w:t xml:space="preserve"> </w:t>
      </w:r>
      <w:r w:rsidR="5F351229" w:rsidRPr="609A4D56">
        <w:rPr>
          <w:rFonts w:asciiTheme="minorHAnsi" w:eastAsiaTheme="minorEastAsia" w:hAnsiTheme="minorHAnsi" w:cstheme="minorBidi"/>
          <w:color w:val="000000" w:themeColor="text1"/>
          <w:sz w:val="22"/>
          <w:szCs w:val="22"/>
          <w:lang w:eastAsia="en-US"/>
        </w:rPr>
        <w:t xml:space="preserve">The system is powered by a 5V DC supply provided by a power system. Its DAQ card interfaces with a software system to collect data from </w:t>
      </w:r>
      <w:r w:rsidR="408D28BE" w:rsidRPr="609A4D56">
        <w:rPr>
          <w:rFonts w:asciiTheme="minorHAnsi" w:eastAsiaTheme="minorEastAsia" w:hAnsiTheme="minorHAnsi" w:cstheme="minorBidi"/>
          <w:color w:val="000000" w:themeColor="text1"/>
          <w:sz w:val="22"/>
          <w:szCs w:val="22"/>
          <w:lang w:eastAsia="en-US"/>
        </w:rPr>
        <w:t>sensors</w:t>
      </w:r>
      <w:r w:rsidR="5F351229" w:rsidRPr="609A4D56">
        <w:rPr>
          <w:rFonts w:asciiTheme="minorHAnsi" w:eastAsiaTheme="minorEastAsia" w:hAnsiTheme="minorHAnsi" w:cstheme="minorBidi"/>
          <w:color w:val="000000" w:themeColor="text1"/>
          <w:sz w:val="22"/>
          <w:szCs w:val="22"/>
          <w:lang w:eastAsia="en-US"/>
        </w:rPr>
        <w:t xml:space="preserve"> for real-time display and further processing.</w:t>
      </w:r>
    </w:p>
    <w:p w14:paraId="20698721" w14:textId="5C967AFA" w:rsidR="70E243B3" w:rsidRDefault="70E243B3" w:rsidP="0040072F">
      <w:pPr>
        <w:pStyle w:val="Heading3"/>
      </w:pPr>
      <w:bookmarkStart w:id="32" w:name="_Toc217983650"/>
      <w:bookmarkStart w:id="33" w:name="_Toc199425865"/>
      <w:r>
        <w:t>2.</w:t>
      </w:r>
      <w:r w:rsidR="04F14C29">
        <w:t>5</w:t>
      </w:r>
      <w:r>
        <w:t>.1 Sensor Array</w:t>
      </w:r>
      <w:bookmarkEnd w:id="32"/>
      <w:bookmarkEnd w:id="33"/>
    </w:p>
    <w:p w14:paraId="729620C7" w14:textId="6614AAD9" w:rsidR="2109F5A6" w:rsidRDefault="2109F5A6" w:rsidP="2109F5A6">
      <w:pPr>
        <w:spacing w:after="200" w:line="276" w:lineRule="auto"/>
        <w:rPr>
          <w:rFonts w:asciiTheme="minorHAnsi" w:eastAsiaTheme="minorEastAsia" w:hAnsiTheme="minorHAnsi" w:cstheme="minorBidi"/>
          <w:color w:val="000000" w:themeColor="text1"/>
          <w:sz w:val="22"/>
          <w:szCs w:val="22"/>
          <w:lang w:eastAsia="en-US"/>
        </w:rPr>
      </w:pPr>
      <w:r w:rsidRPr="2109F5A6">
        <w:rPr>
          <w:rFonts w:asciiTheme="minorHAnsi" w:eastAsiaTheme="minorEastAsia" w:hAnsiTheme="minorHAnsi" w:cstheme="minorBidi"/>
          <w:color w:val="000000" w:themeColor="text1"/>
          <w:sz w:val="22"/>
          <w:szCs w:val="22"/>
          <w:lang w:eastAsia="en-US"/>
        </w:rPr>
        <w:t xml:space="preserve">The pressure sensor is an important component in the sensor array. It features 8 footprints and a </w:t>
      </w:r>
      <w:r w:rsidRPr="2109F5A6">
        <w:rPr>
          <w:rFonts w:asciiTheme="minorHAnsi" w:eastAsiaTheme="minorEastAsia" w:hAnsiTheme="minorHAnsi" w:cstheme="minorBidi"/>
          <w:b/>
          <w:bCs/>
          <w:color w:val="000000" w:themeColor="text1"/>
          <w:sz w:val="22"/>
          <w:szCs w:val="22"/>
          <w:lang w:eastAsia="en-US"/>
        </w:rPr>
        <w:t>pressure-sensitive head for pressure detection. The sensor is powered by 5V DC power</w:t>
      </w:r>
      <w:r w:rsidRPr="2109F5A6">
        <w:rPr>
          <w:rFonts w:asciiTheme="minorHAnsi" w:eastAsiaTheme="minorEastAsia" w:hAnsiTheme="minorHAnsi" w:cstheme="minorBidi"/>
          <w:color w:val="000000" w:themeColor="text1"/>
          <w:sz w:val="22"/>
          <w:szCs w:val="22"/>
          <w:lang w:eastAsia="en-US"/>
        </w:rPr>
        <w:t xml:space="preserve">. </w:t>
      </w:r>
      <w:r w:rsidRPr="2109F5A6">
        <w:rPr>
          <w:rFonts w:ascii="Calibri" w:eastAsia="Calibri" w:hAnsi="Calibri" w:cs="Calibri"/>
          <w:sz w:val="22"/>
          <w:szCs w:val="22"/>
        </w:rPr>
        <w:t>Table 5 details the operating characteristics of the pressure sensor, which operates on a 5V DC power supply and achieves high accuracy in underwater environments.  For the pressure range assessment, the sensor is placed in silicone oil at a depth of 10 cm. The pressure at this depth is determined according to the formula:</w:t>
      </w:r>
    </w:p>
    <w:p w14:paraId="56994D1A" w14:textId="1CB48534" w:rsidR="2109F5A6" w:rsidRDefault="003158EB" w:rsidP="2109F5A6">
      <w:pPr>
        <w:spacing w:after="200" w:line="276" w:lineRule="auto"/>
        <w:jc w:val="center"/>
      </w:pPr>
      <m:oMathPara>
        <m:oMath>
          <m:r>
            <w:rPr>
              <w:rFonts w:ascii="Cambria Math" w:hAnsi="Cambria Math"/>
            </w:rPr>
            <m:t>P = ρ ⋅ g ⋅ h </m:t>
          </m:r>
        </m:oMath>
      </m:oMathPara>
    </w:p>
    <w:p w14:paraId="4AA08CB1" w14:textId="15A77A7B" w:rsidR="2109F5A6" w:rsidRDefault="003158EB" w:rsidP="2109F5A6">
      <w:pPr>
        <w:spacing w:after="200" w:line="276" w:lineRule="auto"/>
        <w:jc w:val="center"/>
        <w:rPr>
          <w:rFonts w:ascii="Calibri" w:eastAsia="Calibri" w:hAnsi="Calibri" w:cs="Calibri"/>
          <w:sz w:val="22"/>
          <w:szCs w:val="22"/>
        </w:rPr>
      </w:pPr>
      <m:oMath>
        <m:r>
          <w:rPr>
            <w:rFonts w:ascii="Cambria Math" w:hAnsi="Cambria Math"/>
          </w:rPr>
          <m:t>ρ ≈960 </m:t>
        </m:r>
        <m:f>
          <m:fPr>
            <m:ctrlPr>
              <w:rPr>
                <w:rFonts w:ascii="Cambria Math" w:hAnsi="Cambria Math"/>
              </w:rPr>
            </m:ctrlPr>
          </m:fPr>
          <m:num>
            <m:r>
              <w:rPr>
                <w:rFonts w:ascii="Cambria Math" w:hAnsi="Cambria Math"/>
              </w:rPr>
              <m:t>kg</m:t>
            </m:r>
          </m:num>
          <m:den>
            <m:sSup>
              <m:sSupPr>
                <m:ctrlPr>
                  <w:rPr>
                    <w:rFonts w:ascii="Cambria Math" w:hAnsi="Cambria Math"/>
                  </w:rPr>
                </m:ctrlPr>
              </m:sSupPr>
              <m:e>
                <m:r>
                  <w:rPr>
                    <w:rFonts w:ascii="Cambria Math" w:hAnsi="Cambria Math"/>
                  </w:rPr>
                  <m:t>m</m:t>
                </m:r>
              </m:e>
              <m:sup>
                <m:r>
                  <w:rPr>
                    <w:rFonts w:ascii="Cambria Math" w:hAnsi="Cambria Math"/>
                  </w:rPr>
                  <m:t>3</m:t>
                </m:r>
              </m:sup>
            </m:sSup>
          </m:den>
        </m:f>
        <m:r>
          <w:rPr>
            <w:rFonts w:ascii="Cambria Math" w:hAnsi="Cambria Math"/>
          </w:rPr>
          <m:t> </m:t>
        </m:r>
      </m:oMath>
      <w:r w:rsidR="2109F5A6" w:rsidRPr="2109F5A6">
        <w:rPr>
          <w:rFonts w:ascii="Calibri" w:eastAsia="Calibri" w:hAnsi="Calibri" w:cs="Calibri"/>
          <w:sz w:val="22"/>
          <w:szCs w:val="22"/>
        </w:rPr>
        <w:t xml:space="preserve"> </w:t>
      </w:r>
      <m:oMath>
        <m:r>
          <w:rPr>
            <w:rFonts w:ascii="Cambria Math" w:hAnsi="Cambria Math"/>
          </w:rPr>
          <m:t>g ≈9.8 </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r w:rsidR="2109F5A6" w:rsidRPr="2109F5A6">
        <w:rPr>
          <w:rFonts w:ascii="Calibri" w:eastAsia="Calibri" w:hAnsi="Calibri" w:cs="Calibri"/>
          <w:sz w:val="22"/>
          <w:szCs w:val="22"/>
        </w:rPr>
        <w:t xml:space="preserve"> </w:t>
      </w:r>
      <m:oMath>
        <m:r>
          <w:rPr>
            <w:rFonts w:ascii="Cambria Math" w:hAnsi="Cambria Math"/>
          </w:rPr>
          <m:t>h = 0.1m </m:t>
        </m:r>
      </m:oMath>
    </w:p>
    <w:p w14:paraId="17597A8C" w14:textId="29728A40" w:rsidR="2109F5A6" w:rsidRDefault="003158EB" w:rsidP="2109F5A6">
      <w:pPr>
        <w:spacing w:after="200" w:line="276" w:lineRule="auto"/>
        <w:jc w:val="center"/>
        <w:rPr>
          <w:rFonts w:ascii="Calibri" w:eastAsia="Calibri" w:hAnsi="Calibri" w:cs="Calibri"/>
          <w:sz w:val="22"/>
          <w:szCs w:val="22"/>
        </w:rPr>
      </w:pPr>
      <m:oMathPara>
        <m:oMath>
          <m:r>
            <w:rPr>
              <w:rFonts w:ascii="Cambria Math" w:hAnsi="Cambria Math"/>
            </w:rPr>
            <m:t>P≈ 940.8 Pa &lt;3920 Pa </m:t>
          </m:r>
        </m:oMath>
      </m:oMathPara>
    </w:p>
    <w:p w14:paraId="314F6E75" w14:textId="62A8BA71" w:rsidR="2109F5A6" w:rsidRDefault="2109F5A6" w:rsidP="2109F5A6">
      <w:pPr>
        <w:spacing w:before="240" w:after="240"/>
      </w:pPr>
      <w:r w:rsidRPr="2109F5A6">
        <w:rPr>
          <w:rFonts w:ascii="Calibri" w:eastAsia="Calibri" w:hAnsi="Calibri" w:cs="Calibri"/>
          <w:sz w:val="22"/>
          <w:szCs w:val="22"/>
        </w:rPr>
        <w:t>The static pressure is approximately 940.8 Pa, indicating that the sensor can operate underwater.</w:t>
      </w:r>
    </w:p>
    <w:p w14:paraId="50999CC8" w14:textId="3D939FB0" w:rsidR="2109F5A6" w:rsidRDefault="2109F5A6" w:rsidP="2109F5A6">
      <w:pPr>
        <w:spacing w:after="200" w:line="276" w:lineRule="auto"/>
        <w:rPr>
          <w:rFonts w:ascii="Calibri" w:eastAsia="Calibri" w:hAnsi="Calibri" w:cs="Calibri"/>
          <w:sz w:val="22"/>
          <w:szCs w:val="22"/>
        </w:rPr>
      </w:pPr>
    </w:p>
    <w:p w14:paraId="0E7D43A2" w14:textId="00EA8FB5" w:rsidR="00F2445E" w:rsidRPr="00E1121C" w:rsidRDefault="0B200A26" w:rsidP="00E1121C">
      <w:pPr>
        <w:pStyle w:val="Caption"/>
        <w:keepNext/>
        <w:jc w:val="center"/>
        <w:rPr>
          <w:rFonts w:asciiTheme="minorHAnsi" w:eastAsiaTheme="minorHAnsi" w:hAnsiTheme="minorHAnsi" w:cstheme="minorBidi"/>
          <w:color w:val="auto"/>
          <w:sz w:val="22"/>
          <w:szCs w:val="22"/>
          <w:lang w:eastAsia="en-US"/>
        </w:rPr>
      </w:pPr>
      <w:r w:rsidRPr="00E1121C">
        <w:rPr>
          <w:rFonts w:asciiTheme="minorHAnsi" w:eastAsiaTheme="minorHAnsi" w:hAnsiTheme="minorHAnsi" w:cstheme="minorBidi"/>
          <w:color w:val="auto"/>
          <w:sz w:val="22"/>
          <w:szCs w:val="22"/>
          <w:lang w:eastAsia="en-US"/>
        </w:rPr>
        <w:t xml:space="preserve">Table </w:t>
      </w:r>
      <w:r w:rsidR="00F2445E" w:rsidRPr="00E1121C">
        <w:rPr>
          <w:rFonts w:asciiTheme="minorHAnsi" w:eastAsiaTheme="minorHAnsi" w:hAnsiTheme="minorHAnsi" w:cstheme="minorBidi"/>
          <w:color w:val="auto"/>
          <w:sz w:val="22"/>
          <w:szCs w:val="22"/>
          <w:lang w:eastAsia="en-US"/>
        </w:rPr>
        <w:fldChar w:fldCharType="begin"/>
      </w:r>
      <w:r w:rsidR="00F2445E" w:rsidRPr="00E1121C">
        <w:rPr>
          <w:rFonts w:asciiTheme="minorHAnsi" w:eastAsiaTheme="minorHAnsi" w:hAnsiTheme="minorHAnsi" w:cstheme="minorBidi"/>
          <w:color w:val="auto"/>
          <w:sz w:val="22"/>
          <w:szCs w:val="22"/>
          <w:lang w:eastAsia="en-US"/>
        </w:rPr>
        <w:instrText xml:space="preserve"> SEQ Table \* ARABIC </w:instrText>
      </w:r>
      <w:r w:rsidR="00F2445E" w:rsidRPr="00E1121C">
        <w:rPr>
          <w:rFonts w:asciiTheme="minorHAnsi" w:eastAsiaTheme="minorHAnsi" w:hAnsiTheme="minorHAnsi" w:cstheme="minorBidi"/>
          <w:color w:val="auto"/>
          <w:sz w:val="22"/>
          <w:szCs w:val="22"/>
          <w:lang w:eastAsia="en-US"/>
        </w:rPr>
        <w:fldChar w:fldCharType="separate"/>
      </w:r>
      <w:r w:rsidR="00502BB8">
        <w:rPr>
          <w:rFonts w:asciiTheme="minorHAnsi" w:eastAsiaTheme="minorHAnsi" w:hAnsiTheme="minorHAnsi" w:cstheme="minorBidi"/>
          <w:noProof/>
          <w:color w:val="auto"/>
          <w:sz w:val="22"/>
          <w:szCs w:val="22"/>
          <w:lang w:eastAsia="en-US"/>
        </w:rPr>
        <w:t>5</w:t>
      </w:r>
      <w:r w:rsidR="00F2445E" w:rsidRPr="00E1121C">
        <w:rPr>
          <w:rFonts w:asciiTheme="minorHAnsi" w:eastAsiaTheme="minorHAnsi" w:hAnsiTheme="minorHAnsi" w:cstheme="minorBidi"/>
          <w:color w:val="auto"/>
          <w:sz w:val="22"/>
          <w:szCs w:val="22"/>
          <w:lang w:eastAsia="en-US"/>
        </w:rPr>
        <w:fldChar w:fldCharType="end"/>
      </w:r>
      <w:r w:rsidRPr="00E1121C">
        <w:rPr>
          <w:rFonts w:asciiTheme="minorHAnsi" w:eastAsiaTheme="minorHAnsi" w:hAnsiTheme="minorHAnsi" w:cstheme="minorBidi"/>
          <w:color w:val="auto"/>
          <w:sz w:val="22"/>
          <w:szCs w:val="22"/>
          <w:lang w:eastAsia="en-US"/>
        </w:rPr>
        <w:t xml:space="preserve"> Pressure sensor operating Characteristic</w:t>
      </w:r>
    </w:p>
    <w:tbl>
      <w:tblPr>
        <w:tblStyle w:val="TableGrid"/>
        <w:tblW w:w="0" w:type="auto"/>
        <w:tblLook w:val="06A0" w:firstRow="1" w:lastRow="0" w:firstColumn="1" w:lastColumn="0" w:noHBand="1" w:noVBand="1"/>
      </w:tblPr>
      <w:tblGrid>
        <w:gridCol w:w="3477"/>
        <w:gridCol w:w="1723"/>
        <w:gridCol w:w="2142"/>
        <w:gridCol w:w="2008"/>
      </w:tblGrid>
      <w:tr w:rsidR="70E243B3" w14:paraId="459E075C" w14:textId="77777777" w:rsidTr="70E243B3">
        <w:trPr>
          <w:trHeight w:val="300"/>
        </w:trPr>
        <w:tc>
          <w:tcPr>
            <w:tcW w:w="3480" w:type="dxa"/>
          </w:tcPr>
          <w:p w14:paraId="300DCB59" w14:textId="6E07E9A6" w:rsidR="70E243B3" w:rsidRPr="00F2445E" w:rsidRDefault="70E243B3" w:rsidP="70E243B3">
            <w:pPr>
              <w:jc w:val="center"/>
              <w:rPr>
                <w:rFonts w:asciiTheme="minorHAnsi" w:hAnsiTheme="minorHAnsi" w:cstheme="minorHAnsi"/>
                <w:b/>
                <w:bCs/>
                <w:sz w:val="22"/>
                <w:szCs w:val="22"/>
              </w:rPr>
            </w:pPr>
            <w:r w:rsidRPr="00F2445E">
              <w:rPr>
                <w:rFonts w:asciiTheme="minorHAnsi" w:hAnsiTheme="minorHAnsi" w:cstheme="minorHAnsi"/>
                <w:b/>
                <w:bCs/>
                <w:sz w:val="22"/>
                <w:szCs w:val="22"/>
              </w:rPr>
              <w:t>Characteristics</w:t>
            </w:r>
          </w:p>
        </w:tc>
        <w:tc>
          <w:tcPr>
            <w:tcW w:w="1725" w:type="dxa"/>
          </w:tcPr>
          <w:p w14:paraId="42E03FD9" w14:textId="006201EA" w:rsidR="70E243B3" w:rsidRPr="00F2445E" w:rsidRDefault="70E243B3" w:rsidP="70E243B3">
            <w:pPr>
              <w:jc w:val="center"/>
              <w:rPr>
                <w:rFonts w:asciiTheme="minorHAnsi" w:hAnsiTheme="minorHAnsi" w:cstheme="minorHAnsi"/>
                <w:b/>
                <w:bCs/>
                <w:sz w:val="22"/>
                <w:szCs w:val="22"/>
              </w:rPr>
            </w:pPr>
            <w:r w:rsidRPr="00F2445E">
              <w:rPr>
                <w:rFonts w:asciiTheme="minorHAnsi" w:hAnsiTheme="minorHAnsi" w:cstheme="minorHAnsi"/>
                <w:b/>
                <w:bCs/>
                <w:sz w:val="22"/>
                <w:szCs w:val="22"/>
              </w:rPr>
              <w:t>Min</w:t>
            </w:r>
          </w:p>
        </w:tc>
        <w:tc>
          <w:tcPr>
            <w:tcW w:w="2145" w:type="dxa"/>
          </w:tcPr>
          <w:p w14:paraId="7CE697B0" w14:textId="1E50E6F2" w:rsidR="70E243B3" w:rsidRPr="00F2445E" w:rsidRDefault="70E243B3" w:rsidP="70E243B3">
            <w:pPr>
              <w:jc w:val="center"/>
              <w:rPr>
                <w:rFonts w:asciiTheme="minorHAnsi" w:hAnsiTheme="minorHAnsi" w:cstheme="minorHAnsi"/>
                <w:b/>
                <w:bCs/>
                <w:sz w:val="22"/>
                <w:szCs w:val="22"/>
              </w:rPr>
            </w:pPr>
            <w:r w:rsidRPr="00F2445E">
              <w:rPr>
                <w:rFonts w:asciiTheme="minorHAnsi" w:hAnsiTheme="minorHAnsi" w:cstheme="minorHAnsi"/>
                <w:b/>
                <w:bCs/>
                <w:sz w:val="22"/>
                <w:szCs w:val="22"/>
              </w:rPr>
              <w:t>Typ</w:t>
            </w:r>
          </w:p>
        </w:tc>
        <w:tc>
          <w:tcPr>
            <w:tcW w:w="2010" w:type="dxa"/>
          </w:tcPr>
          <w:p w14:paraId="130064C0" w14:textId="30695993" w:rsidR="70E243B3" w:rsidRPr="00F2445E" w:rsidRDefault="70E243B3" w:rsidP="70E243B3">
            <w:pPr>
              <w:jc w:val="center"/>
              <w:rPr>
                <w:rFonts w:asciiTheme="minorHAnsi" w:hAnsiTheme="minorHAnsi" w:cstheme="minorHAnsi"/>
                <w:b/>
                <w:bCs/>
                <w:sz w:val="22"/>
                <w:szCs w:val="22"/>
              </w:rPr>
            </w:pPr>
            <w:r w:rsidRPr="00F2445E">
              <w:rPr>
                <w:rFonts w:asciiTheme="minorHAnsi" w:hAnsiTheme="minorHAnsi" w:cstheme="minorHAnsi"/>
                <w:b/>
                <w:bCs/>
                <w:sz w:val="22"/>
                <w:szCs w:val="22"/>
              </w:rPr>
              <w:t>Max</w:t>
            </w:r>
          </w:p>
        </w:tc>
      </w:tr>
      <w:tr w:rsidR="70E243B3" w14:paraId="2C1F5053" w14:textId="77777777" w:rsidTr="70E243B3">
        <w:trPr>
          <w:trHeight w:val="300"/>
        </w:trPr>
        <w:tc>
          <w:tcPr>
            <w:tcW w:w="3480" w:type="dxa"/>
          </w:tcPr>
          <w:p w14:paraId="695996CE" w14:textId="555110DA" w:rsidR="70E243B3" w:rsidRPr="00F2445E" w:rsidRDefault="70E243B3">
            <w:pPr>
              <w:rPr>
                <w:rFonts w:asciiTheme="minorHAnsi" w:eastAsiaTheme="minorEastAsia" w:hAnsiTheme="minorHAnsi" w:cstheme="minorHAnsi"/>
                <w:i/>
                <w:sz w:val="22"/>
                <w:szCs w:val="22"/>
              </w:rPr>
            </w:pPr>
            <w:r w:rsidRPr="00F2445E">
              <w:rPr>
                <w:rFonts w:asciiTheme="minorHAnsi" w:hAnsiTheme="minorHAnsi" w:cstheme="minorHAnsi"/>
                <w:sz w:val="22"/>
                <w:szCs w:val="22"/>
              </w:rPr>
              <w:t xml:space="preserve">Pressure Range </w:t>
            </w:r>
            <w:r w:rsidR="00F80FE0" w:rsidRPr="00F2445E">
              <w:rPr>
                <w:rFonts w:asciiTheme="minorHAnsi" w:eastAsiaTheme="minorEastAsia" w:hAnsiTheme="minorHAnsi" w:cstheme="minorHAnsi"/>
                <w:sz w:val="22"/>
                <w:szCs w:val="22"/>
              </w:rPr>
              <w:t>(</w:t>
            </w:r>
            <w:r w:rsidRPr="00F2445E">
              <w:rPr>
                <w:rFonts w:asciiTheme="minorHAnsi" w:eastAsiaTheme="minorEastAsia" w:hAnsiTheme="minorHAnsi" w:cstheme="minorHAnsi"/>
                <w:sz w:val="22"/>
                <w:szCs w:val="22"/>
              </w:rPr>
              <w:t xml:space="preserve">kPa mm </w:t>
            </w:r>
            <m:oMath>
              <m:sSub>
                <m:sSubPr>
                  <m:ctrlPr>
                    <w:rPr>
                      <w:rFonts w:ascii="Cambria Math" w:hAnsi="Cambria Math" w:cstheme="minorHAnsi"/>
                      <w:sz w:val="22"/>
                      <w:szCs w:val="22"/>
                    </w:rPr>
                  </m:ctrlPr>
                </m:sSubPr>
                <m:e>
                  <m:r>
                    <w:rPr>
                      <w:rFonts w:ascii="Cambria Math" w:hAnsi="Cambria Math" w:cstheme="minorHAnsi"/>
                      <w:sz w:val="22"/>
                      <w:szCs w:val="22"/>
                    </w:rPr>
                    <m:t>H</m:t>
                  </m:r>
                </m:e>
                <m:sub>
                  <m:r>
                    <w:rPr>
                      <w:rFonts w:ascii="Cambria Math" w:hAnsi="Cambria Math" w:cstheme="minorHAnsi"/>
                      <w:sz w:val="22"/>
                      <w:szCs w:val="22"/>
                    </w:rPr>
                    <m:t>2</m:t>
                  </m:r>
                </m:sub>
              </m:sSub>
              <m:r>
                <w:rPr>
                  <w:rFonts w:ascii="Cambria Math" w:hAnsi="Cambria Math" w:cstheme="minorHAnsi"/>
                  <w:sz w:val="22"/>
                  <w:szCs w:val="22"/>
                </w:rPr>
                <m:t>O</m:t>
              </m:r>
            </m:oMath>
            <w:r w:rsidR="00F80FE0" w:rsidRPr="00F2445E">
              <w:rPr>
                <w:rFonts w:asciiTheme="minorHAnsi" w:eastAsiaTheme="minorEastAsia" w:hAnsiTheme="minorHAnsi" w:cstheme="minorHAnsi"/>
                <w:sz w:val="22"/>
                <w:szCs w:val="22"/>
              </w:rPr>
              <w:t>)</w:t>
            </w:r>
          </w:p>
        </w:tc>
        <w:tc>
          <w:tcPr>
            <w:tcW w:w="1725" w:type="dxa"/>
          </w:tcPr>
          <w:p w14:paraId="170B3203" w14:textId="5656445A"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0</w:t>
            </w:r>
          </w:p>
        </w:tc>
        <w:tc>
          <w:tcPr>
            <w:tcW w:w="2145" w:type="dxa"/>
          </w:tcPr>
          <w:p w14:paraId="2ADDE89D" w14:textId="79E69A55"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3.92</w:t>
            </w:r>
          </w:p>
          <w:p w14:paraId="10381C70" w14:textId="688CA903"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400</w:t>
            </w:r>
          </w:p>
        </w:tc>
        <w:tc>
          <w:tcPr>
            <w:tcW w:w="2010" w:type="dxa"/>
          </w:tcPr>
          <w:p w14:paraId="734C9CE0" w14:textId="2CD97124"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3.92</w:t>
            </w:r>
          </w:p>
          <w:p w14:paraId="573AF440" w14:textId="2B553CFD"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400</w:t>
            </w:r>
          </w:p>
        </w:tc>
      </w:tr>
      <w:tr w:rsidR="70E243B3" w14:paraId="6D642203" w14:textId="77777777" w:rsidTr="70E243B3">
        <w:trPr>
          <w:trHeight w:val="300"/>
        </w:trPr>
        <w:tc>
          <w:tcPr>
            <w:tcW w:w="3480" w:type="dxa"/>
          </w:tcPr>
          <w:p w14:paraId="5C5C00F1" w14:textId="647A2E1A" w:rsidR="70E243B3" w:rsidRPr="00F2445E" w:rsidRDefault="70E243B3">
            <w:pPr>
              <w:rPr>
                <w:rFonts w:asciiTheme="minorHAnsi" w:hAnsiTheme="minorHAnsi" w:cstheme="minorHAnsi"/>
                <w:sz w:val="22"/>
                <w:szCs w:val="22"/>
              </w:rPr>
            </w:pPr>
            <w:r w:rsidRPr="00F2445E">
              <w:rPr>
                <w:rFonts w:asciiTheme="minorHAnsi" w:hAnsiTheme="minorHAnsi" w:cstheme="minorHAnsi"/>
                <w:sz w:val="22"/>
                <w:szCs w:val="22"/>
              </w:rPr>
              <w:t xml:space="preserve">Supply Voltage </w:t>
            </w:r>
            <w:r w:rsidR="00F80FE0" w:rsidRPr="00F2445E">
              <w:rPr>
                <w:rFonts w:asciiTheme="minorHAnsi" w:eastAsiaTheme="minorEastAsia" w:hAnsiTheme="minorHAnsi" w:cstheme="minorHAnsi"/>
                <w:sz w:val="22"/>
                <w:szCs w:val="22"/>
              </w:rPr>
              <w:t>(</w:t>
            </w:r>
            <w:r w:rsidRPr="00F2445E">
              <w:rPr>
                <w:rFonts w:asciiTheme="minorHAnsi" w:hAnsiTheme="minorHAnsi" w:cstheme="minorHAnsi"/>
                <w:sz w:val="22"/>
                <w:szCs w:val="22"/>
              </w:rPr>
              <w:t>Vdc</w:t>
            </w:r>
            <w:r w:rsidR="00F80FE0" w:rsidRPr="00F2445E">
              <w:rPr>
                <w:rFonts w:asciiTheme="minorHAnsi" w:eastAsiaTheme="minorEastAsia" w:hAnsiTheme="minorHAnsi" w:cstheme="minorHAnsi"/>
                <w:sz w:val="22"/>
                <w:szCs w:val="22"/>
              </w:rPr>
              <w:t>)</w:t>
            </w:r>
          </w:p>
        </w:tc>
        <w:tc>
          <w:tcPr>
            <w:tcW w:w="1725" w:type="dxa"/>
          </w:tcPr>
          <w:p w14:paraId="7D2CD7FB" w14:textId="54F7BEBE"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4.75</w:t>
            </w:r>
          </w:p>
        </w:tc>
        <w:tc>
          <w:tcPr>
            <w:tcW w:w="2145" w:type="dxa"/>
          </w:tcPr>
          <w:p w14:paraId="7B102CA4" w14:textId="72E955AB"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5.0</w:t>
            </w:r>
          </w:p>
        </w:tc>
        <w:tc>
          <w:tcPr>
            <w:tcW w:w="2010" w:type="dxa"/>
          </w:tcPr>
          <w:p w14:paraId="0ACFA9AE" w14:textId="68061FF2"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5.25</w:t>
            </w:r>
          </w:p>
        </w:tc>
      </w:tr>
      <w:tr w:rsidR="70E243B3" w14:paraId="3E38357D" w14:textId="77777777" w:rsidTr="70E243B3">
        <w:trPr>
          <w:trHeight w:val="300"/>
        </w:trPr>
        <w:tc>
          <w:tcPr>
            <w:tcW w:w="3480" w:type="dxa"/>
          </w:tcPr>
          <w:p w14:paraId="13B9A19D" w14:textId="16951ABD" w:rsidR="70E243B3" w:rsidRPr="00F2445E" w:rsidRDefault="70E243B3">
            <w:pPr>
              <w:rPr>
                <w:rFonts w:asciiTheme="minorHAnsi" w:hAnsiTheme="minorHAnsi" w:cstheme="minorHAnsi"/>
                <w:sz w:val="22"/>
                <w:szCs w:val="22"/>
              </w:rPr>
            </w:pPr>
            <w:r w:rsidRPr="00F2445E">
              <w:rPr>
                <w:rFonts w:asciiTheme="minorHAnsi" w:hAnsiTheme="minorHAnsi" w:cstheme="minorHAnsi"/>
                <w:sz w:val="22"/>
                <w:szCs w:val="22"/>
              </w:rPr>
              <w:t xml:space="preserve">Supply Current </w:t>
            </w:r>
            <w:r w:rsidR="00F80FE0" w:rsidRPr="00F2445E">
              <w:rPr>
                <w:rFonts w:asciiTheme="minorHAnsi" w:eastAsiaTheme="minorEastAsia" w:hAnsiTheme="minorHAnsi" w:cstheme="minorHAnsi"/>
                <w:sz w:val="22"/>
                <w:szCs w:val="22"/>
              </w:rPr>
              <w:t>(</w:t>
            </w:r>
            <w:r w:rsidRPr="00F2445E">
              <w:rPr>
                <w:rFonts w:asciiTheme="minorHAnsi" w:hAnsiTheme="minorHAnsi" w:cstheme="minorHAnsi"/>
                <w:sz w:val="22"/>
                <w:szCs w:val="22"/>
              </w:rPr>
              <w:t>mAdc</w:t>
            </w:r>
            <w:r w:rsidR="00F80FE0" w:rsidRPr="00F2445E">
              <w:rPr>
                <w:rFonts w:asciiTheme="minorHAnsi" w:eastAsiaTheme="minorEastAsia" w:hAnsiTheme="minorHAnsi" w:cstheme="minorHAnsi"/>
                <w:sz w:val="22"/>
                <w:szCs w:val="22"/>
              </w:rPr>
              <w:t>)</w:t>
            </w:r>
          </w:p>
        </w:tc>
        <w:tc>
          <w:tcPr>
            <w:tcW w:w="1725" w:type="dxa"/>
          </w:tcPr>
          <w:p w14:paraId="27B1464A" w14:textId="0D5056FB"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14:paraId="2083E235" w14:textId="4FED8EF3"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010" w:type="dxa"/>
          </w:tcPr>
          <w:p w14:paraId="2F025A2A" w14:textId="705DE939"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10</w:t>
            </w:r>
          </w:p>
        </w:tc>
      </w:tr>
      <w:tr w:rsidR="70E243B3" w14:paraId="01320646" w14:textId="77777777" w:rsidTr="70E243B3">
        <w:trPr>
          <w:trHeight w:val="300"/>
        </w:trPr>
        <w:tc>
          <w:tcPr>
            <w:tcW w:w="3480" w:type="dxa"/>
          </w:tcPr>
          <w:p w14:paraId="0525554E" w14:textId="66CDE378" w:rsidR="70E243B3" w:rsidRPr="00F2445E" w:rsidRDefault="70E243B3">
            <w:pPr>
              <w:rPr>
                <w:rFonts w:asciiTheme="minorHAnsi" w:hAnsiTheme="minorHAnsi" w:cstheme="minorHAnsi"/>
                <w:sz w:val="22"/>
                <w:szCs w:val="22"/>
              </w:rPr>
            </w:pPr>
            <w:r w:rsidRPr="00F2445E">
              <w:rPr>
                <w:rFonts w:asciiTheme="minorHAnsi" w:hAnsiTheme="minorHAnsi" w:cstheme="minorHAnsi"/>
                <w:sz w:val="22"/>
                <w:szCs w:val="22"/>
              </w:rPr>
              <w:t xml:space="preserve">Accuracy </w:t>
            </w:r>
          </w:p>
        </w:tc>
        <w:tc>
          <w:tcPr>
            <w:tcW w:w="1725" w:type="dxa"/>
          </w:tcPr>
          <w:p w14:paraId="65054E30" w14:textId="68AAE440"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14:paraId="22E8A4F8" w14:textId="584E6904"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010" w:type="dxa"/>
          </w:tcPr>
          <w:p w14:paraId="16E430CF" w14:textId="6D7F13C8"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6.25</w:t>
            </w:r>
          </w:p>
        </w:tc>
      </w:tr>
      <w:tr w:rsidR="70E243B3" w14:paraId="0FE09894" w14:textId="77777777" w:rsidTr="70E243B3">
        <w:trPr>
          <w:trHeight w:val="300"/>
        </w:trPr>
        <w:tc>
          <w:tcPr>
            <w:tcW w:w="3480" w:type="dxa"/>
          </w:tcPr>
          <w:p w14:paraId="18594551" w14:textId="7C51487B" w:rsidR="70E243B3" w:rsidRPr="00F2445E" w:rsidRDefault="70E243B3">
            <w:pPr>
              <w:rPr>
                <w:rFonts w:asciiTheme="minorHAnsi" w:hAnsiTheme="minorHAnsi" w:cstheme="minorHAnsi"/>
                <w:sz w:val="22"/>
                <w:szCs w:val="22"/>
              </w:rPr>
            </w:pPr>
            <w:r w:rsidRPr="00F2445E">
              <w:rPr>
                <w:rFonts w:asciiTheme="minorHAnsi" w:hAnsiTheme="minorHAnsi" w:cstheme="minorHAnsi"/>
                <w:sz w:val="22"/>
                <w:szCs w:val="22"/>
              </w:rPr>
              <w:t>Sensitivity</w:t>
            </w:r>
            <w:r w:rsidR="00F80FE0" w:rsidRPr="00F2445E">
              <w:rPr>
                <w:rFonts w:asciiTheme="minorHAnsi" w:eastAsiaTheme="minorEastAsia" w:hAnsiTheme="minorHAnsi" w:cstheme="minorHAnsi"/>
                <w:sz w:val="22"/>
                <w:szCs w:val="22"/>
              </w:rPr>
              <w:t xml:space="preserve"> (</w:t>
            </w:r>
            <w:r w:rsidRPr="00F2445E">
              <w:rPr>
                <w:rFonts w:asciiTheme="minorHAnsi" w:hAnsiTheme="minorHAnsi" w:cstheme="minorHAnsi"/>
                <w:sz w:val="22"/>
                <w:szCs w:val="22"/>
              </w:rPr>
              <w:t>Vkpa</w:t>
            </w:r>
            <w:r w:rsidR="00F80FE0" w:rsidRPr="00F2445E">
              <w:rPr>
                <w:rFonts w:asciiTheme="minorHAnsi" w:eastAsiaTheme="minorEastAsia" w:hAnsiTheme="minorHAnsi" w:cstheme="minorHAnsi"/>
                <w:sz w:val="22"/>
                <w:szCs w:val="22"/>
              </w:rPr>
              <w:t>)</w:t>
            </w:r>
          </w:p>
        </w:tc>
        <w:tc>
          <w:tcPr>
            <w:tcW w:w="1725" w:type="dxa"/>
          </w:tcPr>
          <w:p w14:paraId="691E7FE4" w14:textId="3EAFA9E1"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14:paraId="50C50D41" w14:textId="47BBE77B"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1.0</w:t>
            </w:r>
          </w:p>
        </w:tc>
        <w:tc>
          <w:tcPr>
            <w:tcW w:w="2010" w:type="dxa"/>
          </w:tcPr>
          <w:p w14:paraId="55E73877" w14:textId="69C0AB14" w:rsidR="70E243B3" w:rsidRPr="00F2445E" w:rsidRDefault="70E243B3" w:rsidP="70E243B3">
            <w:pPr>
              <w:jc w:val="center"/>
              <w:rPr>
                <w:rFonts w:asciiTheme="minorHAnsi" w:hAnsiTheme="minorHAnsi" w:cstheme="minorHAnsi"/>
                <w:sz w:val="22"/>
                <w:szCs w:val="22"/>
              </w:rPr>
            </w:pPr>
            <w:r w:rsidRPr="00F2445E">
              <w:rPr>
                <w:rFonts w:asciiTheme="minorHAnsi" w:hAnsiTheme="minorHAnsi" w:cstheme="minorHAnsi"/>
                <w:sz w:val="22"/>
                <w:szCs w:val="22"/>
              </w:rPr>
              <w:t>-</w:t>
            </w:r>
          </w:p>
        </w:tc>
      </w:tr>
    </w:tbl>
    <w:p w14:paraId="5CA9DD0E" w14:textId="77777777" w:rsidR="001D0911" w:rsidRDefault="001D0911" w:rsidP="006B1914">
      <w:pPr>
        <w:spacing w:after="200" w:line="276" w:lineRule="auto"/>
        <w:rPr>
          <w:rFonts w:asciiTheme="minorHAnsi" w:hAnsiTheme="minorHAnsi"/>
          <w:color w:val="000000" w:themeColor="text1"/>
        </w:rPr>
      </w:pPr>
    </w:p>
    <w:p w14:paraId="5298F29F" w14:textId="42B96022" w:rsidR="3A2C490D" w:rsidRPr="006B1914" w:rsidRDefault="36634A5F" w:rsidP="006B1914">
      <w:pPr>
        <w:spacing w:after="200" w:line="276" w:lineRule="auto"/>
        <w:rPr>
          <w:rFonts w:asciiTheme="minorHAnsi" w:eastAsiaTheme="minorHAnsi" w:hAnsiTheme="minorHAnsi" w:cstheme="minorBidi"/>
          <w:color w:val="000000" w:themeColor="text1"/>
          <w:sz w:val="22"/>
          <w:szCs w:val="22"/>
          <w:lang w:eastAsia="en-US"/>
        </w:rPr>
      </w:pPr>
      <w:r w:rsidRPr="006B1914">
        <w:rPr>
          <w:rFonts w:asciiTheme="minorHAnsi" w:eastAsiaTheme="minorHAnsi" w:hAnsiTheme="minorHAnsi" w:cstheme="minorBidi"/>
          <w:color w:val="000000" w:themeColor="text1"/>
          <w:sz w:val="22"/>
          <w:szCs w:val="22"/>
          <w:lang w:eastAsia="en-US"/>
        </w:rPr>
        <w:t xml:space="preserve">The </w:t>
      </w:r>
      <w:r w:rsidRPr="006B1914">
        <w:rPr>
          <w:rFonts w:asciiTheme="minorHAnsi" w:eastAsiaTheme="minorHAnsi" w:hAnsiTheme="minorHAnsi" w:cstheme="minorBidi"/>
          <w:b/>
          <w:color w:val="000000" w:themeColor="text1"/>
          <w:sz w:val="22"/>
          <w:szCs w:val="22"/>
          <w:lang w:eastAsia="en-US"/>
        </w:rPr>
        <w:t>Sensor Array</w:t>
      </w:r>
      <w:r w:rsidRPr="006B1914">
        <w:rPr>
          <w:rFonts w:asciiTheme="minorHAnsi" w:eastAsiaTheme="minorHAnsi" w:hAnsiTheme="minorHAnsi" w:cstheme="minorBidi"/>
          <w:color w:val="000000" w:themeColor="text1"/>
          <w:sz w:val="22"/>
          <w:szCs w:val="22"/>
          <w:lang w:eastAsia="en-US"/>
        </w:rPr>
        <w:t xml:space="preserve"> is a key component within the Data Collection system. It consists of </w:t>
      </w:r>
      <w:r w:rsidR="77813C0F" w:rsidRPr="006B1914">
        <w:rPr>
          <w:rFonts w:asciiTheme="minorHAnsi" w:eastAsiaTheme="minorHAnsi" w:hAnsiTheme="minorHAnsi" w:cstheme="minorBidi"/>
          <w:color w:val="000000" w:themeColor="text1"/>
          <w:sz w:val="22"/>
          <w:szCs w:val="22"/>
          <w:lang w:eastAsia="en-US"/>
        </w:rPr>
        <w:t>4</w:t>
      </w:r>
      <w:r w:rsidRPr="006B1914">
        <w:rPr>
          <w:rFonts w:asciiTheme="minorHAnsi" w:eastAsiaTheme="minorHAnsi" w:hAnsiTheme="minorHAnsi" w:cstheme="minorBidi"/>
          <w:color w:val="000000" w:themeColor="text1"/>
          <w:sz w:val="22"/>
          <w:szCs w:val="22"/>
          <w:lang w:eastAsia="en-US"/>
        </w:rPr>
        <w:t xml:space="preserve"> sensors strategically arranged to detect the physical signals generated by the Vibrator</w:t>
      </w:r>
      <w:r w:rsidR="5234AF93" w:rsidRPr="006B1914">
        <w:rPr>
          <w:rFonts w:asciiTheme="minorHAnsi" w:eastAsiaTheme="minorHAnsi" w:hAnsiTheme="minorHAnsi" w:cstheme="minorBidi"/>
          <w:color w:val="000000" w:themeColor="text1"/>
          <w:sz w:val="22"/>
          <w:szCs w:val="22"/>
          <w:lang w:eastAsia="en-US"/>
        </w:rPr>
        <w:t>.</w:t>
      </w:r>
      <w:r w:rsidRPr="006B1914">
        <w:rPr>
          <w:rFonts w:asciiTheme="minorHAnsi" w:eastAsiaTheme="minorHAnsi" w:hAnsiTheme="minorHAnsi" w:cstheme="minorBidi"/>
          <w:color w:val="000000" w:themeColor="text1"/>
          <w:sz w:val="22"/>
          <w:szCs w:val="22"/>
          <w:lang w:eastAsia="en-US"/>
        </w:rPr>
        <w:t xml:space="preserve"> Powered by the DC </w:t>
      </w:r>
      <w:r w:rsidRPr="006B1914">
        <w:rPr>
          <w:rFonts w:asciiTheme="minorHAnsi" w:eastAsiaTheme="minorHAnsi" w:hAnsiTheme="minorHAnsi" w:cstheme="minorBidi"/>
          <w:color w:val="000000" w:themeColor="text1"/>
          <w:sz w:val="22"/>
          <w:szCs w:val="22"/>
          <w:lang w:eastAsia="en-US"/>
        </w:rPr>
        <w:lastRenderedPageBreak/>
        <w:t>supply, the array captures these analog signals from the environment. The collected signals from the Sensor Array are then sent directly to the Data Acquisition Card for digitization and further processing.</w:t>
      </w:r>
    </w:p>
    <w:p w14:paraId="40838C06" w14:textId="48300E97" w:rsidR="0024C492" w:rsidRDefault="5A6ED304" w:rsidP="0B200A26">
      <w:pPr>
        <w:spacing w:after="200" w:line="276" w:lineRule="auto"/>
        <w:rPr>
          <w:rFonts w:asciiTheme="minorHAnsi" w:eastAsiaTheme="minorEastAsia" w:hAnsiTheme="minorHAnsi" w:cstheme="minorBidi"/>
          <w:color w:val="000000" w:themeColor="text1"/>
          <w:sz w:val="22"/>
          <w:szCs w:val="22"/>
          <w:lang w:eastAsia="en-US"/>
        </w:rPr>
      </w:pPr>
      <w:r w:rsidRPr="0B200A26">
        <w:rPr>
          <w:rFonts w:asciiTheme="minorHAnsi" w:eastAsiaTheme="minorEastAsia" w:hAnsiTheme="minorHAnsi" w:cstheme="minorBidi"/>
          <w:color w:val="000000" w:themeColor="text1"/>
          <w:sz w:val="22"/>
          <w:szCs w:val="22"/>
          <w:lang w:eastAsia="en-US"/>
        </w:rPr>
        <w:t xml:space="preserve">Figure </w:t>
      </w:r>
      <w:r w:rsidR="2109F5A6" w:rsidRPr="2109F5A6">
        <w:rPr>
          <w:rFonts w:asciiTheme="minorHAnsi" w:eastAsiaTheme="minorEastAsia" w:hAnsiTheme="minorHAnsi" w:cstheme="minorBidi"/>
          <w:color w:val="000000" w:themeColor="text1"/>
          <w:sz w:val="22"/>
          <w:szCs w:val="22"/>
          <w:lang w:eastAsia="en-US"/>
        </w:rPr>
        <w:t>6</w:t>
      </w:r>
      <w:r w:rsidRPr="0B200A26">
        <w:rPr>
          <w:rFonts w:asciiTheme="minorHAnsi" w:eastAsiaTheme="minorEastAsia" w:hAnsiTheme="minorHAnsi" w:cstheme="minorBidi"/>
          <w:color w:val="000000" w:themeColor="text1"/>
          <w:sz w:val="22"/>
          <w:szCs w:val="22"/>
          <w:lang w:eastAsia="en-US"/>
        </w:rPr>
        <w:t xml:space="preserve"> illustrates the footprint information of the pressure sensor. </w:t>
      </w:r>
      <w:r w:rsidR="0B200A26" w:rsidRPr="0B200A26">
        <w:rPr>
          <w:rFonts w:asciiTheme="minorHAnsi" w:eastAsiaTheme="minorEastAsia" w:hAnsiTheme="minorHAnsi" w:cstheme="minorBidi"/>
          <w:color w:val="000000" w:themeColor="text1"/>
          <w:sz w:val="22"/>
          <w:szCs w:val="22"/>
          <w:lang w:eastAsia="en-US"/>
        </w:rPr>
        <w:t>As shown, Footprint 2 is designated for the input 5V supply voltage (Vin), Footprint 3 is connected to the system ground reference, and Footprint 4 serves as the analog signal output which connects directly to Data Acquisition Card (DAQ Card).</w:t>
      </w:r>
    </w:p>
    <w:p w14:paraId="11ECE536" w14:textId="77777777" w:rsidR="2109F5A6" w:rsidRDefault="0D44270C" w:rsidP="2109F5A6">
      <w:pPr>
        <w:keepNext/>
        <w:spacing w:after="146" w:line="360" w:lineRule="auto"/>
        <w:ind w:left="10" w:right="127" w:hanging="10"/>
        <w:jc w:val="center"/>
      </w:pPr>
      <w:r>
        <w:rPr>
          <w:noProof/>
        </w:rPr>
        <mc:AlternateContent>
          <mc:Choice Requires="wpg">
            <w:drawing>
              <wp:inline distT="0" distB="0" distL="0" distR="0" wp14:anchorId="0554D239" wp14:editId="004F2889">
                <wp:extent cx="4543425" cy="1855960"/>
                <wp:effectExtent l="0" t="0" r="3175" b="0"/>
                <wp:docPr id="699247302" name="组合 7"/>
                <wp:cNvGraphicFramePr/>
                <a:graphic xmlns:a="http://schemas.openxmlformats.org/drawingml/2006/main">
                  <a:graphicData uri="http://schemas.microsoft.com/office/word/2010/wordprocessingGroup">
                    <wpg:wgp>
                      <wpg:cNvGrpSpPr/>
                      <wpg:grpSpPr>
                        <a:xfrm>
                          <a:off x="0" y="0"/>
                          <a:ext cx="4543425" cy="1855960"/>
                          <a:chOff x="0" y="0"/>
                          <a:chExt cx="4543425" cy="1800225"/>
                        </a:xfrm>
                      </wpg:grpSpPr>
                      <pic:pic xmlns:pic="http://schemas.openxmlformats.org/drawingml/2006/picture">
                        <pic:nvPicPr>
                          <pic:cNvPr id="1411678148" name="Picture 32625076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105025" y="0"/>
                            <a:ext cx="2438400" cy="1800225"/>
                          </a:xfrm>
                          <a:prstGeom prst="rect">
                            <a:avLst/>
                          </a:prstGeom>
                        </pic:spPr>
                      </pic:pic>
                      <pic:pic xmlns:pic="http://schemas.openxmlformats.org/drawingml/2006/picture">
                        <pic:nvPicPr>
                          <pic:cNvPr id="98146558" name="Picture 17893558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0095" cy="1736725"/>
                          </a:xfrm>
                          <a:prstGeom prst="rect">
                            <a:avLst/>
                          </a:prstGeom>
                        </pic:spPr>
                      </pic:pic>
                    </wpg:wgp>
                  </a:graphicData>
                </a:graphic>
              </wp:inline>
            </w:drawing>
          </mc:Choice>
          <mc:Fallback>
            <w:pict>
              <v:group w14:anchorId="0A4D127B" id="组合 7" o:spid="_x0000_s1026" style="width:357.75pt;height:146.15pt;mso-position-horizontal-relative:char;mso-position-vertical-relative:line" coordsize="45434,1800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">
                <v:shape id="Picture 326250762" o:spid="_x0000_s1027" type="#_x0000_t75" style="position:absolute;left:21050;width:24384;height:18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">
                  <v:imagedata r:id="rId23" o:title=""/>
                </v:shape>
                <v:shape id="Picture 1789355841" o:spid="_x0000_s1028" type="#_x0000_t75" style="position:absolute;width:20300;height:173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">
                  <v:imagedata r:id="rId24" o:title=""/>
                </v:shape>
                <w10:anchorlock/>
              </v:group>
            </w:pict>
          </mc:Fallback>
        </mc:AlternateContent>
      </w:r>
    </w:p>
    <w:p w14:paraId="568BC8AA" w14:textId="2D5A2798" w:rsidR="2109F5A6" w:rsidRDefault="2109F5A6" w:rsidP="2109F5A6">
      <w:pPr>
        <w:pStyle w:val="Caption"/>
        <w:jc w:val="center"/>
        <w:rPr>
          <w:rFonts w:asciiTheme="minorHAnsi" w:eastAsiaTheme="minorEastAsia" w:hAnsiTheme="minorHAnsi" w:cstheme="minorBidi"/>
        </w:rPr>
      </w:pPr>
      <w:r w:rsidRPr="2109F5A6">
        <w:rPr>
          <w:rFonts w:asciiTheme="minorHAnsi" w:hAnsiTheme="minorHAnsi" w:cstheme="minorBidi"/>
        </w:rPr>
        <w:t xml:space="preserve">Figure </w:t>
      </w:r>
      <w:r w:rsidRPr="2109F5A6">
        <w:rPr>
          <w:rFonts w:asciiTheme="minorHAnsi" w:hAnsiTheme="minorHAnsi" w:cstheme="minorBidi"/>
        </w:rPr>
        <w:fldChar w:fldCharType="begin"/>
      </w:r>
      <w:r w:rsidRPr="2109F5A6">
        <w:rPr>
          <w:rFonts w:asciiTheme="minorHAnsi" w:hAnsiTheme="minorHAnsi" w:cstheme="minorBidi"/>
        </w:rPr>
        <w:instrText xml:space="preserve"> SEQ Figure \* ARABIC </w:instrText>
      </w:r>
      <w:r w:rsidRPr="2109F5A6">
        <w:rPr>
          <w:rFonts w:asciiTheme="minorHAnsi" w:hAnsiTheme="minorHAnsi" w:cstheme="minorBidi"/>
        </w:rPr>
        <w:fldChar w:fldCharType="separate"/>
      </w:r>
      <w:r w:rsidRPr="2109F5A6">
        <w:rPr>
          <w:rFonts w:asciiTheme="minorHAnsi" w:hAnsiTheme="minorHAnsi" w:cstheme="minorBidi"/>
          <w:noProof/>
        </w:rPr>
        <w:t>6</w:t>
      </w:r>
      <w:r w:rsidRPr="2109F5A6">
        <w:rPr>
          <w:rFonts w:asciiTheme="minorHAnsi" w:hAnsiTheme="minorHAnsi" w:cstheme="minorBidi"/>
        </w:rPr>
        <w:fldChar w:fldCharType="end"/>
      </w:r>
      <w:r w:rsidRPr="2109F5A6">
        <w:rPr>
          <w:rFonts w:asciiTheme="minorHAnsi" w:hAnsiTheme="minorHAnsi" w:cstheme="minorBidi"/>
        </w:rPr>
        <w:t xml:space="preserve"> Pressure sensor footprint and pin connection</w:t>
      </w:r>
    </w:p>
    <w:p w14:paraId="4BFFC0EC" w14:textId="4ECAAF58" w:rsidR="2109F5A6" w:rsidRDefault="2109F5A6" w:rsidP="2109F5A6">
      <w:pPr>
        <w:spacing w:after="200" w:line="276" w:lineRule="auto"/>
        <w:rPr>
          <w:rFonts w:asciiTheme="minorHAnsi" w:eastAsiaTheme="minorEastAsia" w:hAnsiTheme="minorHAnsi" w:cstheme="minorBidi"/>
          <w:color w:val="000000" w:themeColor="text1"/>
          <w:sz w:val="22"/>
          <w:szCs w:val="22"/>
          <w:lang w:eastAsia="en-US"/>
        </w:rPr>
      </w:pPr>
    </w:p>
    <w:p w14:paraId="140C2D04" w14:textId="05068A78" w:rsidR="0B200A26" w:rsidRDefault="00E1121C" w:rsidP="00E1121C">
      <w:pPr>
        <w:keepNext/>
        <w:spacing w:after="200" w:line="276" w:lineRule="auto"/>
        <w:jc w:val="center"/>
      </w:pPr>
      <w:r>
        <w:rPr>
          <w:noProof/>
        </w:rPr>
        <mc:AlternateContent>
          <mc:Choice Requires="wpg">
            <w:drawing>
              <wp:inline distT="0" distB="0" distL="0" distR="0" wp14:anchorId="42865ED2" wp14:editId="080F59CD">
                <wp:extent cx="3385820" cy="1903730"/>
                <wp:effectExtent l="0" t="0" r="5080" b="1270"/>
                <wp:docPr id="1956760362" name="组合 6"/>
                <wp:cNvGraphicFramePr/>
                <a:graphic xmlns:a="http://schemas.openxmlformats.org/drawingml/2006/main">
                  <a:graphicData uri="http://schemas.microsoft.com/office/word/2010/wordprocessingGroup">
                    <wpg:wgp>
                      <wpg:cNvGrpSpPr/>
                      <wpg:grpSpPr>
                        <a:xfrm>
                          <a:off x="0" y="0"/>
                          <a:ext cx="3385820" cy="1903730"/>
                          <a:chOff x="0" y="0"/>
                          <a:chExt cx="3385820" cy="1903730"/>
                        </a:xfrm>
                      </wpg:grpSpPr>
                      <pic:pic xmlns:pic="http://schemas.openxmlformats.org/drawingml/2006/picture">
                        <pic:nvPicPr>
                          <pic:cNvPr id="753633381" name="Picture 753633381"/>
                          <pic:cNvPicPr>
                            <a:picLocks noChangeAspect="1"/>
                          </pic:cNvPicPr>
                        </pic:nvPicPr>
                        <pic:blipFill>
                          <a:blip r:embed="rId25" cstate="print">
                            <a:extLst>
                              <a:ext uri="{28A0092B-C50C-407E-A947-70E740481C1C}">
                                <a14:useLocalDpi xmlns:a14="http://schemas.microsoft.com/office/drawing/2010/main" val="0"/>
                              </a:ext>
                            </a:extLst>
                          </a:blip>
                          <a:srcRect l="16295" t="29355" r="56812" b="25426"/>
                          <a:stretch>
                            <a:fillRect/>
                          </a:stretch>
                        </pic:blipFill>
                        <pic:spPr>
                          <a:xfrm>
                            <a:off x="0" y="0"/>
                            <a:ext cx="1598295" cy="1903730"/>
                          </a:xfrm>
                          <a:prstGeom prst="rect">
                            <a:avLst/>
                          </a:prstGeom>
                        </pic:spPr>
                      </pic:pic>
                      <pic:pic xmlns:pic="http://schemas.openxmlformats.org/drawingml/2006/picture">
                        <pic:nvPicPr>
                          <pic:cNvPr id="1175408810" name="Picture 1188977302"/>
                          <pic:cNvPicPr>
                            <a:picLocks noChangeAspect="1"/>
                          </pic:cNvPicPr>
                        </pic:nvPicPr>
                        <pic:blipFill>
                          <a:blip r:embed="rId26">
                            <a:extLst>
                              <a:ext uri="{28A0092B-C50C-407E-A947-70E740481C1C}">
                                <a14:useLocalDpi xmlns:a14="http://schemas.microsoft.com/office/drawing/2010/main" val="0"/>
                              </a:ext>
                            </a:extLst>
                          </a:blip>
                          <a:srcRect l="16148" t="48840" r="53007" b="25989"/>
                          <a:stretch>
                            <a:fillRect/>
                          </a:stretch>
                        </pic:blipFill>
                        <pic:spPr>
                          <a:xfrm>
                            <a:off x="1552575" y="504825"/>
                            <a:ext cx="1833245" cy="1294130"/>
                          </a:xfrm>
                          <a:prstGeom prst="rect">
                            <a:avLst/>
                          </a:prstGeom>
                        </pic:spPr>
                      </pic:pic>
                    </wpg:wgp>
                  </a:graphicData>
                </a:graphic>
              </wp:inline>
            </w:drawing>
          </mc:Choice>
          <mc:Fallback>
            <w:pict>
              <v:group w14:anchorId="598BCC30" id="组合 6" o:spid="_x0000_s1026" style="width:266.6pt;height:149.9pt;mso-position-horizontal-relative:char;mso-position-vertical-relative:line" coordsize="33858,1903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">
                <v:shape id="Picture 753633381" o:spid="_x0000_s1027" type="#_x0000_t75" style="position:absolute;width:15982;height:190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">
                  <v:imagedata r:id="rId27" o:title="" croptop="19238f" cropbottom="16663f" cropleft="10679f" cropright="37232f"/>
                </v:shape>
                <v:shape id="Picture 1188977302" o:spid="_x0000_s1028" type="#_x0000_t75" style="position:absolute;left:15525;top:5048;width:18333;height:129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">
                  <v:imagedata r:id="rId28" o:title="" croptop="32008f" cropbottom="17032f" cropleft="10583f" cropright="34739f"/>
                </v:shape>
                <w10:anchorlock/>
              </v:group>
            </w:pict>
          </mc:Fallback>
        </mc:AlternateContent>
      </w:r>
    </w:p>
    <w:p w14:paraId="570465FC" w14:textId="291B152B" w:rsidR="00E1121C" w:rsidRPr="00E1121C" w:rsidRDefault="6454CBD5" w:rsidP="00E1121C">
      <w:pPr>
        <w:pStyle w:val="Caption"/>
        <w:jc w:val="center"/>
        <w:rPr>
          <w:rFonts w:asciiTheme="minorHAnsi" w:hAnsiTheme="minorHAnsi" w:cstheme="minorBidi"/>
        </w:rPr>
      </w:pPr>
      <w:r w:rsidRPr="6454CBD5">
        <w:rPr>
          <w:rFonts w:asciiTheme="minorHAnsi" w:hAnsiTheme="minorHAnsi" w:cstheme="minorBidi"/>
        </w:rPr>
        <w:t xml:space="preserve">Figure </w:t>
      </w:r>
      <w:r w:rsidR="00E1121C" w:rsidRPr="00E1121C">
        <w:rPr>
          <w:rFonts w:asciiTheme="minorHAnsi" w:hAnsiTheme="minorHAnsi" w:cstheme="minorBidi"/>
        </w:rPr>
        <w:fldChar w:fldCharType="begin"/>
      </w:r>
      <w:r w:rsidR="00E1121C" w:rsidRPr="00E1121C">
        <w:rPr>
          <w:rFonts w:asciiTheme="minorHAnsi" w:hAnsiTheme="minorHAnsi" w:cstheme="minorBidi"/>
        </w:rPr>
        <w:instrText xml:space="preserve"> SEQ Figure \* ARABIC </w:instrText>
      </w:r>
      <w:r w:rsidR="00E1121C" w:rsidRPr="00E1121C">
        <w:rPr>
          <w:rFonts w:asciiTheme="minorHAnsi" w:hAnsiTheme="minorHAnsi" w:cstheme="minorBidi"/>
        </w:rPr>
        <w:fldChar w:fldCharType="separate"/>
      </w:r>
      <w:r w:rsidR="00A05D8E">
        <w:rPr>
          <w:rFonts w:asciiTheme="minorHAnsi" w:hAnsiTheme="minorHAnsi" w:cstheme="minorBidi"/>
          <w:noProof/>
        </w:rPr>
        <w:t>7</w:t>
      </w:r>
      <w:r w:rsidR="00E1121C" w:rsidRPr="00E1121C">
        <w:rPr>
          <w:rFonts w:asciiTheme="minorHAnsi" w:hAnsiTheme="minorHAnsi" w:cstheme="minorBidi"/>
        </w:rPr>
        <w:fldChar w:fldCharType="end"/>
      </w:r>
      <w:r w:rsidR="00E1121C" w:rsidRPr="00E1121C">
        <w:rPr>
          <w:rFonts w:asciiTheme="minorHAnsi" w:hAnsiTheme="minorHAnsi" w:cstheme="minorBidi"/>
        </w:rPr>
        <w:t xml:space="preserve"> </w:t>
      </w:r>
      <w:r w:rsidRPr="6454CBD5">
        <w:rPr>
          <w:rFonts w:asciiTheme="minorHAnsi" w:hAnsiTheme="minorHAnsi" w:cstheme="minorBidi"/>
        </w:rPr>
        <w:t>Sensor Array Layout</w:t>
      </w:r>
    </w:p>
    <w:p w14:paraId="2662ED9F" w14:textId="6C1C0378" w:rsidR="6454CBD5" w:rsidRDefault="6454CBD5" w:rsidP="00E1121C">
      <w:pPr>
        <w:spacing w:after="200" w:line="276" w:lineRule="auto"/>
        <w:jc w:val="center"/>
        <w:rPr>
          <w:rFonts w:asciiTheme="minorHAnsi" w:hAnsiTheme="minorHAnsi" w:cstheme="minorBidi"/>
        </w:rPr>
      </w:pPr>
      <w:r w:rsidRPr="6454CBD5">
        <w:rPr>
          <w:rFonts w:asciiTheme="minorHAnsi" w:hAnsiTheme="minorHAnsi" w:cstheme="minorBidi"/>
        </w:rPr>
        <w:t xml:space="preserve"> </w:t>
      </w:r>
    </w:p>
    <w:p w14:paraId="56A7EDA6" w14:textId="2B63DB56" w:rsidR="70E243B3" w:rsidRDefault="70E243B3" w:rsidP="70E243B3">
      <w:pPr>
        <w:keepNext/>
        <w:spacing w:after="220" w:line="360" w:lineRule="auto"/>
        <w:ind w:hanging="10"/>
        <w:jc w:val="center"/>
      </w:pPr>
      <w:r w:rsidRPr="70E243B3">
        <w:rPr>
          <w:rFonts w:ascii="Cambria" w:hAnsi="Cambria"/>
          <w:color w:val="000000" w:themeColor="text1"/>
        </w:rPr>
        <w:lastRenderedPageBreak/>
        <w:t xml:space="preserve"> </w:t>
      </w:r>
      <w:r>
        <w:rPr>
          <w:noProof/>
        </w:rPr>
        <w:drawing>
          <wp:inline distT="0" distB="0" distL="0" distR="0" wp14:anchorId="3277B53D" wp14:editId="4864FDA7">
            <wp:extent cx="1493694" cy="1731208"/>
            <wp:effectExtent l="0" t="0" r="0" b="0"/>
            <wp:docPr id="722137031" name="Picture 208621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212653"/>
                    <pic:cNvPicPr/>
                  </pic:nvPicPr>
                  <pic:blipFill>
                    <a:blip r:embed="rId29">
                      <a:extLst>
                        <a:ext uri="{28A0092B-C50C-407E-A947-70E740481C1C}">
                          <a14:useLocalDpi xmlns:a14="http://schemas.microsoft.com/office/drawing/2010/main" val="0"/>
                        </a:ext>
                      </a:extLst>
                    </a:blip>
                    <a:stretch>
                      <a:fillRect/>
                    </a:stretch>
                  </pic:blipFill>
                  <pic:spPr>
                    <a:xfrm>
                      <a:off x="0" y="0"/>
                      <a:ext cx="1493694" cy="1731208"/>
                    </a:xfrm>
                    <a:prstGeom prst="rect">
                      <a:avLst/>
                    </a:prstGeom>
                  </pic:spPr>
                </pic:pic>
              </a:graphicData>
            </a:graphic>
          </wp:inline>
        </w:drawing>
      </w:r>
    </w:p>
    <w:p w14:paraId="3CD01A36" w14:textId="46421BA3" w:rsidR="646C03DB" w:rsidRPr="00E1121C" w:rsidRDefault="70E243B3" w:rsidP="001AEBA2">
      <w:pPr>
        <w:pStyle w:val="Caption"/>
        <w:jc w:val="center"/>
        <w:rPr>
          <w:rFonts w:asciiTheme="minorHAnsi" w:hAnsiTheme="minorHAnsi" w:cstheme="minorBidi"/>
        </w:rPr>
      </w:pPr>
      <w:r w:rsidRPr="001AEBA2">
        <w:rPr>
          <w:rFonts w:asciiTheme="minorHAnsi" w:hAnsiTheme="minorHAnsi" w:cstheme="minorBidi"/>
        </w:rPr>
        <w:t xml:space="preserve">Figure </w:t>
      </w:r>
      <w:r w:rsidRPr="001AEBA2">
        <w:rPr>
          <w:rFonts w:asciiTheme="minorHAnsi" w:hAnsiTheme="minorHAnsi" w:cstheme="minorBidi"/>
        </w:rPr>
        <w:fldChar w:fldCharType="begin"/>
      </w:r>
      <w:r w:rsidRPr="001AEBA2">
        <w:rPr>
          <w:rFonts w:asciiTheme="minorHAnsi" w:hAnsiTheme="minorHAnsi" w:cstheme="minorBidi"/>
        </w:rPr>
        <w:instrText xml:space="preserve"> SEQ Figure \* ARABIC </w:instrText>
      </w:r>
      <w:r w:rsidRPr="001AEBA2">
        <w:rPr>
          <w:rFonts w:asciiTheme="minorHAnsi" w:hAnsiTheme="minorHAnsi" w:cstheme="minorBidi"/>
        </w:rPr>
        <w:fldChar w:fldCharType="separate"/>
      </w:r>
      <w:r w:rsidR="00A05D8E" w:rsidRPr="001AEBA2">
        <w:rPr>
          <w:rFonts w:asciiTheme="minorHAnsi" w:hAnsiTheme="minorHAnsi" w:cstheme="minorBidi"/>
          <w:noProof/>
        </w:rPr>
        <w:t>8</w:t>
      </w:r>
      <w:r w:rsidRPr="001AEBA2">
        <w:rPr>
          <w:rFonts w:asciiTheme="minorHAnsi" w:hAnsiTheme="minorHAnsi" w:cstheme="minorBidi"/>
        </w:rPr>
        <w:fldChar w:fldCharType="end"/>
      </w:r>
      <w:r w:rsidRPr="001AEBA2">
        <w:rPr>
          <w:rFonts w:asciiTheme="minorHAnsi" w:hAnsiTheme="minorHAnsi" w:cstheme="minorBidi"/>
        </w:rPr>
        <w:t xml:space="preserve"> Sensor array</w:t>
      </w:r>
    </w:p>
    <w:p w14:paraId="2ABC6485" w14:textId="7E7E0C73" w:rsidR="001AEBA2" w:rsidRDefault="001AEBA2" w:rsidP="001AEBA2"/>
    <w:p w14:paraId="19E3345C" w14:textId="6ACCA115" w:rsidR="37640BF4" w:rsidRDefault="37640BF4" w:rsidP="001AEBA2">
      <w:pPr>
        <w:rPr>
          <w:rFonts w:ascii="Calibri" w:eastAsia="Calibri" w:hAnsi="Calibri" w:cs="Calibri"/>
        </w:rPr>
      </w:pPr>
      <w:r w:rsidRPr="001AEBA2">
        <w:rPr>
          <w:rFonts w:ascii="Calibri" w:eastAsia="Calibri" w:hAnsi="Calibri" w:cs="Calibri"/>
        </w:rPr>
        <w:t xml:space="preserve">Sensor Alternatives: We compared microphone and pressure sensors. Microphones, which are low-cost, widely available, and able to detect a broad range of sound frequencies, are susceptible to background noise and generally require special housing to be waterproof, limiting their use in some environments. In contrast, pressure sensors offer direct and accurate pressure measurement, crucial for understanding fluid dynamics or contact forces. They are also more robust, designed for harsh conditions like underwater use, and are less sensitive to non-pressure-related acoustic noise. </w:t>
      </w:r>
    </w:p>
    <w:p w14:paraId="75084F2E" w14:textId="1B963740" w:rsidR="001AEBA2" w:rsidRDefault="001AEBA2" w:rsidP="001AEBA2">
      <w:pPr>
        <w:rPr>
          <w:rFonts w:asciiTheme="minorHAnsi" w:hAnsiTheme="minorHAnsi" w:cstheme="minorBidi"/>
        </w:rPr>
      </w:pPr>
    </w:p>
    <w:p w14:paraId="3E13E45C" w14:textId="5A7E900E" w:rsidR="37640BF4" w:rsidRDefault="37640BF4" w:rsidP="001AEBA2">
      <w:pPr>
        <w:rPr>
          <w:rFonts w:ascii="Calibri" w:hAnsi="Calibri" w:cs="Arial"/>
        </w:rPr>
      </w:pPr>
      <w:r w:rsidRPr="001AEBA2">
        <w:rPr>
          <w:rFonts w:ascii="Calibri" w:hAnsi="Calibri" w:cs="Arial"/>
        </w:rPr>
        <w:t>Piezoresistive ciliary sensors are a better choice because they cannot only sense water flow with high sensitivity, providing key information such as direction and intensity, but their biomimetic nature also gives them unique advantages in simulating biological sensory systems (like a fish's lateral line), potentially enabling finer object detection or flow field analysis in complex underwater environments, but we couldn't obtain them through online shopping. Therefore, we decided to use pressure sensors.</w:t>
      </w:r>
    </w:p>
    <w:p w14:paraId="5D8DD1DF" w14:textId="5F39DBAC" w:rsidR="001AEBA2" w:rsidRDefault="001AEBA2" w:rsidP="001AEBA2">
      <w:pPr>
        <w:rPr>
          <w:rFonts w:asciiTheme="minorHAnsi" w:hAnsiTheme="minorHAnsi" w:cstheme="minorBidi"/>
        </w:rPr>
      </w:pPr>
    </w:p>
    <w:p w14:paraId="72E2EA70" w14:textId="47E91803" w:rsidR="26C9AA86" w:rsidRPr="00A46750" w:rsidRDefault="0EC99664" w:rsidP="0040072F">
      <w:pPr>
        <w:pStyle w:val="Heading3"/>
      </w:pPr>
      <w:bookmarkStart w:id="34" w:name="_Toc474390292"/>
      <w:bookmarkStart w:id="35" w:name="_Toc199425866"/>
      <w:r>
        <w:t>2</w:t>
      </w:r>
      <w:r w:rsidR="35F43499">
        <w:t>.</w:t>
      </w:r>
      <w:r w:rsidR="04F14C29">
        <w:t>5</w:t>
      </w:r>
      <w:r w:rsidR="35F43499">
        <w:t xml:space="preserve">.2 Data </w:t>
      </w:r>
      <w:r w:rsidR="1464CE5B">
        <w:t>Acquisition</w:t>
      </w:r>
      <w:r w:rsidR="35F43499">
        <w:t xml:space="preserve"> Card</w:t>
      </w:r>
      <w:bookmarkEnd w:id="34"/>
      <w:bookmarkEnd w:id="35"/>
    </w:p>
    <w:p w14:paraId="647C5568" w14:textId="5BF62777" w:rsidR="26C9AA86" w:rsidRPr="0040072F" w:rsidRDefault="67E3A521"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Serving as the crucial link between the physical sensors and the digital domain, the Data Acquisition Card (DAQ) is employed to precisely capture real-world analog signals originating from the Sensor Array. It efficiently digitizes these analog inputs and streams the resulting digital data to the connected computer. Once on the computer, this raw data is often converted or formatted into more accessible forms, such as dynamic visual waveforms for immediate monitoring or structured time-series data files (like Excel spreadsheets or TXT documents with time-vs-data columns) for easy storage, inspection, and subsequent in-depth analysis within the Data Processing system.</w:t>
      </w:r>
      <w:r w:rsidR="2109F5A6" w:rsidRPr="609A4D56">
        <w:rPr>
          <w:rFonts w:asciiTheme="minorHAnsi" w:eastAsiaTheme="minorEastAsia" w:hAnsiTheme="minorHAnsi" w:cstheme="minorBidi"/>
          <w:color w:val="000000" w:themeColor="text1"/>
          <w:sz w:val="22"/>
          <w:szCs w:val="22"/>
          <w:lang w:eastAsia="en-US"/>
        </w:rPr>
        <w:t xml:space="preserve"> </w:t>
      </w:r>
      <w:r w:rsidRPr="609A4D56">
        <w:rPr>
          <w:rFonts w:asciiTheme="minorHAnsi" w:eastAsiaTheme="minorEastAsia" w:hAnsiTheme="minorHAnsi" w:cstheme="minorBidi"/>
          <w:color w:val="000000" w:themeColor="text1"/>
          <w:sz w:val="22"/>
          <w:szCs w:val="22"/>
          <w:lang w:eastAsia="en-US"/>
        </w:rPr>
        <w:t xml:space="preserve">Sensor directly connects to the data </w:t>
      </w:r>
      <w:r w:rsidR="0040072F" w:rsidRPr="609A4D56">
        <w:rPr>
          <w:rFonts w:asciiTheme="minorHAnsi" w:eastAsiaTheme="minorEastAsia" w:hAnsiTheme="minorHAnsi" w:cstheme="minorBidi"/>
          <w:color w:val="000000" w:themeColor="text1"/>
          <w:sz w:val="22"/>
          <w:szCs w:val="22"/>
          <w:lang w:eastAsia="en-US"/>
        </w:rPr>
        <w:t>Acquisition</w:t>
      </w:r>
      <w:r w:rsidRPr="609A4D56">
        <w:rPr>
          <w:rFonts w:asciiTheme="minorHAnsi" w:eastAsiaTheme="minorEastAsia" w:hAnsiTheme="minorHAnsi" w:cstheme="minorBidi"/>
          <w:color w:val="000000" w:themeColor="text1"/>
          <w:sz w:val="22"/>
          <w:szCs w:val="22"/>
          <w:lang w:eastAsia="en-US"/>
        </w:rPr>
        <w:t xml:space="preserve"> card (Figure 9).</w:t>
      </w:r>
      <w:r w:rsidR="2109F5A6" w:rsidRPr="609A4D56">
        <w:rPr>
          <w:rFonts w:asciiTheme="minorHAnsi" w:eastAsiaTheme="minorEastAsia" w:hAnsiTheme="minorHAnsi" w:cstheme="minorBidi"/>
          <w:color w:val="000000" w:themeColor="text1"/>
          <w:sz w:val="22"/>
          <w:szCs w:val="22"/>
          <w:lang w:eastAsia="en-US"/>
        </w:rPr>
        <w:t xml:space="preserve"> We connect AI GND to ground, AI 0 to sensor1, AI 4 to sensor2, AI 1 to sensor 3</w:t>
      </w:r>
      <w:r w:rsidR="1FBE44DD" w:rsidRPr="609A4D56">
        <w:rPr>
          <w:rFonts w:asciiTheme="minorHAnsi" w:eastAsiaTheme="minorEastAsia" w:hAnsiTheme="minorHAnsi" w:cstheme="minorBidi"/>
          <w:color w:val="000000" w:themeColor="text1"/>
          <w:sz w:val="22"/>
          <w:szCs w:val="22"/>
          <w:lang w:eastAsia="en-US"/>
        </w:rPr>
        <w:t>, and AI</w:t>
      </w:r>
      <w:r w:rsidR="2109F5A6" w:rsidRPr="609A4D56">
        <w:rPr>
          <w:rFonts w:asciiTheme="minorHAnsi" w:eastAsiaTheme="minorEastAsia" w:hAnsiTheme="minorHAnsi" w:cstheme="minorBidi"/>
          <w:color w:val="000000" w:themeColor="text1"/>
          <w:sz w:val="22"/>
          <w:szCs w:val="22"/>
          <w:lang w:eastAsia="en-US"/>
        </w:rPr>
        <w:t xml:space="preserve"> 5 to sensor 4.</w:t>
      </w:r>
    </w:p>
    <w:p w14:paraId="0FC95F7F" w14:textId="77777777" w:rsidR="00692916" w:rsidRDefault="26C9AA86" w:rsidP="00692916">
      <w:pPr>
        <w:keepNext/>
      </w:pPr>
      <w:r>
        <w:rPr>
          <w:noProof/>
        </w:rPr>
        <w:lastRenderedPageBreak/>
        <w:drawing>
          <wp:inline distT="0" distB="0" distL="0" distR="0" wp14:anchorId="1B93134B" wp14:editId="7ABBF02F">
            <wp:extent cx="4807618" cy="3513260"/>
            <wp:effectExtent l="0" t="0" r="0" b="0"/>
            <wp:docPr id="1232351011" name="Picture 97835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351471"/>
                    <pic:cNvPicPr/>
                  </pic:nvPicPr>
                  <pic:blipFill>
                    <a:blip r:embed="rId30">
                      <a:extLst>
                        <a:ext uri="{28A0092B-C50C-407E-A947-70E740481C1C}">
                          <a14:useLocalDpi xmlns:a14="http://schemas.microsoft.com/office/drawing/2010/main" val="0"/>
                        </a:ext>
                      </a:extLst>
                    </a:blip>
                    <a:stretch>
                      <a:fillRect/>
                    </a:stretch>
                  </pic:blipFill>
                  <pic:spPr>
                    <a:xfrm>
                      <a:off x="0" y="0"/>
                      <a:ext cx="4807618" cy="3513260"/>
                    </a:xfrm>
                    <a:prstGeom prst="rect">
                      <a:avLst/>
                    </a:prstGeom>
                  </pic:spPr>
                </pic:pic>
              </a:graphicData>
            </a:graphic>
          </wp:inline>
        </w:drawing>
      </w:r>
    </w:p>
    <w:p w14:paraId="276805EA" w14:textId="7AEC40C4" w:rsidR="26C9AA86" w:rsidRPr="00A66EEF" w:rsidRDefault="00692916" w:rsidP="00692916">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9</w:t>
      </w:r>
      <w:r w:rsidRPr="00A66EEF">
        <w:rPr>
          <w:rFonts w:asciiTheme="minorHAnsi" w:hAnsiTheme="minorHAnsi" w:cstheme="minorHAnsi"/>
        </w:rPr>
        <w:fldChar w:fldCharType="end"/>
      </w:r>
      <w:r w:rsidRPr="00A66EEF">
        <w:rPr>
          <w:rFonts w:asciiTheme="minorHAnsi" w:hAnsiTheme="minorHAnsi" w:cstheme="minorHAnsi"/>
        </w:rPr>
        <w:t xml:space="preserve"> Data </w:t>
      </w:r>
      <w:r w:rsidR="00951BF2" w:rsidRPr="00A66EEF">
        <w:rPr>
          <w:rFonts w:asciiTheme="minorHAnsi" w:hAnsiTheme="minorHAnsi" w:cstheme="minorHAnsi"/>
        </w:rPr>
        <w:t>Acquisition</w:t>
      </w:r>
      <w:r w:rsidRPr="00A66EEF">
        <w:rPr>
          <w:rFonts w:asciiTheme="minorHAnsi" w:hAnsiTheme="minorHAnsi" w:cstheme="minorHAnsi"/>
        </w:rPr>
        <w:t xml:space="preserve"> Card</w:t>
      </w:r>
    </w:p>
    <w:p w14:paraId="5FB45079" w14:textId="7A80B347" w:rsidR="67E3A521" w:rsidRDefault="67E3A521" w:rsidP="67E3A521">
      <w:pPr>
        <w:rPr>
          <w:rFonts w:ascii="Cambria" w:hAnsi="Cambria"/>
          <w:color w:val="FF0000"/>
        </w:rPr>
      </w:pPr>
    </w:p>
    <w:p w14:paraId="437C2235" w14:textId="5A6E0E23" w:rsidR="26C9AA86" w:rsidRPr="00F80FE0" w:rsidRDefault="00205397" w:rsidP="00792AA7">
      <w:pPr>
        <w:pStyle w:val="Heading2"/>
        <w:rPr>
          <w:lang w:eastAsia="en-US"/>
        </w:rPr>
      </w:pPr>
      <w:bookmarkStart w:id="36" w:name="_Toc278827829"/>
      <w:bookmarkStart w:id="37" w:name="_Toc199425867"/>
      <w:r>
        <w:t>2.</w:t>
      </w:r>
      <w:r w:rsidR="04F14C29">
        <w:t>6</w:t>
      </w:r>
      <w:r>
        <w:t xml:space="preserve"> Data Preprocessing System</w:t>
      </w:r>
      <w:bookmarkEnd w:id="36"/>
      <w:bookmarkEnd w:id="37"/>
    </w:p>
    <w:p w14:paraId="165D7E99" w14:textId="3912137C" w:rsidR="6E4E47AC" w:rsidRDefault="6E4E47AC" w:rsidP="609A4D56">
      <w:pPr>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This subsystem is used to preprocess </w:t>
      </w:r>
      <w:r w:rsidR="12F98E39" w:rsidRPr="609A4D56">
        <w:rPr>
          <w:rFonts w:asciiTheme="minorHAnsi" w:eastAsiaTheme="minorEastAsia" w:hAnsiTheme="minorHAnsi" w:cstheme="minorBidi"/>
          <w:color w:val="000000" w:themeColor="text1"/>
          <w:sz w:val="22"/>
          <w:szCs w:val="22"/>
          <w:lang w:eastAsia="en-US"/>
        </w:rPr>
        <w:t>raw</w:t>
      </w:r>
      <w:r w:rsidRPr="609A4D56">
        <w:rPr>
          <w:rFonts w:asciiTheme="minorHAnsi" w:eastAsiaTheme="minorEastAsia" w:hAnsiTheme="minorHAnsi" w:cstheme="minorBidi"/>
          <w:color w:val="000000" w:themeColor="text1"/>
          <w:sz w:val="22"/>
          <w:szCs w:val="22"/>
          <w:lang w:eastAsia="en-US"/>
        </w:rPr>
        <w:t xml:space="preserve"> data from the sensor system. The preprocessed data will be used as input to the position prediction model, which will increase the accuracy of the prediction.</w:t>
      </w:r>
    </w:p>
    <w:p w14:paraId="7B5AF9D1" w14:textId="527F9535" w:rsidR="00A46750" w:rsidRPr="002B60FA" w:rsidRDefault="7C0844F5" w:rsidP="00792AA7">
      <w:pPr>
        <w:pStyle w:val="Heading3"/>
      </w:pPr>
      <w:bookmarkStart w:id="38" w:name="_Toc1766226059"/>
      <w:bookmarkStart w:id="39" w:name="_Toc199425868"/>
      <w:r>
        <w:t>2.</w:t>
      </w:r>
      <w:r w:rsidR="04F14C29">
        <w:t>6</w:t>
      </w:r>
      <w:r>
        <w:t>.1 Normalization</w:t>
      </w:r>
      <w:bookmarkEnd w:id="38"/>
      <w:bookmarkEnd w:id="39"/>
    </w:p>
    <w:p w14:paraId="08F14081" w14:textId="1BDA4697" w:rsidR="00A46750" w:rsidRPr="003C1E08" w:rsidRDefault="51D939F2" w:rsidP="51D939F2">
      <w:pPr>
        <w:spacing w:after="200" w:line="276" w:lineRule="auto"/>
        <w:rPr>
          <w:rFonts w:asciiTheme="minorHAnsi" w:eastAsiaTheme="minorHAnsi" w:hAnsiTheme="minorHAnsi" w:cstheme="minorBidi"/>
          <w:color w:val="000000" w:themeColor="text1"/>
          <w:sz w:val="22"/>
          <w:szCs w:val="22"/>
          <w:lang w:eastAsia="en-US"/>
        </w:rPr>
      </w:pPr>
      <w:r w:rsidRPr="003C1E08">
        <w:rPr>
          <w:rFonts w:asciiTheme="minorHAnsi" w:eastAsiaTheme="minorHAnsi" w:hAnsiTheme="minorHAnsi" w:cstheme="minorBidi"/>
          <w:color w:val="000000" w:themeColor="text1"/>
          <w:sz w:val="22"/>
          <w:szCs w:val="22"/>
          <w:lang w:eastAsia="en-US"/>
        </w:rPr>
        <w:t>The raw vibration data scale is relatively small with values centered around 1. This narrow range makes it challenging for the model to deeply learn meaningful features in the data. Thus, we first applied normalization to map the data values into the range of [0, 255] with the following formula:</w:t>
      </w:r>
    </w:p>
    <w:p w14:paraId="108FA19B" w14:textId="6D25826B" w:rsidR="00A46750" w:rsidRPr="002B60FA" w:rsidRDefault="0000114C" w:rsidP="51D939F2">
      <w:pPr>
        <w:spacing w:after="200" w:line="276" w:lineRule="auto"/>
        <w:jc w:val="center"/>
      </w:pPr>
      <m:oMathPara>
        <m:oMath>
          <m:r>
            <w:rPr>
              <w:rFonts w:ascii="Cambria Math" w:hAnsi="Cambria Math"/>
            </w:rPr>
            <m:t>y=</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min</m:t>
                      </m:r>
                    </m:sub>
                  </m:sSub>
                </m:e>
              </m:d>
              <m:r>
                <w:rPr>
                  <w:rFonts w:ascii="Cambria Math" w:hAnsi="Cambria Math"/>
                </w:rPr>
                <m:t>×</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min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e>
              </m:d>
            </m:den>
          </m:f>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min</m:t>
              </m:r>
            </m:sub>
          </m:sSub>
        </m:oMath>
      </m:oMathPara>
    </w:p>
    <w:p w14:paraId="25BDA2C0" w14:textId="74F7C8F7" w:rsidR="00A46750" w:rsidRPr="002B60FA" w:rsidRDefault="51D939F2" w:rsidP="51D939F2">
      <w:pPr>
        <w:spacing w:after="200" w:line="276" w:lineRule="auto"/>
        <w:rPr>
          <w:rFonts w:ascii="Calibri" w:eastAsia="Calibri" w:hAnsi="Calibri" w:cs="Calibri"/>
          <w:sz w:val="22"/>
          <w:szCs w:val="22"/>
        </w:rPr>
      </w:pPr>
      <w:r w:rsidRPr="51D939F2">
        <w:rPr>
          <w:rFonts w:ascii="Calibri" w:eastAsia="Calibri" w:hAnsi="Calibri" w:cs="Calibri"/>
          <w:sz w:val="22"/>
          <w:szCs w:val="22"/>
        </w:rPr>
        <w:t xml:space="preserve">where  </w:t>
      </w:r>
      <m:oMath>
        <m:sSub>
          <m:sSubPr>
            <m:ctrlPr>
              <w:rPr>
                <w:rFonts w:ascii="Cambria Math" w:eastAsia="Calibri" w:hAnsi="Cambria Math" w:cs="Calibri"/>
                <w:i/>
                <w:sz w:val="22"/>
                <w:szCs w:val="22"/>
              </w:rPr>
            </m:ctrlPr>
          </m:sSubPr>
          <m:e>
            <m:r>
              <w:rPr>
                <w:rFonts w:ascii="Cambria Math" w:eastAsia="Calibri" w:hAnsi="Cambria Math" w:cs="Calibri"/>
                <w:sz w:val="22"/>
                <w:szCs w:val="22"/>
              </w:rPr>
              <m:t>x</m:t>
            </m:r>
          </m:e>
          <m:sub>
            <m:r>
              <w:rPr>
                <w:rFonts w:ascii="Cambria Math" w:eastAsia="Calibri" w:hAnsi="Cambria Math" w:cs="Calibri"/>
                <w:sz w:val="22"/>
                <w:szCs w:val="22"/>
              </w:rPr>
              <m:t>min</m:t>
            </m:r>
          </m:sub>
        </m:sSub>
      </m:oMath>
      <w:r w:rsidR="000637BA">
        <w:rPr>
          <w:rFonts w:ascii="Calibri" w:eastAsia="Calibri" w:hAnsi="Calibri" w:cs="Calibri"/>
          <w:sz w:val="22"/>
          <w:szCs w:val="22"/>
        </w:rPr>
        <w:t xml:space="preserve"> </w:t>
      </w:r>
      <w:r w:rsidRPr="51D939F2">
        <w:rPr>
          <w:rFonts w:ascii="Calibri" w:eastAsia="Calibri" w:hAnsi="Calibri" w:cs="Calibri"/>
          <w:sz w:val="22"/>
          <w:szCs w:val="22"/>
        </w:rPr>
        <w:t xml:space="preserve">and </w:t>
      </w:r>
      <m:oMath>
        <m:sSub>
          <m:sSubPr>
            <m:ctrlPr>
              <w:rPr>
                <w:rFonts w:ascii="Cambria Math" w:eastAsia="Calibri" w:hAnsi="Cambria Math" w:cs="Calibri"/>
                <w:i/>
                <w:sz w:val="22"/>
                <w:szCs w:val="22"/>
              </w:rPr>
            </m:ctrlPr>
          </m:sSubPr>
          <m:e>
            <m:r>
              <w:rPr>
                <w:rFonts w:ascii="Cambria Math" w:eastAsia="Calibri" w:hAnsi="Cambria Math" w:cs="Calibri"/>
                <w:sz w:val="22"/>
                <w:szCs w:val="22"/>
              </w:rPr>
              <m:t>x</m:t>
            </m:r>
          </m:e>
          <m:sub>
            <m:r>
              <w:rPr>
                <w:rFonts w:ascii="Cambria Math" w:eastAsia="Calibri" w:hAnsi="Cambria Math" w:cs="Calibri"/>
                <w:sz w:val="22"/>
                <w:szCs w:val="22"/>
              </w:rPr>
              <m:t>max</m:t>
            </m:r>
          </m:sub>
        </m:sSub>
      </m:oMath>
      <w:r>
        <w:rPr>
          <w:rFonts w:ascii="Calibri" w:eastAsia="Calibri" w:hAnsi="Calibri" w:cs="Calibri"/>
          <w:sz w:val="22"/>
          <w:szCs w:val="22"/>
        </w:rPr>
        <w:t xml:space="preserve"> </w:t>
      </w:r>
      <w:r w:rsidRPr="51D939F2">
        <w:rPr>
          <w:rFonts w:ascii="Calibri" w:eastAsia="Calibri" w:hAnsi="Calibri" w:cs="Calibri"/>
          <w:sz w:val="22"/>
          <w:szCs w:val="22"/>
        </w:rPr>
        <w:t xml:space="preserve">represents the maximum and minimum values of the raw vibration data. </w:t>
      </w:r>
      <m:oMath>
        <m:sSub>
          <m:sSubPr>
            <m:ctrlPr>
              <w:rPr>
                <w:rFonts w:ascii="Cambria Math" w:eastAsia="Calibri" w:hAnsi="Cambria Math" w:cs="Calibri"/>
                <w:i/>
                <w:sz w:val="22"/>
                <w:szCs w:val="22"/>
              </w:rPr>
            </m:ctrlPr>
          </m:sSubPr>
          <m:e>
            <m:r>
              <w:rPr>
                <w:rFonts w:ascii="Cambria Math" w:eastAsia="Calibri" w:hAnsi="Cambria Math" w:cs="Calibri"/>
                <w:sz w:val="22"/>
                <w:szCs w:val="22"/>
              </w:rPr>
              <m:t>y</m:t>
            </m:r>
          </m:e>
          <m:sub>
            <m:r>
              <w:rPr>
                <w:rFonts w:ascii="Cambria Math" w:eastAsia="Calibri" w:hAnsi="Cambria Math" w:cs="Calibri"/>
                <w:sz w:val="22"/>
                <w:szCs w:val="22"/>
              </w:rPr>
              <m:t>min</m:t>
            </m:r>
          </m:sub>
        </m:sSub>
      </m:oMath>
      <w:r>
        <w:rPr>
          <w:rFonts w:ascii="Calibri" w:eastAsiaTheme="minorEastAsia" w:hAnsi="Calibri" w:cs="Calibri"/>
          <w:sz w:val="22"/>
          <w:szCs w:val="22"/>
        </w:rPr>
        <w:t xml:space="preserve"> </w:t>
      </w:r>
      <w:r w:rsidRPr="51D939F2">
        <w:rPr>
          <w:rFonts w:ascii="Calibri" w:eastAsia="Calibri" w:hAnsi="Calibri" w:cs="Calibri"/>
          <w:sz w:val="22"/>
          <w:szCs w:val="22"/>
        </w:rPr>
        <w:t xml:space="preserve">and </w:t>
      </w:r>
      <m:oMath>
        <m:sSub>
          <m:sSubPr>
            <m:ctrlPr>
              <w:rPr>
                <w:rFonts w:ascii="Cambria Math" w:eastAsia="Calibri" w:hAnsi="Cambria Math" w:cs="Calibri"/>
                <w:i/>
                <w:sz w:val="22"/>
                <w:szCs w:val="22"/>
              </w:rPr>
            </m:ctrlPr>
          </m:sSubPr>
          <m:e>
            <m:r>
              <w:rPr>
                <w:rFonts w:ascii="Cambria Math" w:eastAsia="Calibri" w:hAnsi="Cambria Math" w:cs="Calibri"/>
                <w:sz w:val="22"/>
                <w:szCs w:val="22"/>
              </w:rPr>
              <m:t>y</m:t>
            </m:r>
          </m:e>
          <m:sub>
            <m:r>
              <w:rPr>
                <w:rFonts w:ascii="Cambria Math" w:eastAsia="Calibri" w:hAnsi="Cambria Math" w:cs="Calibri"/>
                <w:sz w:val="22"/>
                <w:szCs w:val="22"/>
              </w:rPr>
              <m:t>max</m:t>
            </m:r>
          </m:sub>
        </m:sSub>
      </m:oMath>
      <w:r>
        <w:rPr>
          <w:rFonts w:ascii="Calibri" w:eastAsiaTheme="minorEastAsia" w:hAnsi="Calibri" w:cs="Calibri"/>
          <w:sz w:val="22"/>
          <w:szCs w:val="22"/>
        </w:rPr>
        <w:t xml:space="preserve"> </w:t>
      </w:r>
      <w:r w:rsidRPr="51D939F2">
        <w:rPr>
          <w:rFonts w:ascii="Calibri" w:eastAsia="Calibri" w:hAnsi="Calibri" w:cs="Calibri"/>
          <w:sz w:val="22"/>
          <w:szCs w:val="22"/>
        </w:rPr>
        <w:t xml:space="preserve">represents the value </w:t>
      </w:r>
      <w:r w:rsidR="000637BA">
        <w:rPr>
          <w:rFonts w:ascii="Calibri" w:eastAsia="Calibri" w:hAnsi="Calibri" w:cs="Calibri"/>
          <w:sz w:val="22"/>
          <w:szCs w:val="22"/>
        </w:rPr>
        <w:t>of</w:t>
      </w:r>
      <w:r w:rsidRPr="51D939F2">
        <w:rPr>
          <w:rFonts w:ascii="Calibri" w:eastAsia="Calibri" w:hAnsi="Calibri" w:cs="Calibri"/>
          <w:sz w:val="22"/>
          <w:szCs w:val="22"/>
        </w:rPr>
        <w:t xml:space="preserve"> 0</w:t>
      </w:r>
      <w:r w:rsidR="000637BA">
        <w:rPr>
          <w:rFonts w:ascii="Calibri" w:eastAsia="Calibri" w:hAnsi="Calibri" w:cs="Calibri"/>
          <w:sz w:val="22"/>
          <w:szCs w:val="22"/>
        </w:rPr>
        <w:t xml:space="preserve"> and</w:t>
      </w:r>
      <w:r w:rsidRPr="51D939F2">
        <w:rPr>
          <w:rFonts w:ascii="Calibri" w:eastAsia="Calibri" w:hAnsi="Calibri" w:cs="Calibri"/>
          <w:sz w:val="22"/>
          <w:szCs w:val="22"/>
        </w:rPr>
        <w:t xml:space="preserve"> 255.</w:t>
      </w:r>
    </w:p>
    <w:p w14:paraId="41684DE5" w14:textId="3A2E59B4" w:rsidR="00A46750" w:rsidRPr="002A234A" w:rsidRDefault="51D939F2" w:rsidP="002A234A">
      <w:pPr>
        <w:spacing w:after="200" w:line="276" w:lineRule="auto"/>
        <w:rPr>
          <w:rFonts w:ascii="Calibri" w:eastAsiaTheme="minorEastAsia" w:hAnsi="Calibri" w:cs="Calibri"/>
          <w:sz w:val="22"/>
          <w:szCs w:val="22"/>
        </w:rPr>
      </w:pPr>
      <w:r w:rsidRPr="51D939F2">
        <w:rPr>
          <w:rFonts w:ascii="Calibri" w:eastAsia="Calibri" w:hAnsi="Calibri" w:cs="Calibri"/>
          <w:sz w:val="22"/>
          <w:szCs w:val="22"/>
        </w:rPr>
        <w:t>After normalization, the raw data will be transformed to 4 × 6250 grayscale images.</w:t>
      </w:r>
    </w:p>
    <w:p w14:paraId="27266864" w14:textId="77777777" w:rsidR="00F37CED" w:rsidRDefault="00A46750" w:rsidP="00F37CED">
      <w:pPr>
        <w:pStyle w:val="Caption"/>
        <w:keepNext/>
        <w:spacing w:after="200" w:line="276" w:lineRule="auto"/>
        <w:jc w:val="center"/>
      </w:pPr>
      <w:r>
        <w:rPr>
          <w:noProof/>
        </w:rPr>
        <w:lastRenderedPageBreak/>
        <w:drawing>
          <wp:inline distT="0" distB="0" distL="0" distR="0" wp14:anchorId="08E73B63" wp14:editId="165DC9FD">
            <wp:extent cx="5943600" cy="2047923"/>
            <wp:effectExtent l="0" t="0" r="0" b="0"/>
            <wp:docPr id="1230690151" name="Picture 12306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t="17378" b="21367"/>
                    <a:stretch>
                      <a:fillRect/>
                    </a:stretch>
                  </pic:blipFill>
                  <pic:spPr>
                    <a:xfrm>
                      <a:off x="0" y="0"/>
                      <a:ext cx="5943600" cy="2047923"/>
                    </a:xfrm>
                    <a:prstGeom prst="rect">
                      <a:avLst/>
                    </a:prstGeom>
                  </pic:spPr>
                </pic:pic>
              </a:graphicData>
            </a:graphic>
          </wp:inline>
        </w:drawing>
      </w:r>
    </w:p>
    <w:p w14:paraId="458FB1D6" w14:textId="19A2AFD5" w:rsidR="00A46750" w:rsidRPr="002A234A" w:rsidRDefault="51D939F2" w:rsidP="002A234A">
      <w:pPr>
        <w:pStyle w:val="Caption"/>
        <w:jc w:val="center"/>
        <w:rPr>
          <w:rFonts w:eastAsiaTheme="minorEastAsia"/>
        </w:rPr>
      </w:pPr>
      <w:r w:rsidRPr="51D939F2">
        <w:rPr>
          <w:rFonts w:asciiTheme="minorHAnsi" w:hAnsiTheme="minorHAnsi" w:cstheme="minorBidi"/>
        </w:rPr>
        <w:t xml:space="preserve">Figure </w:t>
      </w:r>
      <w:r w:rsidR="00A46750" w:rsidRPr="51D939F2">
        <w:rPr>
          <w:rFonts w:asciiTheme="minorHAnsi" w:hAnsiTheme="minorHAnsi" w:cstheme="minorBidi"/>
        </w:rPr>
        <w:fldChar w:fldCharType="begin"/>
      </w:r>
      <w:r w:rsidR="00A46750" w:rsidRPr="51D939F2">
        <w:rPr>
          <w:rFonts w:asciiTheme="minorHAnsi" w:hAnsiTheme="minorHAnsi" w:cstheme="minorBidi"/>
        </w:rPr>
        <w:instrText xml:space="preserve"> SEQ Figure \* ARABIC </w:instrText>
      </w:r>
      <w:r w:rsidR="00A46750" w:rsidRPr="51D939F2">
        <w:rPr>
          <w:rFonts w:asciiTheme="minorHAnsi" w:hAnsiTheme="minorHAnsi" w:cstheme="minorBidi"/>
        </w:rPr>
        <w:fldChar w:fldCharType="separate"/>
      </w:r>
      <w:r w:rsidR="00A05D8E">
        <w:rPr>
          <w:rFonts w:asciiTheme="minorHAnsi" w:hAnsiTheme="minorHAnsi" w:cstheme="minorBidi"/>
          <w:noProof/>
        </w:rPr>
        <w:t>10</w:t>
      </w:r>
      <w:r w:rsidR="00A46750" w:rsidRPr="51D939F2">
        <w:rPr>
          <w:rFonts w:asciiTheme="minorHAnsi" w:hAnsiTheme="minorHAnsi" w:cstheme="minorBidi"/>
        </w:rPr>
        <w:fldChar w:fldCharType="end"/>
      </w:r>
      <w:r w:rsidRPr="51D939F2">
        <w:rPr>
          <w:rFonts w:asciiTheme="minorHAnsi" w:hAnsiTheme="minorHAnsi" w:cstheme="minorBidi"/>
        </w:rPr>
        <w:t xml:space="preserve"> Data Normalization</w:t>
      </w:r>
    </w:p>
    <w:p w14:paraId="0C30F0E7" w14:textId="2985AB0C" w:rsidR="00A46750" w:rsidRPr="002B60FA" w:rsidRDefault="7C0844F5" w:rsidP="51D939F2">
      <w:pPr>
        <w:pStyle w:val="Heading3"/>
        <w:spacing w:after="200" w:line="276" w:lineRule="auto"/>
      </w:pPr>
      <w:bookmarkStart w:id="40" w:name="_Toc1947489930"/>
      <w:bookmarkStart w:id="41" w:name="_Toc199425869"/>
      <w:r>
        <w:t>2.</w:t>
      </w:r>
      <w:r w:rsidR="04F14C29">
        <w:t>6</w:t>
      </w:r>
      <w:r>
        <w:t>.2 S-Transform</w:t>
      </w:r>
      <w:bookmarkEnd w:id="40"/>
      <w:bookmarkEnd w:id="41"/>
    </w:p>
    <w:p w14:paraId="238D5889" w14:textId="128250FB" w:rsidR="00A46750" w:rsidRPr="002B60FA" w:rsidRDefault="51D939F2" w:rsidP="51D939F2">
      <w:pPr>
        <w:spacing w:after="200" w:line="276" w:lineRule="auto"/>
        <w:rPr>
          <w:rFonts w:ascii="Calibri" w:eastAsia="Calibri" w:hAnsi="Calibri" w:cs="Calibri"/>
          <w:sz w:val="22"/>
          <w:szCs w:val="22"/>
        </w:rPr>
      </w:pPr>
      <w:r w:rsidRPr="609A4D56">
        <w:rPr>
          <w:rFonts w:ascii="Calibri" w:eastAsia="Calibri" w:hAnsi="Calibri" w:cs="Calibri"/>
          <w:sz w:val="22"/>
          <w:szCs w:val="22"/>
        </w:rPr>
        <w:t xml:space="preserve">Due to the nonstationary property of vibration signals, frequency analysis of vibration data is also helpful for target localization. As a result, we adopted Stockwell Transform (S-Transform) to transform </w:t>
      </w:r>
      <w:r w:rsidR="6F8FA1AB" w:rsidRPr="609A4D56">
        <w:rPr>
          <w:rFonts w:ascii="Calibri" w:eastAsia="Calibri" w:hAnsi="Calibri" w:cs="Calibri"/>
          <w:sz w:val="22"/>
          <w:szCs w:val="22"/>
        </w:rPr>
        <w:t>time</w:t>
      </w:r>
      <w:r w:rsidRPr="609A4D56">
        <w:rPr>
          <w:rFonts w:ascii="Calibri" w:eastAsia="Calibri" w:hAnsi="Calibri" w:cs="Calibri"/>
          <w:sz w:val="22"/>
          <w:szCs w:val="22"/>
        </w:rPr>
        <w:t>-domain data into frequency-domain data. S-Transform is a special Fourier Transform, which can be expressed as:</w:t>
      </w:r>
    </w:p>
    <w:p w14:paraId="6B6C3DBB" w14:textId="099BE08D" w:rsidR="00A46750" w:rsidRPr="002B60FA" w:rsidRDefault="0000114C" w:rsidP="51D939F2">
      <w:pPr>
        <w:spacing w:after="200" w:line="276" w:lineRule="auto"/>
        <w:jc w:val="center"/>
      </w:pPr>
      <m:oMathPara>
        <m:oMath>
          <m:r>
            <w:rPr>
              <w:rFonts w:ascii="Cambria Math" w:hAnsi="Cambria Math"/>
            </w:rPr>
            <m:t>S</m:t>
          </m:r>
          <m:d>
            <m:dPr>
              <m:ctrlPr>
                <w:rPr>
                  <w:rFonts w:ascii="Cambria Math" w:hAnsi="Cambria Math"/>
                </w:rPr>
              </m:ctrlPr>
            </m:dPr>
            <m:e>
              <m:r>
                <w:rPr>
                  <w:rFonts w:ascii="Cambria Math" w:hAnsi="Cambria Math"/>
                </w:rPr>
                <m:t>τ, f</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-i2πf</m:t>
              </m:r>
            </m:sup>
          </m:sSup>
          <m:r>
            <w:rPr>
              <w:rFonts w:ascii="Cambria Math" w:hAnsi="Cambria Math"/>
            </w:rPr>
            <m:t>W</m:t>
          </m:r>
          <m:d>
            <m:dPr>
              <m:ctrlPr>
                <w:rPr>
                  <w:rFonts w:ascii="Cambria Math" w:hAnsi="Cambria Math"/>
                </w:rPr>
              </m:ctrlPr>
            </m:dPr>
            <m:e>
              <m:r>
                <w:rPr>
                  <w:rFonts w:ascii="Cambria Math" w:hAnsi="Cambria Math"/>
                </w:rPr>
                <m:t>τ, f</m:t>
              </m:r>
            </m:e>
          </m:d>
        </m:oMath>
      </m:oMathPara>
    </w:p>
    <w:p w14:paraId="33548428" w14:textId="05520A0A" w:rsidR="00A46750" w:rsidRPr="002B60FA" w:rsidRDefault="0000114C" w:rsidP="51D939F2">
      <w:pPr>
        <w:spacing w:after="200" w:line="276" w:lineRule="auto"/>
        <w:jc w:val="center"/>
        <w:rPr>
          <w:rFonts w:ascii="Calibri" w:eastAsia="Calibri" w:hAnsi="Calibri" w:cs="Calibri"/>
          <w:sz w:val="22"/>
          <w:szCs w:val="22"/>
        </w:rPr>
      </w:pPr>
      <m:oMathPara>
        <m:oMath>
          <m:r>
            <w:rPr>
              <w:rFonts w:ascii="Cambria Math" w:hAnsi="Cambria Math"/>
            </w:rPr>
            <m:t>W</m:t>
          </m:r>
          <m:d>
            <m:dPr>
              <m:ctrlPr>
                <w:rPr>
                  <w:rFonts w:ascii="Cambria Math" w:hAnsi="Cambria Math"/>
                </w:rPr>
              </m:ctrlPr>
            </m:dPr>
            <m:e>
              <m:r>
                <w:rPr>
                  <w:rFonts w:ascii="Cambria Math" w:hAnsi="Cambria Math"/>
                </w:rPr>
                <m:t>τ, f</m:t>
              </m:r>
            </m:e>
          </m:d>
          <m:r>
            <w:rPr>
              <w:rFonts w:ascii="Cambria Math" w:hAnsi="Cambria Math"/>
            </w:rPr>
            <m:t>=</m:t>
          </m:r>
          <m:nary>
            <m:naryPr>
              <m:ctrlPr>
                <w:rPr>
                  <w:rFonts w:ascii="Cambria Math" w:hAnsi="Cambria Math"/>
                </w:rPr>
              </m:ctrlPr>
            </m:naryPr>
            <m:sub>
              <m:r>
                <w:rPr>
                  <w:rFonts w:ascii="Cambria Math" w:hAnsi="Cambria Math"/>
                </w:rPr>
                <m:t>-∞</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w</m:t>
              </m:r>
              <m:d>
                <m:dPr>
                  <m:ctrlPr>
                    <w:rPr>
                      <w:rFonts w:ascii="Cambria Math" w:hAnsi="Cambria Math"/>
                    </w:rPr>
                  </m:ctrlPr>
                </m:dPr>
                <m:e>
                  <m:r>
                    <w:rPr>
                      <w:rFonts w:ascii="Cambria Math" w:hAnsi="Cambria Math"/>
                    </w:rPr>
                    <m:t>t-τ, f</m:t>
                  </m:r>
                </m:e>
              </m:d>
              <m:r>
                <w:rPr>
                  <w:rFonts w:ascii="Cambria Math" w:hAnsi="Cambria Math"/>
                </w:rPr>
                <m:t>dt</m:t>
              </m:r>
            </m:e>
          </m:nary>
        </m:oMath>
      </m:oMathPara>
    </w:p>
    <w:p w14:paraId="3B584629" w14:textId="6E989BA3" w:rsidR="00A46750" w:rsidRPr="002B60FA" w:rsidRDefault="51D939F2" w:rsidP="51D939F2">
      <w:pPr>
        <w:spacing w:after="200" w:line="276" w:lineRule="auto"/>
        <w:rPr>
          <w:rFonts w:ascii="Calibri" w:eastAsia="Calibri" w:hAnsi="Calibri" w:cs="Calibri"/>
          <w:sz w:val="22"/>
          <w:szCs w:val="22"/>
        </w:rPr>
      </w:pPr>
      <w:r w:rsidRPr="51D939F2">
        <w:rPr>
          <w:rFonts w:ascii="Calibri" w:eastAsia="Calibri" w:hAnsi="Calibri" w:cs="Calibri"/>
          <w:sz w:val="22"/>
          <w:szCs w:val="22"/>
        </w:rPr>
        <w:t xml:space="preserve">Where </w:t>
      </w:r>
      <m:oMath>
        <m:r>
          <w:rPr>
            <w:rFonts w:ascii="Cambria Math" w:hAnsi="Cambria Math"/>
          </w:rPr>
          <m:t>τ </m:t>
        </m:r>
      </m:oMath>
      <w:r w:rsidRPr="51D939F2">
        <w:rPr>
          <w:rFonts w:ascii="Calibri" w:eastAsia="Calibri" w:hAnsi="Calibri" w:cs="Calibri"/>
          <w:sz w:val="22"/>
          <w:szCs w:val="22"/>
        </w:rPr>
        <w:t xml:space="preserve"> stands for the shift factor and </w:t>
      </w:r>
      <m:oMath>
        <m:r>
          <w:rPr>
            <w:rFonts w:ascii="Cambria Math" w:hAnsi="Cambria Math"/>
          </w:rPr>
          <m:t>f </m:t>
        </m:r>
      </m:oMath>
      <w:r w:rsidRPr="51D939F2">
        <w:rPr>
          <w:rFonts w:ascii="Calibri" w:eastAsia="Calibri" w:hAnsi="Calibri" w:cs="Calibri"/>
          <w:sz w:val="22"/>
          <w:szCs w:val="22"/>
        </w:rPr>
        <w:t xml:space="preserve"> stands for the frequency.  </w:t>
      </w:r>
      <m:oMath>
        <m:r>
          <w:rPr>
            <w:rFonts w:ascii="Cambria Math" w:hAnsi="Cambria Math"/>
          </w:rPr>
          <m:t>w</m:t>
        </m:r>
        <m:d>
          <m:dPr>
            <m:ctrlPr>
              <w:rPr>
                <w:rFonts w:ascii="Cambria Math" w:hAnsi="Cambria Math"/>
              </w:rPr>
            </m:ctrlPr>
          </m:dPr>
          <m:e>
            <m:r>
              <w:rPr>
                <w:rFonts w:ascii="Cambria Math" w:hAnsi="Cambria Math"/>
              </w:rPr>
              <m:t>t-τ, f</m:t>
            </m:r>
          </m:e>
        </m:d>
      </m:oMath>
      <w:r w:rsidRPr="51D939F2">
        <w:rPr>
          <w:rFonts w:ascii="Calibri" w:eastAsia="Calibri" w:hAnsi="Calibri" w:cs="Calibri"/>
          <w:sz w:val="22"/>
          <w:szCs w:val="22"/>
        </w:rPr>
        <w:t xml:space="preserve"> stands for the Gaussian window function. It can be expressed as:</w:t>
      </w:r>
    </w:p>
    <w:p w14:paraId="0FE6D31C" w14:textId="4BF657CD" w:rsidR="00A46750" w:rsidRPr="002B60FA" w:rsidRDefault="0000114C" w:rsidP="51D939F2">
      <w:pPr>
        <w:spacing w:after="200" w:line="276" w:lineRule="auto"/>
        <w:jc w:val="center"/>
        <w:rPr>
          <w:rFonts w:ascii="Calibri" w:eastAsia="Calibri" w:hAnsi="Calibri" w:cs="Calibri"/>
          <w:sz w:val="22"/>
          <w:szCs w:val="22"/>
        </w:rPr>
      </w:pPr>
      <m:oMathPara>
        <m:oMath>
          <m:r>
            <w:rPr>
              <w:rFonts w:ascii="Cambria Math" w:hAnsi="Cambria Math"/>
            </w:rPr>
            <m:t>w</m:t>
          </m:r>
          <m:d>
            <m:dPr>
              <m:ctrlPr>
                <w:rPr>
                  <w:rFonts w:ascii="Cambria Math" w:hAnsi="Cambria Math"/>
                </w:rPr>
              </m:ctrlPr>
            </m:dPr>
            <m:e>
              <m:r>
                <w:rPr>
                  <w:rFonts w:ascii="Cambria Math" w:hAnsi="Cambria Math"/>
                </w:rPr>
                <m:t>τ, f</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f</m:t>
                  </m:r>
                </m:e>
              </m:d>
            </m:num>
            <m:den>
              <m:rad>
                <m:radPr>
                  <m:degHide m:val="1"/>
                  <m:ctrlPr>
                    <w:rPr>
                      <w:rFonts w:ascii="Cambria Math" w:hAnsi="Cambria Math"/>
                    </w:rPr>
                  </m:ctrlPr>
                </m:radPr>
                <m:deg/>
                <m:e>
                  <m:r>
                    <w:rPr>
                      <w:rFonts w:ascii="Cambria Math" w:hAnsi="Cambria Math"/>
                    </w:rPr>
                    <m:t>2π</m:t>
                  </m:r>
                </m:e>
              </m:rad>
            </m:den>
          </m:f>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sSup>
                    <m:sSupPr>
                      <m:ctrlPr>
                        <w:rPr>
                          <w:rFonts w:ascii="Cambria Math" w:hAnsi="Cambria Math"/>
                        </w:rPr>
                      </m:ctrlPr>
                    </m:sSupPr>
                    <m:e>
                      <m:r>
                        <w:rPr>
                          <w:rFonts w:ascii="Cambria Math" w:hAnsi="Cambria Math"/>
                        </w:rPr>
                        <m:t>f</m:t>
                      </m:r>
                    </m:e>
                    <m:sup>
                      <m:r>
                        <w:rPr>
                          <w:rFonts w:ascii="Cambria Math" w:hAnsi="Cambria Math"/>
                        </w:rPr>
                        <m:t>2</m:t>
                      </m:r>
                    </m:sup>
                  </m:sSup>
                </m:num>
                <m:den>
                  <m:r>
                    <w:rPr>
                      <w:rFonts w:ascii="Cambria Math" w:hAnsi="Cambria Math"/>
                    </w:rPr>
                    <m:t>2</m:t>
                  </m:r>
                </m:den>
              </m:f>
            </m:sup>
          </m:sSup>
        </m:oMath>
      </m:oMathPara>
    </w:p>
    <w:p w14:paraId="6B2ACB30" w14:textId="1C004092" w:rsidR="00A46750" w:rsidRPr="002B60FA" w:rsidRDefault="51D939F2"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After S-Transform, the raw vibration data will be transformed to 4 frequency-domain images corresponding to 4 sensor arrays. Then, we concatenated them into unified 2x2 </w:t>
      </w:r>
      <w:r w:rsidR="2BE441D4" w:rsidRPr="609A4D56">
        <w:rPr>
          <w:rFonts w:asciiTheme="minorHAnsi" w:eastAsiaTheme="minorEastAsia" w:hAnsiTheme="minorHAnsi" w:cstheme="minorBidi"/>
          <w:color w:val="000000" w:themeColor="text1"/>
          <w:sz w:val="22"/>
          <w:szCs w:val="22"/>
          <w:lang w:eastAsia="en-US"/>
        </w:rPr>
        <w:t>frequency domain</w:t>
      </w:r>
      <w:r w:rsidRPr="609A4D56">
        <w:rPr>
          <w:rFonts w:asciiTheme="minorHAnsi" w:eastAsiaTheme="minorEastAsia" w:hAnsiTheme="minorHAnsi" w:cstheme="minorBidi"/>
          <w:color w:val="000000" w:themeColor="text1"/>
          <w:sz w:val="22"/>
          <w:szCs w:val="22"/>
          <w:lang w:eastAsia="en-US"/>
        </w:rPr>
        <w:t xml:space="preserve"> images.</w:t>
      </w:r>
    </w:p>
    <w:p w14:paraId="0A6B4C09" w14:textId="39AB30F3" w:rsidR="51D939F2" w:rsidRDefault="51D939F2" w:rsidP="51D939F2">
      <w:pPr>
        <w:spacing w:after="200" w:line="276" w:lineRule="auto"/>
        <w:jc w:val="center"/>
        <w:rPr>
          <w:rFonts w:asciiTheme="minorHAnsi" w:eastAsiaTheme="minorEastAsia" w:hAnsiTheme="minorHAnsi" w:cstheme="minorBidi"/>
          <w:color w:val="000000" w:themeColor="text1"/>
          <w:sz w:val="22"/>
          <w:szCs w:val="22"/>
          <w:lang w:eastAsia="en-US"/>
        </w:rPr>
      </w:pPr>
      <w:r>
        <w:rPr>
          <w:noProof/>
        </w:rPr>
        <w:drawing>
          <wp:inline distT="0" distB="0" distL="0" distR="0" wp14:anchorId="314A0FD6" wp14:editId="3FA7B25C">
            <wp:extent cx="1352684" cy="1352684"/>
            <wp:effectExtent l="0" t="0" r="0" b="0"/>
            <wp:docPr id="1649330273" name="Picture 16493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330273"/>
                    <pic:cNvPicPr/>
                  </pic:nvPicPr>
                  <pic:blipFill>
                    <a:blip r:embed="rId32">
                      <a:extLst>
                        <a:ext uri="{28A0092B-C50C-407E-A947-70E740481C1C}">
                          <a14:useLocalDpi xmlns:a14="http://schemas.microsoft.com/office/drawing/2010/main" val="0"/>
                        </a:ext>
                      </a:extLst>
                    </a:blip>
                    <a:stretch>
                      <a:fillRect/>
                    </a:stretch>
                  </pic:blipFill>
                  <pic:spPr>
                    <a:xfrm>
                      <a:off x="0" y="0"/>
                      <a:ext cx="1352684" cy="1352684"/>
                    </a:xfrm>
                    <a:prstGeom prst="rect">
                      <a:avLst/>
                    </a:prstGeom>
                  </pic:spPr>
                </pic:pic>
              </a:graphicData>
            </a:graphic>
          </wp:inline>
        </w:drawing>
      </w:r>
      <w:r w:rsidR="632C823C" w:rsidRPr="632C823C">
        <w:rPr>
          <w:rFonts w:asciiTheme="minorHAnsi" w:eastAsiaTheme="minorEastAsia" w:hAnsiTheme="minorHAnsi" w:cstheme="minorBidi"/>
          <w:color w:val="000000" w:themeColor="text1"/>
          <w:sz w:val="22"/>
          <w:szCs w:val="22"/>
          <w:lang w:eastAsia="en-US"/>
        </w:rPr>
        <w:t xml:space="preserve"> </w:t>
      </w:r>
      <w:r>
        <w:rPr>
          <w:noProof/>
        </w:rPr>
        <w:drawing>
          <wp:inline distT="0" distB="0" distL="0" distR="0" wp14:anchorId="76E05A3C" wp14:editId="28FE5EE8">
            <wp:extent cx="1362209" cy="1362209"/>
            <wp:effectExtent l="0" t="0" r="0" b="0"/>
            <wp:docPr id="915857609" name="Picture 91585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57609"/>
                    <pic:cNvPicPr/>
                  </pic:nvPicPr>
                  <pic:blipFill>
                    <a:blip r:embed="rId33">
                      <a:extLst>
                        <a:ext uri="{28A0092B-C50C-407E-A947-70E740481C1C}">
                          <a14:useLocalDpi xmlns:a14="http://schemas.microsoft.com/office/drawing/2010/main" val="0"/>
                        </a:ext>
                      </a:extLst>
                    </a:blip>
                    <a:stretch>
                      <a:fillRect/>
                    </a:stretch>
                  </pic:blipFill>
                  <pic:spPr>
                    <a:xfrm>
                      <a:off x="0" y="0"/>
                      <a:ext cx="1362209" cy="1362209"/>
                    </a:xfrm>
                    <a:prstGeom prst="rect">
                      <a:avLst/>
                    </a:prstGeom>
                  </pic:spPr>
                </pic:pic>
              </a:graphicData>
            </a:graphic>
          </wp:inline>
        </w:drawing>
      </w:r>
      <w:r w:rsidR="632C823C" w:rsidRPr="632C823C">
        <w:rPr>
          <w:rFonts w:asciiTheme="minorHAnsi" w:eastAsiaTheme="minorEastAsia" w:hAnsiTheme="minorHAnsi" w:cstheme="minorBidi"/>
          <w:color w:val="000000" w:themeColor="text1"/>
          <w:sz w:val="22"/>
          <w:szCs w:val="22"/>
          <w:lang w:eastAsia="en-US"/>
        </w:rPr>
        <w:t xml:space="preserve"> </w:t>
      </w:r>
      <w:r>
        <w:rPr>
          <w:noProof/>
        </w:rPr>
        <w:drawing>
          <wp:inline distT="0" distB="0" distL="0" distR="0" wp14:anchorId="147C0842" wp14:editId="18AAF3F1">
            <wp:extent cx="1352684" cy="1352684"/>
            <wp:effectExtent l="0" t="0" r="0" b="0"/>
            <wp:docPr id="530851141" name="Picture 53085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51141"/>
                    <pic:cNvPicPr/>
                  </pic:nvPicPr>
                  <pic:blipFill>
                    <a:blip r:embed="rId34">
                      <a:extLst>
                        <a:ext uri="{28A0092B-C50C-407E-A947-70E740481C1C}">
                          <a14:useLocalDpi xmlns:a14="http://schemas.microsoft.com/office/drawing/2010/main" val="0"/>
                        </a:ext>
                      </a:extLst>
                    </a:blip>
                    <a:stretch>
                      <a:fillRect/>
                    </a:stretch>
                  </pic:blipFill>
                  <pic:spPr>
                    <a:xfrm>
                      <a:off x="0" y="0"/>
                      <a:ext cx="1352684" cy="1352684"/>
                    </a:xfrm>
                    <a:prstGeom prst="rect">
                      <a:avLst/>
                    </a:prstGeom>
                  </pic:spPr>
                </pic:pic>
              </a:graphicData>
            </a:graphic>
          </wp:inline>
        </w:drawing>
      </w:r>
      <w:r w:rsidR="632C823C" w:rsidRPr="632C823C">
        <w:rPr>
          <w:rFonts w:asciiTheme="minorHAnsi" w:eastAsiaTheme="minorEastAsia" w:hAnsiTheme="minorHAnsi" w:cstheme="minorBidi"/>
          <w:color w:val="000000" w:themeColor="text1"/>
          <w:sz w:val="22"/>
          <w:szCs w:val="22"/>
          <w:lang w:eastAsia="en-US"/>
        </w:rPr>
        <w:t xml:space="preserve">  </w:t>
      </w:r>
    </w:p>
    <w:p w14:paraId="57FC3A9D" w14:textId="16353A52" w:rsidR="51D939F2" w:rsidRDefault="51D939F2" w:rsidP="51D939F2">
      <w:pPr>
        <w:pStyle w:val="Caption"/>
        <w:spacing w:after="200" w:line="276" w:lineRule="auto"/>
        <w:jc w:val="center"/>
        <w:rPr>
          <w:rFonts w:asciiTheme="minorHAnsi" w:hAnsiTheme="minorHAnsi" w:cstheme="minorBidi"/>
        </w:rPr>
      </w:pPr>
      <w:r w:rsidRPr="51D939F2">
        <w:rPr>
          <w:rFonts w:asciiTheme="minorHAnsi" w:hAnsiTheme="minorHAnsi" w:cstheme="minorBidi"/>
        </w:rPr>
        <w:t xml:space="preserve">Figure </w:t>
      </w:r>
      <w:r w:rsidRPr="51D939F2">
        <w:rPr>
          <w:rFonts w:asciiTheme="minorHAnsi" w:hAnsiTheme="minorHAnsi" w:cstheme="minorBidi"/>
        </w:rPr>
        <w:fldChar w:fldCharType="begin"/>
      </w:r>
      <w:r w:rsidRPr="51D939F2">
        <w:rPr>
          <w:rFonts w:asciiTheme="minorHAnsi" w:hAnsiTheme="minorHAnsi" w:cstheme="minorBidi"/>
        </w:rPr>
        <w:instrText xml:space="preserve"> SEQ Figure \* ARABIC </w:instrText>
      </w:r>
      <w:r w:rsidRPr="51D939F2">
        <w:rPr>
          <w:rFonts w:asciiTheme="minorHAnsi" w:hAnsiTheme="minorHAnsi" w:cstheme="minorBidi"/>
        </w:rPr>
        <w:fldChar w:fldCharType="separate"/>
      </w:r>
      <w:r w:rsidR="00A05D8E">
        <w:rPr>
          <w:rFonts w:asciiTheme="minorHAnsi" w:hAnsiTheme="minorHAnsi" w:cstheme="minorBidi"/>
          <w:noProof/>
        </w:rPr>
        <w:t>11</w:t>
      </w:r>
      <w:r w:rsidRPr="51D939F2">
        <w:rPr>
          <w:rFonts w:asciiTheme="minorHAnsi" w:hAnsiTheme="minorHAnsi" w:cstheme="minorBidi"/>
        </w:rPr>
        <w:fldChar w:fldCharType="end"/>
      </w:r>
      <w:r w:rsidRPr="51D939F2">
        <w:rPr>
          <w:rFonts w:asciiTheme="minorHAnsi" w:hAnsiTheme="minorHAnsi" w:cstheme="minorBidi"/>
        </w:rPr>
        <w:t xml:space="preserve"> Frequency-domain 2x2 images</w:t>
      </w:r>
    </w:p>
    <w:p w14:paraId="0360458C" w14:textId="796850C4" w:rsidR="00C35BE6" w:rsidRDefault="725DD6A4" w:rsidP="00C35BE6">
      <w:pPr>
        <w:pStyle w:val="Heading2"/>
      </w:pPr>
      <w:bookmarkStart w:id="42" w:name="_Toc514455318"/>
      <w:bookmarkStart w:id="43" w:name="_Toc199425870"/>
      <w:r>
        <w:lastRenderedPageBreak/>
        <w:t>2.</w:t>
      </w:r>
      <w:r w:rsidR="04F14C29">
        <w:t>7</w:t>
      </w:r>
      <w:r>
        <w:t xml:space="preserve"> </w:t>
      </w:r>
      <w:r w:rsidR="730D0C22">
        <w:t>P</w:t>
      </w:r>
      <w:r w:rsidR="35F6F13D">
        <w:t>osition Prediction Model</w:t>
      </w:r>
      <w:bookmarkEnd w:id="42"/>
      <w:bookmarkEnd w:id="43"/>
    </w:p>
    <w:p w14:paraId="0B66D59F" w14:textId="7D463F73" w:rsidR="0022207E" w:rsidRPr="0022207E" w:rsidRDefault="0637222E" w:rsidP="0022207E">
      <w:pPr>
        <w:pStyle w:val="Heading3"/>
      </w:pPr>
      <w:bookmarkStart w:id="44" w:name="_Toc1250467418"/>
      <w:bookmarkStart w:id="45" w:name="_Toc199425871"/>
      <w:r>
        <w:t>2.</w:t>
      </w:r>
      <w:r w:rsidR="04F14C29">
        <w:t>7</w:t>
      </w:r>
      <w:r>
        <w:t>.1 Problem Formulation</w:t>
      </w:r>
      <w:bookmarkEnd w:id="44"/>
      <w:r w:rsidR="74D9BEEE">
        <w:t xml:space="preserve"> and Design Procedure</w:t>
      </w:r>
      <w:bookmarkEnd w:id="45"/>
    </w:p>
    <w:p w14:paraId="756C1675" w14:textId="77777777" w:rsidR="002E2CD2" w:rsidRPr="002B60FA" w:rsidRDefault="00C90F08"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After</w:t>
      </w:r>
      <w:r w:rsidR="00C35BE6" w:rsidRPr="002B60FA">
        <w:rPr>
          <w:rFonts w:asciiTheme="minorHAnsi" w:eastAsiaTheme="minorHAnsi" w:hAnsiTheme="minorHAnsi" w:cstheme="minorBidi"/>
          <w:color w:val="000000" w:themeColor="text1"/>
          <w:sz w:val="22"/>
          <w:szCs w:val="22"/>
          <w:lang w:eastAsia="en-US"/>
        </w:rPr>
        <w:t xml:space="preserve"> </w:t>
      </w:r>
      <w:r w:rsidR="006D635F" w:rsidRPr="002B60FA">
        <w:rPr>
          <w:rFonts w:asciiTheme="minorHAnsi" w:eastAsiaTheme="minorHAnsi" w:hAnsiTheme="minorHAnsi" w:cstheme="minorBidi"/>
          <w:color w:val="000000" w:themeColor="text1"/>
          <w:sz w:val="22"/>
          <w:szCs w:val="22"/>
          <w:lang w:eastAsia="en-US"/>
        </w:rPr>
        <w:t xml:space="preserve">preprocessing, </w:t>
      </w:r>
      <w:r w:rsidR="006C4C50" w:rsidRPr="002B60FA">
        <w:rPr>
          <w:rFonts w:asciiTheme="minorHAnsi" w:eastAsiaTheme="minorHAnsi" w:hAnsiTheme="minorHAnsi" w:cstheme="minorBidi"/>
          <w:color w:val="000000" w:themeColor="text1"/>
          <w:sz w:val="22"/>
          <w:szCs w:val="22"/>
          <w:lang w:eastAsia="en-US"/>
        </w:rPr>
        <w:t>we seek to learn a mapping</w:t>
      </w:r>
    </w:p>
    <w:p w14:paraId="63099C43" w14:textId="1C6067EC" w:rsidR="002E2CD2" w:rsidRPr="002B60FA" w:rsidRDefault="00502F4D" w:rsidP="002B60FA">
      <w:pPr>
        <w:spacing w:after="200" w:line="276" w:lineRule="auto"/>
        <w:jc w:val="center"/>
        <w:rPr>
          <w:rFonts w:asciiTheme="minorHAnsi" w:eastAsiaTheme="minorHAnsi" w:hAnsiTheme="minorHAnsi" w:cstheme="minorBidi"/>
          <w:color w:val="000000" w:themeColor="text1"/>
          <w:sz w:val="22"/>
          <w:szCs w:val="22"/>
          <w:lang w:eastAsia="en-US"/>
        </w:rPr>
      </w:pPr>
      <m:oMath>
        <m:r>
          <w:rPr>
            <w:rFonts w:ascii="Cambria Math" w:eastAsiaTheme="minorHAnsi" w:hAnsi="Cambria Math" w:cstheme="minorBidi"/>
            <w:color w:val="000000" w:themeColor="text1"/>
            <w:sz w:val="22"/>
            <w:szCs w:val="22"/>
            <w:lang w:eastAsia="en-US"/>
          </w:rPr>
          <m:t>f:</m:t>
        </m:r>
        <m:d>
          <m:dPr>
            <m:ctrlPr>
              <w:rPr>
                <w:rFonts w:ascii="Cambria Math" w:eastAsiaTheme="minorHAnsi" w:hAnsi="Cambria Math" w:cstheme="minorBidi"/>
                <w:i/>
                <w:color w:val="000000" w:themeColor="text1"/>
                <w:sz w:val="22"/>
                <w:szCs w:val="22"/>
                <w:lang w:eastAsia="en-US"/>
              </w:rPr>
            </m:ctrlPr>
          </m:dPr>
          <m:e>
            <m:r>
              <w:rPr>
                <w:rFonts w:ascii="Cambria Math" w:eastAsiaTheme="minorHAnsi" w:hAnsi="Cambria Math" w:cstheme="minorBidi"/>
                <w:color w:val="000000" w:themeColor="text1"/>
                <w:sz w:val="22"/>
                <w:szCs w:val="22"/>
                <w:lang w:eastAsia="en-US"/>
              </w:rPr>
              <m:t>S,I</m:t>
            </m:r>
          </m:e>
        </m:d>
        <m:r>
          <m:rPr>
            <m:sty m:val="p"/>
          </m:rPr>
          <w:rPr>
            <w:rFonts w:ascii="Cambria Math" w:eastAsiaTheme="minorHAnsi" w:hAnsi="Cambria Math" w:cstheme="minorBidi"/>
            <w:color w:val="000000" w:themeColor="text1"/>
            <w:sz w:val="22"/>
            <w:szCs w:val="22"/>
            <w:lang w:eastAsia="en-US"/>
          </w:rPr>
          <m:t>↦</m:t>
        </m:r>
        <m:sSup>
          <m:sSupPr>
            <m:ctrlPr>
              <w:rPr>
                <w:rFonts w:ascii="Cambria Math" w:eastAsiaTheme="minorHAnsi" w:hAnsi="Cambria Math" w:cstheme="minorBidi"/>
                <w:i/>
                <w:color w:val="000000" w:themeColor="text1"/>
                <w:sz w:val="22"/>
                <w:szCs w:val="22"/>
                <w:lang w:eastAsia="en-US"/>
              </w:rPr>
            </m:ctrlPr>
          </m:sSupPr>
          <m:e>
            <m:r>
              <w:rPr>
                <w:rFonts w:ascii="Cambria Math" w:eastAsiaTheme="minorHAnsi" w:hAnsi="Cambria Math" w:cstheme="minorBidi"/>
                <w:color w:val="000000" w:themeColor="text1"/>
                <w:sz w:val="22"/>
                <w:szCs w:val="22"/>
                <w:lang w:eastAsia="en-US"/>
              </w:rPr>
              <m:t>P</m:t>
            </m:r>
            <m:ctrlPr>
              <w:rPr>
                <w:rFonts w:ascii="Cambria Math" w:eastAsiaTheme="minorHAnsi" w:hAnsi="Cambria Math" w:cstheme="minorBidi"/>
                <w:color w:val="000000" w:themeColor="text1"/>
                <w:sz w:val="22"/>
                <w:szCs w:val="22"/>
                <w:lang w:eastAsia="en-US"/>
              </w:rPr>
            </m:ctrlPr>
          </m:e>
          <m:sup>
            <m:r>
              <w:rPr>
                <w:rFonts w:ascii="Cambria Math" w:eastAsiaTheme="minorHAnsi" w:hAnsi="Cambria Math" w:cstheme="minorBidi"/>
                <w:color w:val="000000" w:themeColor="text1"/>
                <w:sz w:val="22"/>
                <w:szCs w:val="22"/>
                <w:lang w:eastAsia="en-US"/>
              </w:rPr>
              <m:t>'</m:t>
            </m:r>
          </m:sup>
        </m:sSup>
      </m:oMath>
      <w:r w:rsidR="000660AA" w:rsidRPr="002B60FA">
        <w:rPr>
          <w:rFonts w:asciiTheme="minorHAnsi" w:eastAsiaTheme="minorHAnsi" w:hAnsiTheme="minorHAnsi" w:cstheme="minorBidi"/>
          <w:color w:val="000000" w:themeColor="text1"/>
          <w:sz w:val="22"/>
          <w:szCs w:val="22"/>
          <w:lang w:eastAsia="en-US"/>
        </w:rPr>
        <w:t>,</w:t>
      </w:r>
    </w:p>
    <w:p w14:paraId="64746FE8" w14:textId="77777777" w:rsidR="002E2CD2" w:rsidRPr="002B60FA" w:rsidRDefault="000660AA" w:rsidP="002B60FA">
      <w:pPr>
        <w:spacing w:after="200" w:line="276" w:lineRule="auto"/>
        <w:rPr>
          <w:rFonts w:asciiTheme="minorHAnsi" w:eastAsiaTheme="minorHAnsi" w:hAnsiTheme="minorHAnsi" w:cstheme="minorBidi"/>
          <w:color w:val="000000" w:themeColor="text1"/>
          <w:sz w:val="22"/>
          <w:szCs w:val="22"/>
          <w:lang w:eastAsia="en-US"/>
        </w:rPr>
      </w:pPr>
      <w:proofErr w:type="gramStart"/>
      <w:r w:rsidRPr="002B60FA">
        <w:rPr>
          <w:rFonts w:asciiTheme="minorHAnsi" w:eastAsiaTheme="minorHAnsi" w:hAnsiTheme="minorHAnsi" w:cstheme="minorBidi"/>
          <w:color w:val="000000" w:themeColor="text1"/>
          <w:sz w:val="22"/>
          <w:szCs w:val="22"/>
          <w:lang w:eastAsia="en-US"/>
        </w:rPr>
        <w:t>where</w:t>
      </w:r>
      <w:proofErr w:type="gramEnd"/>
      <w:r w:rsidRPr="002B60FA">
        <w:rPr>
          <w:rFonts w:asciiTheme="minorHAnsi" w:eastAsiaTheme="minorHAnsi" w:hAnsiTheme="minorHAnsi" w:cstheme="minorBidi"/>
          <w:color w:val="000000" w:themeColor="text1"/>
          <w:sz w:val="22"/>
          <w:szCs w:val="22"/>
          <w:lang w:eastAsia="en-US"/>
        </w:rPr>
        <w:t xml:space="preserve"> </w:t>
      </w:r>
    </w:p>
    <w:p w14:paraId="6B65656F" w14:textId="6830C8E1" w:rsidR="002E2CD2" w:rsidRPr="002B60FA" w:rsidRDefault="001C59EC" w:rsidP="002B60FA">
      <w:pPr>
        <w:pStyle w:val="ListParagraph"/>
        <w:numPr>
          <w:ilvl w:val="0"/>
          <w:numId w:val="27"/>
        </w:numPr>
        <w:spacing w:after="200" w:line="276" w:lineRule="auto"/>
        <w:rPr>
          <w:rFonts w:asciiTheme="minorHAnsi" w:eastAsiaTheme="minorEastAsia" w:hAnsiTheme="minorHAnsi" w:cstheme="minorBidi"/>
          <w:color w:val="000000" w:themeColor="text1"/>
          <w:sz w:val="22"/>
          <w:szCs w:val="22"/>
          <w:lang w:eastAsia="en-US"/>
        </w:rPr>
      </w:pPr>
      <m:oMath>
        <m:r>
          <w:rPr>
            <w:rFonts w:ascii="Cambria Math" w:eastAsiaTheme="minorHAnsi" w:hAnsi="Cambria Math" w:cstheme="minorBidi"/>
            <w:color w:val="000000" w:themeColor="text1"/>
            <w:sz w:val="22"/>
            <w:szCs w:val="22"/>
            <w:lang w:eastAsia="en-US"/>
          </w:rPr>
          <m:t>S</m:t>
        </m:r>
        <m:r>
          <m:rPr>
            <m:sty m:val="p"/>
          </m:rPr>
          <w:rPr>
            <w:rFonts w:ascii="Cambria Math" w:eastAsiaTheme="minorHAnsi" w:hAnsi="Cambria Math" w:cs="Cambria Math" w:hint="eastAsia"/>
            <w:color w:val="000000" w:themeColor="text1"/>
            <w:sz w:val="22"/>
            <w:szCs w:val="22"/>
            <w:lang w:eastAsia="en-US"/>
          </w:rPr>
          <m:t>∈</m:t>
        </m:r>
        <m:sSup>
          <m:sSupPr>
            <m:ctrlPr>
              <w:rPr>
                <w:rFonts w:ascii="Cambria Math" w:eastAsiaTheme="minorHAnsi" w:hAnsi="Cambria Math" w:cstheme="minorBidi"/>
                <w:i/>
                <w:color w:val="000000" w:themeColor="text1"/>
                <w:sz w:val="22"/>
                <w:szCs w:val="22"/>
                <w:lang w:eastAsia="en-US"/>
              </w:rPr>
            </m:ctrlPr>
          </m:sSupPr>
          <m:e>
            <m:r>
              <w:rPr>
                <w:rFonts w:ascii="Cambria Math" w:eastAsiaTheme="minorHAnsi" w:hAnsi="Cambria Math" w:cstheme="minorBidi"/>
                <w:color w:val="000000" w:themeColor="text1"/>
                <w:sz w:val="22"/>
                <w:szCs w:val="22"/>
                <w:lang w:eastAsia="en-US"/>
              </w:rPr>
              <m:t>R</m:t>
            </m:r>
          </m:e>
          <m:sup>
            <m:r>
              <m:rPr>
                <m:scr m:val="double-struck"/>
              </m:rPr>
              <w:rPr>
                <w:rFonts w:ascii="Cambria Math" w:eastAsiaTheme="minorHAnsi" w:hAnsi="Cambria Math" w:cstheme="minorBidi"/>
                <w:color w:val="000000" w:themeColor="text1"/>
                <w:sz w:val="22"/>
                <w:szCs w:val="22"/>
                <w:lang w:eastAsia="en-US"/>
              </w:rPr>
              <m:t>4</m:t>
            </m:r>
            <m:r>
              <m:rPr>
                <m:sty m:val="p"/>
              </m:rPr>
              <w:rPr>
                <w:rFonts w:ascii="Cambria Math" w:eastAsiaTheme="minorHAnsi" w:hAnsi="Cambria Math" w:cstheme="minorBidi"/>
                <w:color w:val="000000" w:themeColor="text1"/>
                <w:sz w:val="22"/>
                <w:szCs w:val="22"/>
                <w:lang w:eastAsia="en-US"/>
              </w:rPr>
              <m:t>×</m:t>
            </m:r>
            <m:r>
              <m:rPr>
                <m:scr m:val="double-struck"/>
              </m:rPr>
              <w:rPr>
                <w:rFonts w:ascii="Cambria Math" w:eastAsiaTheme="minorHAnsi" w:hAnsi="Cambria Math" w:cstheme="minorBidi"/>
                <w:color w:val="000000" w:themeColor="text1"/>
                <w:sz w:val="22"/>
                <w:szCs w:val="22"/>
                <w:lang w:eastAsia="en-US"/>
              </w:rPr>
              <m:t>6250</m:t>
            </m:r>
          </m:sup>
        </m:sSup>
      </m:oMath>
      <w:r w:rsidR="00122CD2" w:rsidRPr="002B60FA">
        <w:rPr>
          <w:rFonts w:asciiTheme="minorHAnsi" w:eastAsiaTheme="minorEastAsia" w:hAnsiTheme="minorHAnsi" w:cstheme="minorBidi"/>
          <w:color w:val="000000" w:themeColor="text1"/>
          <w:sz w:val="22"/>
          <w:szCs w:val="22"/>
          <w:lang w:eastAsia="en-US"/>
        </w:rPr>
        <w:t xml:space="preserve"> is the matrix of normalized</w:t>
      </w:r>
      <w:r w:rsidR="00BD661F" w:rsidRPr="002B60FA">
        <w:rPr>
          <w:rFonts w:asciiTheme="minorHAnsi" w:eastAsiaTheme="minorEastAsia" w:hAnsiTheme="minorHAnsi" w:cstheme="minorBidi"/>
          <w:color w:val="000000" w:themeColor="text1"/>
          <w:sz w:val="22"/>
          <w:szCs w:val="22"/>
          <w:lang w:eastAsia="en-US"/>
        </w:rPr>
        <w:t xml:space="preserve"> </w:t>
      </w:r>
      <w:r w:rsidR="00122CD2" w:rsidRPr="002B60FA">
        <w:rPr>
          <w:rFonts w:asciiTheme="minorHAnsi" w:eastAsiaTheme="minorEastAsia" w:hAnsiTheme="minorHAnsi" w:cstheme="minorBidi"/>
          <w:color w:val="000000" w:themeColor="text1"/>
          <w:sz w:val="22"/>
          <w:szCs w:val="22"/>
          <w:lang w:eastAsia="en-US"/>
        </w:rPr>
        <w:t>time-series sensor readings</w:t>
      </w:r>
      <w:r w:rsidR="00BD661F" w:rsidRPr="002B60FA">
        <w:rPr>
          <w:rFonts w:asciiTheme="minorHAnsi" w:eastAsiaTheme="minorEastAsia" w:hAnsiTheme="minorHAnsi" w:cstheme="minorBidi"/>
          <w:color w:val="000000" w:themeColor="text1"/>
          <w:sz w:val="22"/>
          <w:szCs w:val="22"/>
          <w:lang w:eastAsia="en-US"/>
        </w:rPr>
        <w:t xml:space="preserve">, </w:t>
      </w:r>
    </w:p>
    <w:p w14:paraId="38A22536" w14:textId="16A94335" w:rsidR="002E2CD2" w:rsidRPr="002B60FA" w:rsidRDefault="00BD661F" w:rsidP="002B60FA">
      <w:pPr>
        <w:pStyle w:val="ListParagraph"/>
        <w:numPr>
          <w:ilvl w:val="0"/>
          <w:numId w:val="27"/>
        </w:numPr>
        <w:spacing w:after="200" w:line="276" w:lineRule="auto"/>
        <w:rPr>
          <w:rFonts w:asciiTheme="minorHAnsi" w:eastAsiaTheme="minorEastAsia" w:hAnsiTheme="minorHAnsi" w:cstheme="minorBidi"/>
          <w:color w:val="000000" w:themeColor="text1"/>
          <w:sz w:val="22"/>
          <w:szCs w:val="22"/>
          <w:lang w:eastAsia="en-US"/>
        </w:rPr>
      </w:pPr>
      <m:oMath>
        <m:r>
          <w:rPr>
            <w:rFonts w:ascii="Cambria Math" w:eastAsiaTheme="minorHAnsi" w:hAnsi="Cambria Math" w:cstheme="minorBidi"/>
            <w:color w:val="000000" w:themeColor="text1"/>
            <w:sz w:val="22"/>
            <w:szCs w:val="22"/>
            <w:lang w:eastAsia="en-US"/>
          </w:rPr>
          <m:t>I</m:t>
        </m:r>
        <m:r>
          <m:rPr>
            <m:sty m:val="p"/>
          </m:rPr>
          <w:rPr>
            <w:rFonts w:ascii="Cambria Math" w:eastAsiaTheme="minorHAnsi" w:hAnsi="Cambria Math" w:cs="Cambria Math" w:hint="eastAsia"/>
            <w:color w:val="000000" w:themeColor="text1"/>
            <w:sz w:val="22"/>
            <w:szCs w:val="22"/>
            <w:lang w:eastAsia="en-US"/>
          </w:rPr>
          <m:t>∈</m:t>
        </m:r>
        <m:sSup>
          <m:sSupPr>
            <m:ctrlPr>
              <w:rPr>
                <w:rFonts w:ascii="Cambria Math" w:eastAsiaTheme="minorHAnsi" w:hAnsi="Cambria Math" w:cstheme="minorBidi"/>
                <w:i/>
                <w:color w:val="000000" w:themeColor="text1"/>
                <w:sz w:val="22"/>
                <w:szCs w:val="22"/>
                <w:lang w:eastAsia="en-US"/>
              </w:rPr>
            </m:ctrlPr>
          </m:sSupPr>
          <m:e>
            <m:r>
              <w:rPr>
                <w:rFonts w:ascii="Cambria Math" w:eastAsiaTheme="minorHAnsi" w:hAnsi="Cambria Math" w:cstheme="minorBidi"/>
                <w:color w:val="000000" w:themeColor="text1"/>
                <w:sz w:val="22"/>
                <w:szCs w:val="22"/>
                <w:lang w:eastAsia="en-US"/>
              </w:rPr>
              <m:t>R</m:t>
            </m:r>
          </m:e>
          <m:sup>
            <m:r>
              <m:rPr>
                <m:scr m:val="double-struck"/>
              </m:rPr>
              <w:rPr>
                <w:rFonts w:ascii="Cambria Math" w:eastAsiaTheme="minorHAnsi" w:hAnsi="Cambria Math" w:cstheme="minorBidi"/>
                <w:color w:val="000000" w:themeColor="text1"/>
                <w:sz w:val="22"/>
                <w:szCs w:val="22"/>
                <w:lang w:eastAsia="en-US"/>
              </w:rPr>
              <m:t>3</m:t>
            </m:r>
            <m:r>
              <m:rPr>
                <m:sty m:val="p"/>
              </m:rPr>
              <w:rPr>
                <w:rFonts w:ascii="Cambria Math" w:eastAsiaTheme="minorHAnsi" w:hAnsi="Cambria Math" w:cstheme="minorBidi"/>
                <w:color w:val="000000" w:themeColor="text1"/>
                <w:sz w:val="22"/>
                <w:szCs w:val="22"/>
                <w:lang w:eastAsia="en-US"/>
              </w:rPr>
              <m:t>×</m:t>
            </m:r>
            <m:r>
              <m:rPr>
                <m:scr m:val="double-struck"/>
              </m:rPr>
              <w:rPr>
                <w:rFonts w:ascii="Cambria Math" w:eastAsiaTheme="minorHAnsi" w:hAnsi="Cambria Math" w:cstheme="minorBidi"/>
                <w:color w:val="000000" w:themeColor="text1"/>
                <w:sz w:val="22"/>
                <w:szCs w:val="22"/>
                <w:lang w:eastAsia="en-US"/>
              </w:rPr>
              <m:t>256</m:t>
            </m:r>
            <m:r>
              <m:rPr>
                <m:sty m:val="p"/>
              </m:rPr>
              <w:rPr>
                <w:rFonts w:ascii="Cambria Math" w:eastAsiaTheme="minorHAnsi" w:hAnsi="Cambria Math" w:cstheme="minorBidi"/>
                <w:color w:val="000000" w:themeColor="text1"/>
                <w:sz w:val="22"/>
                <w:szCs w:val="22"/>
                <w:lang w:eastAsia="en-US"/>
              </w:rPr>
              <m:t>×</m:t>
            </m:r>
            <m:r>
              <m:rPr>
                <m:scr m:val="double-struck"/>
              </m:rPr>
              <w:rPr>
                <w:rFonts w:ascii="Cambria Math" w:eastAsiaTheme="minorHAnsi" w:hAnsi="Cambria Math" w:cstheme="minorBidi"/>
                <w:color w:val="000000" w:themeColor="text1"/>
                <w:sz w:val="22"/>
                <w:szCs w:val="22"/>
                <w:lang w:eastAsia="en-US"/>
              </w:rPr>
              <m:t>256</m:t>
            </m:r>
          </m:sup>
        </m:sSup>
      </m:oMath>
      <w:r w:rsidRPr="002B60FA">
        <w:rPr>
          <w:rFonts w:asciiTheme="minorHAnsi" w:eastAsiaTheme="minorEastAsia" w:hAnsiTheme="minorHAnsi" w:cstheme="minorBidi"/>
          <w:color w:val="000000" w:themeColor="text1"/>
          <w:sz w:val="22"/>
          <w:szCs w:val="22"/>
          <w:lang w:eastAsia="en-US"/>
        </w:rPr>
        <w:t xml:space="preserve"> is</w:t>
      </w:r>
      <w:r w:rsidR="00122CD2" w:rsidRPr="002B60FA">
        <w:rPr>
          <w:rFonts w:asciiTheme="minorHAnsi" w:eastAsiaTheme="minorEastAsia" w:hAnsiTheme="minorHAnsi" w:cstheme="minorBidi"/>
          <w:color w:val="000000" w:themeColor="text1"/>
          <w:sz w:val="22"/>
          <w:szCs w:val="22"/>
          <w:lang w:eastAsia="en-US"/>
        </w:rPr>
        <w:t xml:space="preserve"> </w:t>
      </w:r>
      <w:r w:rsidR="006A707A" w:rsidRPr="002B60FA">
        <w:rPr>
          <w:rFonts w:asciiTheme="minorHAnsi" w:eastAsiaTheme="minorEastAsia" w:hAnsiTheme="minorHAnsi" w:cstheme="minorBidi"/>
          <w:color w:val="000000" w:themeColor="text1"/>
          <w:sz w:val="22"/>
          <w:szCs w:val="22"/>
          <w:lang w:eastAsia="en-US"/>
        </w:rPr>
        <w:t xml:space="preserve">the S-transform image of original signals, </w:t>
      </w:r>
    </w:p>
    <w:p w14:paraId="547C1B8C" w14:textId="77777777" w:rsidR="002E2CD2" w:rsidRPr="002B60FA" w:rsidRDefault="006A707A" w:rsidP="002B60FA">
      <w:pPr>
        <w:pStyle w:val="ListParagraph"/>
        <w:numPr>
          <w:ilvl w:val="0"/>
          <w:numId w:val="27"/>
        </w:numPr>
        <w:spacing w:after="200" w:line="276" w:lineRule="auto"/>
        <w:rPr>
          <w:rFonts w:asciiTheme="minorHAnsi" w:eastAsiaTheme="minorEastAsia" w:hAnsiTheme="minorHAnsi" w:cstheme="minorBidi"/>
          <w:color w:val="000000" w:themeColor="text1"/>
          <w:sz w:val="22"/>
          <w:szCs w:val="22"/>
          <w:lang w:eastAsia="en-US"/>
        </w:rPr>
      </w:pPr>
      <w:r w:rsidRPr="002B60FA">
        <w:rPr>
          <w:rFonts w:asciiTheme="minorHAnsi" w:eastAsiaTheme="minorEastAsia" w:hAnsiTheme="minorHAnsi" w:cstheme="minorBidi"/>
          <w:color w:val="000000" w:themeColor="text1"/>
          <w:sz w:val="22"/>
          <w:szCs w:val="22"/>
          <w:lang w:eastAsia="en-US"/>
        </w:rPr>
        <w:t>and</w:t>
      </w:r>
      <w:r w:rsidR="00A01886" w:rsidRPr="002B60FA">
        <w:rPr>
          <w:rFonts w:asciiTheme="minorHAnsi" w:eastAsiaTheme="minorEastAsia" w:hAnsiTheme="minorHAnsi" w:cstheme="minorBidi"/>
          <w:color w:val="000000" w:themeColor="text1"/>
          <w:sz w:val="22"/>
          <w:szCs w:val="22"/>
          <w:lang w:eastAsia="en-US"/>
        </w:rPr>
        <w:t xml:space="preserve"> </w:t>
      </w:r>
      <m:oMath>
        <m:r>
          <w:rPr>
            <w:rFonts w:ascii="Cambria Math" w:eastAsiaTheme="minorHAnsi" w:hAnsi="Cambria Math" w:cstheme="minorBidi"/>
            <w:color w:val="000000" w:themeColor="text1"/>
            <w:sz w:val="22"/>
            <w:szCs w:val="22"/>
            <w:lang w:eastAsia="en-US"/>
          </w:rPr>
          <m:t>P</m:t>
        </m:r>
        <m:r>
          <m:rPr>
            <m:sty m:val="p"/>
          </m:rPr>
          <w:rPr>
            <w:rFonts w:ascii="Cambria Math" w:eastAsiaTheme="minorHAnsi" w:hAnsi="Cambria Math" w:cs="Cambria Math" w:hint="eastAsia"/>
            <w:color w:val="000000" w:themeColor="text1"/>
            <w:sz w:val="22"/>
            <w:szCs w:val="22"/>
            <w:lang w:eastAsia="en-US"/>
          </w:rPr>
          <m:t>∈</m:t>
        </m:r>
        <m:sSup>
          <m:sSupPr>
            <m:ctrlPr>
              <w:rPr>
                <w:rFonts w:ascii="Cambria Math" w:eastAsiaTheme="minorHAnsi" w:hAnsi="Cambria Math" w:cstheme="minorBidi"/>
                <w:i/>
                <w:color w:val="000000" w:themeColor="text1"/>
                <w:sz w:val="22"/>
                <w:szCs w:val="22"/>
                <w:lang w:eastAsia="en-US"/>
              </w:rPr>
            </m:ctrlPr>
          </m:sSupPr>
          <m:e>
            <m:r>
              <w:rPr>
                <w:rFonts w:ascii="Cambria Math" w:eastAsiaTheme="minorHAnsi" w:hAnsi="Cambria Math" w:cstheme="minorBidi"/>
                <w:color w:val="000000" w:themeColor="text1"/>
                <w:sz w:val="22"/>
                <w:szCs w:val="22"/>
                <w:lang w:eastAsia="en-US"/>
              </w:rPr>
              <m:t>R</m:t>
            </m:r>
          </m:e>
          <m:sup>
            <m:r>
              <m:rPr>
                <m:scr m:val="double-struck"/>
              </m:rPr>
              <w:rPr>
                <w:rFonts w:ascii="Cambria Math" w:eastAsiaTheme="minorHAnsi" w:hAnsi="Cambria Math" w:cstheme="minorBidi"/>
                <w:color w:val="000000" w:themeColor="text1"/>
                <w:sz w:val="22"/>
                <w:szCs w:val="22"/>
                <w:lang w:eastAsia="en-US"/>
              </w:rPr>
              <m:t>2</m:t>
            </m:r>
          </m:sup>
        </m:sSup>
      </m:oMath>
      <w:r w:rsidR="00A4194A" w:rsidRPr="002B60FA">
        <w:rPr>
          <w:rFonts w:asciiTheme="minorHAnsi" w:eastAsiaTheme="minorEastAsia" w:hAnsiTheme="minorHAnsi" w:cstheme="minorBidi"/>
          <w:color w:val="000000" w:themeColor="text1"/>
          <w:sz w:val="22"/>
          <w:szCs w:val="22"/>
          <w:lang w:eastAsia="en-US"/>
        </w:rPr>
        <w:t xml:space="preserve"> is the ground-truth 2D target position.</w:t>
      </w:r>
      <w:r w:rsidR="00E30203" w:rsidRPr="002B60FA">
        <w:rPr>
          <w:rFonts w:asciiTheme="minorHAnsi" w:eastAsiaTheme="minorEastAsia" w:hAnsiTheme="minorHAnsi" w:cstheme="minorBidi"/>
          <w:color w:val="000000" w:themeColor="text1"/>
          <w:sz w:val="22"/>
          <w:szCs w:val="22"/>
          <w:lang w:eastAsia="en-US"/>
        </w:rPr>
        <w:t xml:space="preserve"> </w:t>
      </w:r>
    </w:p>
    <w:p w14:paraId="5AB7DCD2" w14:textId="77777777" w:rsidR="002E2CD2" w:rsidRPr="002B60FA" w:rsidRDefault="00806A32"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The model is trained to minimize the expected Euclidean distance</w:t>
      </w:r>
      <w:r w:rsidR="008E52D9" w:rsidRPr="002B60FA">
        <w:rPr>
          <w:rFonts w:asciiTheme="minorHAnsi" w:eastAsiaTheme="minorHAnsi" w:hAnsiTheme="minorHAnsi" w:cstheme="minorBidi"/>
          <w:color w:val="000000" w:themeColor="text1"/>
          <w:sz w:val="22"/>
          <w:szCs w:val="22"/>
          <w:lang w:eastAsia="en-US"/>
        </w:rPr>
        <w:t xml:space="preserve"> </w:t>
      </w:r>
    </w:p>
    <w:p w14:paraId="2DC57FA1" w14:textId="0CBE2041" w:rsidR="002E2CD2" w:rsidRPr="002B60FA" w:rsidRDefault="00C73A60" w:rsidP="002B60FA">
      <w:pPr>
        <w:spacing w:after="200" w:line="276" w:lineRule="auto"/>
        <w:jc w:val="center"/>
        <w:rPr>
          <w:rFonts w:asciiTheme="minorHAnsi" w:eastAsiaTheme="minorHAnsi" w:hAnsiTheme="minorHAnsi" w:cstheme="minorBidi"/>
          <w:color w:val="000000" w:themeColor="text1"/>
          <w:sz w:val="22"/>
          <w:szCs w:val="22"/>
          <w:lang w:eastAsia="en-US"/>
        </w:rPr>
      </w:pPr>
      <m:oMath>
        <m:func>
          <m:funcPr>
            <m:ctrlPr>
              <w:rPr>
                <w:rFonts w:ascii="Cambria Math" w:eastAsiaTheme="minorHAnsi" w:hAnsi="Cambria Math" w:cstheme="minorBidi"/>
                <w:color w:val="000000" w:themeColor="text1"/>
                <w:sz w:val="22"/>
                <w:szCs w:val="22"/>
                <w:lang w:eastAsia="en-US"/>
              </w:rPr>
            </m:ctrlPr>
          </m:funcPr>
          <m:fName>
            <m:limLow>
              <m:limLowPr>
                <m:ctrlPr>
                  <w:rPr>
                    <w:rFonts w:ascii="Cambria Math" w:eastAsiaTheme="minorHAnsi" w:hAnsi="Cambria Math" w:cstheme="minorBidi"/>
                    <w:color w:val="000000" w:themeColor="text1"/>
                    <w:sz w:val="22"/>
                    <w:szCs w:val="22"/>
                    <w:lang w:eastAsia="en-US"/>
                  </w:rPr>
                </m:ctrlPr>
              </m:limLowPr>
              <m:e>
                <m:r>
                  <m:rPr>
                    <m:sty m:val="p"/>
                  </m:rPr>
                  <w:rPr>
                    <w:rFonts w:ascii="Cambria Math" w:eastAsiaTheme="minorHAnsi" w:hAnsi="Cambria Math" w:cstheme="minorBidi"/>
                    <w:color w:val="000000" w:themeColor="text1"/>
                    <w:sz w:val="22"/>
                    <w:szCs w:val="22"/>
                    <w:lang w:eastAsia="en-US"/>
                  </w:rPr>
                  <m:t>min</m:t>
                </m:r>
              </m:e>
              <m:lim>
                <m:r>
                  <w:rPr>
                    <w:rFonts w:ascii="Cambria Math" w:eastAsiaTheme="minorHAnsi" w:hAnsi="Cambria Math" w:cstheme="minorBidi"/>
                    <w:color w:val="000000" w:themeColor="text1"/>
                    <w:sz w:val="22"/>
                    <w:szCs w:val="22"/>
                    <w:lang w:eastAsia="en-US"/>
                  </w:rPr>
                  <m:t>θ</m:t>
                </m:r>
              </m:lim>
            </m:limLow>
          </m:fName>
          <m:e>
            <m:sSub>
              <m:sSubPr>
                <m:ctrlPr>
                  <w:rPr>
                    <w:rFonts w:ascii="Cambria Math" w:eastAsiaTheme="minorHAnsi" w:hAnsi="Cambria Math" w:cstheme="minorBidi"/>
                    <w:color w:val="000000" w:themeColor="text1"/>
                    <w:sz w:val="22"/>
                    <w:szCs w:val="22"/>
                    <w:lang w:eastAsia="en-US"/>
                  </w:rPr>
                </m:ctrlPr>
              </m:sSubPr>
              <m:e>
                <m:r>
                  <w:rPr>
                    <w:rFonts w:ascii="Cambria Math" w:eastAsiaTheme="minorHAnsi" w:hAnsi="Cambria Math" w:cstheme="minorBidi"/>
                    <w:color w:val="000000" w:themeColor="text1"/>
                    <w:sz w:val="22"/>
                    <w:szCs w:val="22"/>
                    <w:lang w:eastAsia="en-US"/>
                  </w:rPr>
                  <m:t>E</m:t>
                </m:r>
              </m:e>
              <m:sub>
                <m:d>
                  <m:dPr>
                    <m:ctrlPr>
                      <w:rPr>
                        <w:rFonts w:ascii="Cambria Math" w:eastAsiaTheme="minorHAnsi" w:hAnsi="Cambria Math" w:cstheme="minorBidi"/>
                        <w:color w:val="000000" w:themeColor="text1"/>
                        <w:sz w:val="22"/>
                        <w:szCs w:val="22"/>
                        <w:lang w:eastAsia="en-US"/>
                      </w:rPr>
                    </m:ctrlPr>
                  </m:dPr>
                  <m:e>
                    <m:r>
                      <w:rPr>
                        <w:rFonts w:ascii="Cambria Math" w:eastAsiaTheme="minorHAnsi" w:hAnsi="Cambria Math" w:cstheme="minorBidi"/>
                        <w:color w:val="000000" w:themeColor="text1"/>
                        <w:sz w:val="22"/>
                        <w:szCs w:val="22"/>
                        <w:lang w:eastAsia="en-US"/>
                      </w:rPr>
                      <m:t>S</m:t>
                    </m:r>
                    <m:r>
                      <m:rPr>
                        <m:sty m:val="p"/>
                      </m:rPr>
                      <w:rPr>
                        <w:rFonts w:ascii="Cambria Math" w:eastAsiaTheme="minorHAnsi" w:hAnsi="Cambria Math" w:cstheme="minorBidi"/>
                        <w:color w:val="000000" w:themeColor="text1"/>
                        <w:sz w:val="22"/>
                        <w:szCs w:val="22"/>
                        <w:lang w:eastAsia="en-US"/>
                      </w:rPr>
                      <m:t>,</m:t>
                    </m:r>
                    <m:r>
                      <w:rPr>
                        <w:rFonts w:ascii="Cambria Math" w:eastAsiaTheme="minorHAnsi" w:hAnsi="Cambria Math" w:cstheme="minorBidi"/>
                        <w:color w:val="000000" w:themeColor="text1"/>
                        <w:sz w:val="22"/>
                        <w:szCs w:val="22"/>
                        <w:lang w:eastAsia="en-US"/>
                      </w:rPr>
                      <m:t>I</m:t>
                    </m:r>
                    <m:r>
                      <m:rPr>
                        <m:sty m:val="p"/>
                      </m:rPr>
                      <w:rPr>
                        <w:rFonts w:ascii="Cambria Math" w:eastAsiaTheme="minorHAnsi" w:hAnsi="Cambria Math" w:cstheme="minorBidi"/>
                        <w:color w:val="000000" w:themeColor="text1"/>
                        <w:sz w:val="22"/>
                        <w:szCs w:val="22"/>
                        <w:lang w:eastAsia="en-US"/>
                      </w:rPr>
                      <m:t>,</m:t>
                    </m:r>
                    <m:r>
                      <w:rPr>
                        <w:rFonts w:ascii="Cambria Math" w:eastAsiaTheme="minorHAnsi" w:hAnsi="Cambria Math" w:cstheme="minorBidi"/>
                        <w:color w:val="000000" w:themeColor="text1"/>
                        <w:sz w:val="22"/>
                        <w:szCs w:val="22"/>
                        <w:lang w:eastAsia="en-US"/>
                      </w:rPr>
                      <m:t>P</m:t>
                    </m:r>
                  </m:e>
                </m:d>
              </m:sub>
            </m:sSub>
          </m:e>
        </m:func>
        <m:d>
          <m:dPr>
            <m:begChr m:val=""/>
            <m:endChr m:val=""/>
            <m:ctrlPr>
              <w:rPr>
                <w:rFonts w:ascii="Cambria Math" w:eastAsiaTheme="minorHAnsi" w:hAnsi="Cambria Math" w:cstheme="minorBidi"/>
                <w:color w:val="000000" w:themeColor="text1"/>
                <w:sz w:val="22"/>
                <w:szCs w:val="22"/>
                <w:lang w:eastAsia="en-US"/>
              </w:rPr>
            </m:ctrlPr>
          </m:dPr>
          <m:e>
            <m:r>
              <m:rPr>
                <m:lit/>
              </m:rPr>
              <w:rPr>
                <w:rFonts w:ascii="Cambria Math" w:eastAsiaTheme="minorHAnsi" w:hAnsi="Cambria Math" w:cstheme="minorBidi"/>
                <w:color w:val="000000" w:themeColor="text1"/>
                <w:sz w:val="22"/>
                <w:szCs w:val="22"/>
                <w:lang w:eastAsia="en-US"/>
              </w:rPr>
              <m:t>|</m:t>
            </m:r>
            <m:r>
              <w:rPr>
                <w:rFonts w:ascii="Cambria Math" w:eastAsiaTheme="minorHAnsi" w:hAnsi="Cambria Math" w:cstheme="minorBidi"/>
                <w:color w:val="000000" w:themeColor="text1"/>
                <w:sz w:val="22"/>
                <w:szCs w:val="22"/>
                <w:lang w:eastAsia="en-US"/>
              </w:rPr>
              <m:t> </m:t>
            </m:r>
            <m:sSub>
              <m:sSubPr>
                <m:ctrlPr>
                  <w:rPr>
                    <w:rFonts w:ascii="Cambria Math" w:eastAsiaTheme="minorHAnsi" w:hAnsi="Cambria Math" w:cstheme="minorBidi"/>
                    <w:i/>
                    <w:color w:val="000000" w:themeColor="text1"/>
                    <w:sz w:val="22"/>
                    <w:szCs w:val="22"/>
                    <w:lang w:eastAsia="en-US"/>
                  </w:rPr>
                </m:ctrlPr>
              </m:sSubPr>
              <m:e>
                <m:r>
                  <w:rPr>
                    <w:rFonts w:ascii="Cambria Math" w:eastAsiaTheme="minorHAnsi" w:hAnsi="Cambria Math" w:cstheme="minorBidi"/>
                    <w:color w:val="000000" w:themeColor="text1"/>
                    <w:sz w:val="22"/>
                    <w:szCs w:val="22"/>
                    <w:lang w:eastAsia="en-US"/>
                  </w:rPr>
                  <m:t>f</m:t>
                </m:r>
              </m:e>
              <m:sub>
                <m:r>
                  <w:rPr>
                    <w:rFonts w:ascii="Cambria Math" w:eastAsiaTheme="minorHAnsi" w:hAnsi="Cambria Math" w:cstheme="minorBidi"/>
                    <w:color w:val="000000" w:themeColor="text1"/>
                    <w:sz w:val="22"/>
                    <w:szCs w:val="22"/>
                    <w:lang w:eastAsia="en-US"/>
                  </w:rPr>
                  <m:t>θ</m:t>
                </m:r>
              </m:sub>
            </m:sSub>
            <m:d>
              <m:dPr>
                <m:ctrlPr>
                  <w:rPr>
                    <w:rFonts w:ascii="Cambria Math" w:eastAsiaTheme="minorHAnsi" w:hAnsi="Cambria Math" w:cstheme="minorBidi"/>
                    <w:i/>
                    <w:color w:val="000000" w:themeColor="text1"/>
                    <w:sz w:val="22"/>
                    <w:szCs w:val="22"/>
                    <w:lang w:eastAsia="en-US"/>
                  </w:rPr>
                </m:ctrlPr>
              </m:dPr>
              <m:e>
                <m:r>
                  <w:rPr>
                    <w:rFonts w:ascii="Cambria Math" w:eastAsiaTheme="minorHAnsi" w:hAnsi="Cambria Math" w:cstheme="minorBidi"/>
                    <w:color w:val="000000" w:themeColor="text1"/>
                    <w:sz w:val="22"/>
                    <w:szCs w:val="22"/>
                    <w:lang w:eastAsia="en-US"/>
                  </w:rPr>
                  <m:t>S,I</m:t>
                </m:r>
              </m:e>
            </m:d>
            <m:r>
              <w:rPr>
                <w:rFonts w:ascii="Cambria Math" w:eastAsiaTheme="minorHAnsi" w:hAnsi="Cambria Math" w:cstheme="minorBidi"/>
                <w:color w:val="000000" w:themeColor="text1"/>
                <w:sz w:val="22"/>
                <w:szCs w:val="22"/>
                <w:lang w:eastAsia="en-US"/>
              </w:rPr>
              <m:t>-P </m:t>
            </m:r>
          </m:e>
        </m:d>
        <m:sSubSup>
          <m:sSubSupPr>
            <m:ctrlPr>
              <w:rPr>
                <w:rFonts w:ascii="Cambria Math" w:eastAsiaTheme="minorHAnsi" w:hAnsi="Cambria Math" w:cstheme="minorBidi"/>
                <w:i/>
                <w:color w:val="000000" w:themeColor="text1"/>
                <w:sz w:val="22"/>
                <w:szCs w:val="22"/>
                <w:lang w:eastAsia="en-US"/>
              </w:rPr>
            </m:ctrlPr>
          </m:sSubSupPr>
          <m:e>
            <m:r>
              <m:rPr>
                <m:lit/>
              </m:rPr>
              <w:rPr>
                <w:rFonts w:ascii="Cambria Math" w:eastAsiaTheme="minorHAnsi" w:hAnsi="Cambria Math" w:cstheme="minorBidi"/>
                <w:color w:val="000000" w:themeColor="text1"/>
                <w:sz w:val="22"/>
                <w:szCs w:val="22"/>
                <w:lang w:eastAsia="en-US"/>
              </w:rPr>
              <m:t>|</m:t>
            </m:r>
          </m:e>
          <m:sub>
            <m:r>
              <w:rPr>
                <w:rFonts w:ascii="Cambria Math" w:eastAsiaTheme="minorHAnsi" w:hAnsi="Cambria Math" w:cstheme="minorBidi"/>
                <w:color w:val="000000" w:themeColor="text1"/>
                <w:sz w:val="22"/>
                <w:szCs w:val="22"/>
                <w:lang w:eastAsia="en-US"/>
              </w:rPr>
              <m:t>2</m:t>
            </m:r>
          </m:sub>
          <m:sup>
            <m:r>
              <w:rPr>
                <w:rFonts w:ascii="Cambria Math" w:eastAsiaTheme="minorHAnsi" w:hAnsi="Cambria Math" w:cstheme="minorBidi"/>
                <w:color w:val="000000" w:themeColor="text1"/>
                <w:sz w:val="22"/>
                <w:szCs w:val="22"/>
                <w:lang w:eastAsia="en-US"/>
              </w:rPr>
              <m:t>2</m:t>
            </m:r>
          </m:sup>
        </m:sSubSup>
      </m:oMath>
      <w:r w:rsidR="00490C54" w:rsidRPr="002B60FA">
        <w:rPr>
          <w:rFonts w:asciiTheme="minorHAnsi" w:eastAsiaTheme="minorHAnsi" w:hAnsiTheme="minorHAnsi" w:cstheme="minorBidi"/>
          <w:color w:val="000000" w:themeColor="text1"/>
          <w:sz w:val="22"/>
          <w:szCs w:val="22"/>
          <w:lang w:eastAsia="en-US"/>
        </w:rPr>
        <w:t>,</w:t>
      </w:r>
    </w:p>
    <w:p w14:paraId="688D61E0" w14:textId="5A9F567A" w:rsidR="00E173E7" w:rsidRDefault="00490C54" w:rsidP="001AEBA2">
      <w:pPr>
        <w:spacing w:after="200" w:line="276" w:lineRule="auto"/>
        <w:rPr>
          <w:rFonts w:asciiTheme="minorHAnsi" w:eastAsiaTheme="minorEastAsia" w:hAnsiTheme="minorHAnsi" w:cstheme="minorBidi"/>
          <w:color w:val="000000" w:themeColor="text1"/>
          <w:sz w:val="22"/>
          <w:szCs w:val="22"/>
          <w:lang w:eastAsia="en-US"/>
        </w:rPr>
      </w:pPr>
      <w:r w:rsidRPr="001AEBA2">
        <w:rPr>
          <w:rFonts w:asciiTheme="minorHAnsi" w:eastAsiaTheme="minorEastAsia" w:hAnsiTheme="minorHAnsi" w:cstheme="minorBidi"/>
          <w:color w:val="000000" w:themeColor="text1"/>
          <w:sz w:val="22"/>
          <w:szCs w:val="22"/>
          <w:lang w:eastAsia="en-US"/>
        </w:rPr>
        <w:t>so that the predicted position</w:t>
      </w:r>
      <w:r w:rsidR="09167A66" w:rsidRPr="001AEBA2">
        <w:rPr>
          <w:rFonts w:asciiTheme="minorHAnsi" w:eastAsiaTheme="minorEastAsia" w:hAnsiTheme="minorHAnsi" w:cstheme="minorBidi"/>
          <w:color w:val="000000" w:themeColor="text1"/>
          <w:sz w:val="22"/>
          <w:szCs w:val="22"/>
          <w:lang w:eastAsia="en-US"/>
        </w:rPr>
        <w:t xml:space="preserve"> </w:t>
      </w:r>
      <m:oMath>
        <m:sSup>
          <m:sSupPr>
            <m:ctrlPr>
              <w:rPr>
                <w:rFonts w:ascii="Cambria Math" w:eastAsiaTheme="minorHAnsi" w:hAnsi="Cambria Math" w:cstheme="minorBidi"/>
                <w:i/>
                <w:color w:val="000000" w:themeColor="text1"/>
                <w:sz w:val="22"/>
                <w:szCs w:val="22"/>
                <w:lang w:eastAsia="en-US"/>
              </w:rPr>
            </m:ctrlPr>
          </m:sSupPr>
          <m:e>
            <m:r>
              <w:rPr>
                <w:rFonts w:ascii="Cambria Math" w:eastAsiaTheme="minorHAnsi" w:hAnsi="Cambria Math" w:cstheme="minorBidi"/>
                <w:color w:val="000000" w:themeColor="text1"/>
                <w:sz w:val="22"/>
                <w:szCs w:val="22"/>
                <w:lang w:eastAsia="en-US"/>
              </w:rPr>
              <m:t>P</m:t>
            </m:r>
          </m:e>
          <m:sup>
            <m:r>
              <w:rPr>
                <w:rFonts w:ascii="Cambria Math" w:eastAsiaTheme="minorHAnsi" w:hAnsi="Cambria Math" w:cstheme="minorBidi"/>
                <w:color w:val="000000" w:themeColor="text1"/>
                <w:sz w:val="22"/>
                <w:szCs w:val="22"/>
                <w:lang w:eastAsia="en-US"/>
              </w:rPr>
              <m:t>'</m:t>
            </m:r>
          </m:sup>
        </m:sSup>
      </m:oMath>
      <w:r w:rsidR="7EC38F2E" w:rsidRPr="001AEBA2">
        <w:rPr>
          <w:rFonts w:asciiTheme="minorHAnsi" w:eastAsiaTheme="minorEastAsia" w:hAnsiTheme="minorHAnsi" w:cstheme="minorBidi"/>
          <w:color w:val="000000" w:themeColor="text1"/>
          <w:sz w:val="22"/>
          <w:szCs w:val="22"/>
          <w:lang w:eastAsia="en-US"/>
        </w:rPr>
        <w:t xml:space="preserve"> lies as close as possible to the true</w:t>
      </w:r>
      <w:r w:rsidR="4CA00422" w:rsidRPr="001AEBA2">
        <w:rPr>
          <w:rFonts w:asciiTheme="minorHAnsi" w:eastAsiaTheme="minorEastAsia" w:hAnsiTheme="minorHAnsi" w:cstheme="minorBidi"/>
          <w:color w:val="000000" w:themeColor="text1"/>
          <w:sz w:val="22"/>
          <w:szCs w:val="22"/>
          <w:lang w:eastAsia="en-US"/>
        </w:rPr>
        <w:t xml:space="preserve"> </w:t>
      </w:r>
      <w:r w:rsidR="343B07AC" w:rsidRPr="001AEBA2">
        <w:rPr>
          <w:rFonts w:asciiTheme="minorHAnsi" w:eastAsiaTheme="minorEastAsia" w:hAnsiTheme="minorHAnsi" w:cstheme="minorBidi"/>
          <w:color w:val="000000" w:themeColor="text1"/>
          <w:sz w:val="22"/>
          <w:szCs w:val="22"/>
          <w:lang w:eastAsia="en-US"/>
        </w:rPr>
        <w:t xml:space="preserve">position </w:t>
      </w:r>
      <m:oMath>
        <m:r>
          <w:rPr>
            <w:rFonts w:ascii="Cambria Math" w:eastAsiaTheme="minorHAnsi" w:hAnsi="Cambria Math" w:cstheme="minorBidi"/>
            <w:color w:val="000000" w:themeColor="text1"/>
            <w:sz w:val="22"/>
            <w:szCs w:val="22"/>
            <w:lang w:eastAsia="en-US"/>
          </w:rPr>
          <m:t>P</m:t>
        </m:r>
      </m:oMath>
      <w:r w:rsidR="343B07AC" w:rsidRPr="001AEBA2">
        <w:rPr>
          <w:rFonts w:asciiTheme="minorHAnsi" w:eastAsiaTheme="minorEastAsia" w:hAnsiTheme="minorHAnsi" w:cstheme="minorBidi"/>
          <w:color w:val="000000" w:themeColor="text1"/>
          <w:sz w:val="22"/>
          <w:szCs w:val="22"/>
          <w:lang w:eastAsia="en-US"/>
        </w:rPr>
        <w:t>.</w:t>
      </w:r>
    </w:p>
    <w:p w14:paraId="26D6654B" w14:textId="2B7EB167" w:rsidR="07521B71" w:rsidRDefault="07521B71" w:rsidP="001AEBA2">
      <w:pPr>
        <w:spacing w:after="200" w:line="276" w:lineRule="auto"/>
        <w:rPr>
          <w:rFonts w:asciiTheme="minorHAnsi" w:eastAsiaTheme="minorEastAsia" w:hAnsiTheme="minorHAnsi" w:cstheme="minorBidi"/>
          <w:color w:val="000000" w:themeColor="text1"/>
          <w:sz w:val="22"/>
          <w:szCs w:val="22"/>
          <w:lang w:eastAsia="en-US"/>
        </w:rPr>
      </w:pPr>
      <w:r w:rsidRPr="001AEBA2">
        <w:rPr>
          <w:rFonts w:ascii="Calibri" w:hAnsi="Calibri" w:cs="Arial"/>
        </w:rPr>
        <w:t>Software Alternatives: W</w:t>
      </w:r>
      <w:r w:rsidRPr="001AEBA2">
        <w:rPr>
          <w:rFonts w:asciiTheme="minorHAnsi" w:eastAsiaTheme="minorEastAsia" w:hAnsiTheme="minorHAnsi" w:cstheme="minorBidi"/>
          <w:color w:val="000000" w:themeColor="text1"/>
          <w:sz w:val="22"/>
          <w:szCs w:val="22"/>
          <w:lang w:eastAsia="en-US"/>
        </w:rPr>
        <w:t>e first tried using a simple method discussed in [2], which is known as ResNet and takes inputs of images of 224*224, not supporting input of sequences. We plotted the sequence into a grid and tried resizing, but the performance was not decent, as information loss was inevitable when we tried to put fine grained signal into a low-resolution image. So, we did some reading and decided to follow a previous work [3]. Here we mainly follow [3] with some modifications due to different sensor setup and sampling frequency.</w:t>
      </w:r>
    </w:p>
    <w:p w14:paraId="36FF2464" w14:textId="6704396D" w:rsidR="001AEBA2" w:rsidRDefault="001AEBA2" w:rsidP="001AEBA2">
      <w:pPr>
        <w:spacing w:after="200" w:line="276" w:lineRule="auto"/>
        <w:rPr>
          <w:rFonts w:asciiTheme="minorHAnsi" w:eastAsiaTheme="minorEastAsia" w:hAnsiTheme="minorHAnsi" w:cstheme="minorBidi"/>
          <w:color w:val="000000" w:themeColor="text1"/>
          <w:sz w:val="22"/>
          <w:szCs w:val="22"/>
          <w:lang w:eastAsia="en-US"/>
        </w:rPr>
      </w:pPr>
    </w:p>
    <w:p w14:paraId="3B9AD82F" w14:textId="3D8FA75E" w:rsidR="005779AB" w:rsidRPr="0022207E" w:rsidRDefault="0637222E" w:rsidP="005779AB">
      <w:pPr>
        <w:pStyle w:val="Heading3"/>
      </w:pPr>
      <w:bookmarkStart w:id="46" w:name="_Toc1999593534"/>
      <w:bookmarkStart w:id="47" w:name="_Toc199425872"/>
      <w:r>
        <w:t>2.</w:t>
      </w:r>
      <w:r w:rsidR="04F14C29">
        <w:t>7</w:t>
      </w:r>
      <w:r>
        <w:t xml:space="preserve">.2 </w:t>
      </w:r>
      <w:r w:rsidR="34E9853E">
        <w:t>Network Architecture</w:t>
      </w:r>
      <w:bookmarkEnd w:id="46"/>
      <w:bookmarkEnd w:id="47"/>
    </w:p>
    <w:p w14:paraId="42619165" w14:textId="291B9718" w:rsidR="009443C3" w:rsidRPr="002B60FA" w:rsidRDefault="009443C3" w:rsidP="002B60FA">
      <w:pPr>
        <w:spacing w:after="200" w:line="276" w:lineRule="auto"/>
        <w:rPr>
          <w:rFonts w:asciiTheme="minorHAnsi" w:eastAsiaTheme="minorHAnsi" w:hAnsiTheme="minorHAnsi" w:cstheme="minorBidi"/>
          <w:color w:val="000000" w:themeColor="text1"/>
          <w:sz w:val="22"/>
          <w:szCs w:val="22"/>
          <w:lang w:eastAsia="en-US"/>
        </w:rPr>
      </w:pPr>
      <w:r w:rsidRPr="002B60FA">
        <w:rPr>
          <w:rFonts w:asciiTheme="minorHAnsi" w:eastAsiaTheme="minorHAnsi" w:hAnsiTheme="minorHAnsi" w:cstheme="minorBidi"/>
          <w:color w:val="000000" w:themeColor="text1"/>
          <w:sz w:val="22"/>
          <w:szCs w:val="22"/>
          <w:lang w:eastAsia="en-US"/>
        </w:rPr>
        <w:t xml:space="preserve">We retain the dual-stream design (TDMod </w:t>
      </w:r>
      <w:r w:rsidR="00C204DF" w:rsidRPr="002B60FA">
        <w:rPr>
          <w:rFonts w:asciiTheme="minorHAnsi" w:eastAsiaTheme="minorHAnsi" w:hAnsiTheme="minorHAnsi" w:cstheme="minorBidi"/>
          <w:color w:val="000000" w:themeColor="text1"/>
          <w:sz w:val="22"/>
          <w:szCs w:val="22"/>
          <w:lang w:eastAsia="en-US"/>
        </w:rPr>
        <w:t>and</w:t>
      </w:r>
      <w:r w:rsidRPr="002B60FA">
        <w:rPr>
          <w:rFonts w:asciiTheme="minorHAnsi" w:eastAsiaTheme="minorHAnsi" w:hAnsiTheme="minorHAnsi" w:cstheme="minorBidi"/>
          <w:color w:val="000000" w:themeColor="text1"/>
          <w:sz w:val="22"/>
          <w:szCs w:val="22"/>
          <w:lang w:eastAsia="en-US"/>
        </w:rPr>
        <w:t xml:space="preserve"> TFDMod) but adjust each convolution’s channel widths and strides so that the final feature vectors match.</w:t>
      </w:r>
    </w:p>
    <w:p w14:paraId="3413B957" w14:textId="63838C51" w:rsidR="009443C3" w:rsidRPr="003359DC" w:rsidRDefault="009443C3" w:rsidP="002B60FA">
      <w:pPr>
        <w:spacing w:after="200" w:line="276" w:lineRule="auto"/>
        <w:rPr>
          <w:rFonts w:asciiTheme="minorHAnsi" w:eastAsiaTheme="minorEastAsia" w:hAnsiTheme="minorHAnsi" w:cstheme="minorBidi"/>
          <w:color w:val="000000" w:themeColor="text1"/>
          <w:sz w:val="22"/>
          <w:szCs w:val="22"/>
        </w:rPr>
      </w:pPr>
      <w:r w:rsidRPr="002B60FA">
        <w:rPr>
          <w:rFonts w:asciiTheme="minorHAnsi" w:eastAsiaTheme="minorHAnsi" w:hAnsiTheme="minorHAnsi" w:cstheme="minorBidi"/>
          <w:color w:val="000000" w:themeColor="text1"/>
          <w:sz w:val="22"/>
          <w:szCs w:val="22"/>
          <w:lang w:eastAsia="en-US"/>
        </w:rPr>
        <w:t>All attention modules (</w:t>
      </w:r>
      <w:r w:rsidR="00A81A5B" w:rsidRPr="002B60FA">
        <w:rPr>
          <w:rFonts w:asciiTheme="minorHAnsi" w:eastAsiaTheme="minorHAnsi" w:hAnsiTheme="minorHAnsi" w:cstheme="minorBidi"/>
          <w:color w:val="000000" w:themeColor="text1"/>
          <w:sz w:val="22"/>
          <w:szCs w:val="22"/>
          <w:lang w:eastAsia="en-US"/>
        </w:rPr>
        <w:t>Channel Position Attention Module, CPAM</w:t>
      </w:r>
      <w:r w:rsidRPr="002B60FA">
        <w:rPr>
          <w:rFonts w:asciiTheme="minorHAnsi" w:eastAsiaTheme="minorHAnsi" w:hAnsiTheme="minorHAnsi" w:cstheme="minorBidi"/>
          <w:color w:val="000000" w:themeColor="text1"/>
          <w:sz w:val="22"/>
          <w:szCs w:val="22"/>
          <w:lang w:eastAsia="en-US"/>
        </w:rPr>
        <w:t>) remain in place to let the network learn which channels and spatial regions (in the time-frequency maps) are most informative for localization.</w:t>
      </w:r>
    </w:p>
    <w:p w14:paraId="3E646634" w14:textId="65FC1589" w:rsidR="005779AB" w:rsidRPr="00EC093F" w:rsidRDefault="00976C8C" w:rsidP="001AEBA2">
      <w:pPr>
        <w:rPr>
          <w:rFonts w:asciiTheme="minorHAnsi" w:eastAsiaTheme="minorEastAsia" w:hAnsiTheme="minorHAnsi" w:cstheme="minorBidi"/>
          <w:color w:val="000000" w:themeColor="text1"/>
          <w:sz w:val="22"/>
          <w:szCs w:val="22"/>
          <w:lang w:eastAsia="en-US"/>
        </w:rPr>
      </w:pPr>
      <w:r w:rsidRPr="001AEBA2">
        <w:rPr>
          <w:rFonts w:asciiTheme="minorHAnsi" w:eastAsiaTheme="minorEastAsia" w:hAnsiTheme="minorHAnsi" w:cstheme="minorBidi"/>
          <w:color w:val="000000" w:themeColor="text1"/>
          <w:sz w:val="22"/>
          <w:szCs w:val="22"/>
          <w:lang w:eastAsia="en-US"/>
        </w:rPr>
        <w:t xml:space="preserve">Below is </w:t>
      </w:r>
      <w:r w:rsidR="007F43B0" w:rsidRPr="001AEBA2">
        <w:rPr>
          <w:rFonts w:asciiTheme="minorHAnsi" w:eastAsiaTheme="minorEastAsia" w:hAnsiTheme="minorHAnsi" w:cstheme="minorBidi"/>
          <w:color w:val="000000" w:themeColor="text1"/>
          <w:sz w:val="22"/>
          <w:szCs w:val="22"/>
          <w:lang w:eastAsia="en-US"/>
        </w:rPr>
        <w:t xml:space="preserve">an </w:t>
      </w:r>
      <w:r w:rsidR="24E2DA2C" w:rsidRPr="001AEBA2">
        <w:rPr>
          <w:rFonts w:asciiTheme="minorHAnsi" w:eastAsiaTheme="minorEastAsia" w:hAnsiTheme="minorHAnsi" w:cstheme="minorBidi"/>
          <w:color w:val="000000" w:themeColor="text1"/>
          <w:sz w:val="22"/>
          <w:szCs w:val="22"/>
          <w:lang w:eastAsia="en-US"/>
        </w:rPr>
        <w:t>overview</w:t>
      </w:r>
      <w:r w:rsidR="007F43B0" w:rsidRPr="001AEBA2">
        <w:rPr>
          <w:rFonts w:asciiTheme="minorHAnsi" w:eastAsiaTheme="minorEastAsia" w:hAnsiTheme="minorHAnsi" w:cstheme="minorBidi"/>
          <w:color w:val="000000" w:themeColor="text1"/>
          <w:sz w:val="22"/>
          <w:szCs w:val="22"/>
          <w:lang w:eastAsia="en-US"/>
        </w:rPr>
        <w:t xml:space="preserve"> of the network</w:t>
      </w:r>
      <w:r w:rsidR="002B60FA" w:rsidRPr="001AEBA2">
        <w:rPr>
          <w:rFonts w:asciiTheme="minorHAnsi" w:eastAsiaTheme="minorEastAsia" w:hAnsiTheme="minorHAnsi" w:cstheme="minorBidi"/>
          <w:color w:val="000000" w:themeColor="text1"/>
          <w:sz w:val="22"/>
          <w:szCs w:val="22"/>
          <w:lang w:eastAsia="en-US"/>
        </w:rPr>
        <w:t xml:space="preserve"> </w:t>
      </w:r>
      <w:r w:rsidR="009E0F4C" w:rsidRPr="001AEBA2">
        <w:rPr>
          <w:rFonts w:asciiTheme="minorHAnsi" w:eastAsiaTheme="minorEastAsia" w:hAnsiTheme="minorHAnsi" w:cstheme="minorBidi"/>
          <w:color w:val="000000" w:themeColor="text1"/>
          <w:sz w:val="22"/>
          <w:szCs w:val="22"/>
          <w:lang w:eastAsia="en-US"/>
        </w:rPr>
        <w:t>design and</w:t>
      </w:r>
      <w:r w:rsidR="007F43B0" w:rsidRPr="001AEBA2">
        <w:rPr>
          <w:rFonts w:asciiTheme="minorHAnsi" w:eastAsiaTheme="minorEastAsia" w:hAnsiTheme="minorHAnsi" w:cstheme="minorBidi"/>
          <w:color w:val="000000" w:themeColor="text1"/>
          <w:sz w:val="22"/>
          <w:szCs w:val="22"/>
          <w:lang w:eastAsia="en-US"/>
        </w:rPr>
        <w:t xml:space="preserve"> tables of </w:t>
      </w:r>
      <w:r w:rsidRPr="001AEBA2">
        <w:rPr>
          <w:rFonts w:asciiTheme="minorHAnsi" w:eastAsiaTheme="minorEastAsia" w:hAnsiTheme="minorHAnsi" w:cstheme="minorBidi"/>
          <w:color w:val="000000" w:themeColor="text1"/>
          <w:sz w:val="22"/>
          <w:szCs w:val="22"/>
          <w:lang w:eastAsia="en-US"/>
        </w:rPr>
        <w:t>detailed network structure</w:t>
      </w:r>
      <w:r w:rsidR="00370DAF" w:rsidRPr="001AEBA2">
        <w:rPr>
          <w:rFonts w:asciiTheme="minorHAnsi" w:eastAsiaTheme="minorEastAsia" w:hAnsiTheme="minorHAnsi" w:cstheme="minorBidi"/>
          <w:color w:val="000000" w:themeColor="text1"/>
          <w:sz w:val="22"/>
          <w:szCs w:val="22"/>
          <w:lang w:eastAsia="en-US"/>
        </w:rPr>
        <w:t>.</w:t>
      </w:r>
      <w:r w:rsidR="009443C3" w:rsidRPr="001AEBA2">
        <w:rPr>
          <w:rFonts w:asciiTheme="minorHAnsi" w:eastAsiaTheme="minorEastAsia" w:hAnsiTheme="minorHAnsi" w:cstheme="minorBidi"/>
          <w:color w:val="000000" w:themeColor="text1"/>
          <w:sz w:val="22"/>
          <w:szCs w:val="22"/>
          <w:lang w:eastAsia="en-US"/>
        </w:rPr>
        <w:t xml:space="preserve"> </w:t>
      </w:r>
      <w:r w:rsidR="001D0911" w:rsidRPr="001AEBA2">
        <w:rPr>
          <w:rFonts w:asciiTheme="minorHAnsi" w:eastAsiaTheme="minorEastAsia" w:hAnsiTheme="minorHAnsi" w:cstheme="minorBidi"/>
          <w:color w:val="000000" w:themeColor="text1"/>
          <w:sz w:val="22"/>
          <w:szCs w:val="22"/>
          <w:lang w:eastAsia="en-US"/>
        </w:rPr>
        <w:t xml:space="preserve">For further visualization, we choose to use </w:t>
      </w:r>
      <w:r w:rsidR="51007C4A" w:rsidRPr="001AEBA2">
        <w:rPr>
          <w:rFonts w:asciiTheme="minorHAnsi" w:eastAsiaTheme="minorEastAsia" w:hAnsiTheme="minorHAnsi" w:cstheme="minorBidi"/>
          <w:color w:val="000000" w:themeColor="text1"/>
          <w:sz w:val="22"/>
          <w:szCs w:val="22"/>
          <w:lang w:eastAsia="en-US"/>
        </w:rPr>
        <w:t>the python</w:t>
      </w:r>
      <w:r w:rsidR="001D0911" w:rsidRPr="001AEBA2">
        <w:rPr>
          <w:rFonts w:asciiTheme="minorHAnsi" w:eastAsiaTheme="minorEastAsia" w:hAnsiTheme="minorHAnsi" w:cstheme="minorBidi"/>
          <w:color w:val="000000" w:themeColor="text1"/>
          <w:sz w:val="22"/>
          <w:szCs w:val="22"/>
          <w:lang w:eastAsia="en-US"/>
        </w:rPr>
        <w:t xml:space="preserve"> matplotlib package to show how the prediction compares to ground truth position on a grid. </w:t>
      </w:r>
    </w:p>
    <w:p w14:paraId="24D2D1A0" w14:textId="77777777" w:rsidR="003359DC" w:rsidRDefault="007F43B0" w:rsidP="007E3402">
      <w:pPr>
        <w:keepNext/>
        <w:jc w:val="center"/>
      </w:pPr>
      <w:r>
        <w:rPr>
          <w:rFonts w:ascii="Cambria" w:hAnsi="Cambria"/>
          <w:noProof/>
          <w:color w:val="000000" w:themeColor="text1"/>
        </w:rPr>
        <w:lastRenderedPageBreak/>
        <w:drawing>
          <wp:inline distT="0" distB="0" distL="0" distR="0" wp14:anchorId="4919890F" wp14:editId="6D5F00E4">
            <wp:extent cx="4223442" cy="1806695"/>
            <wp:effectExtent l="0" t="0" r="5715" b="0"/>
            <wp:docPr id="1499861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61406" name="Picture 14998614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9820" cy="1835090"/>
                    </a:xfrm>
                    <a:prstGeom prst="rect">
                      <a:avLst/>
                    </a:prstGeom>
                  </pic:spPr>
                </pic:pic>
              </a:graphicData>
            </a:graphic>
          </wp:inline>
        </w:drawing>
      </w:r>
    </w:p>
    <w:p w14:paraId="62F24751" w14:textId="6BA48512" w:rsidR="007F43B0" w:rsidRPr="00A66EEF" w:rsidRDefault="003359DC" w:rsidP="003359DC">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12</w:t>
      </w:r>
      <w:r w:rsidRPr="00A66EEF">
        <w:rPr>
          <w:rFonts w:asciiTheme="minorHAnsi" w:hAnsiTheme="minorHAnsi" w:cstheme="minorHAnsi"/>
        </w:rPr>
        <w:fldChar w:fldCharType="end"/>
      </w:r>
      <w:r w:rsidRPr="00A66EEF">
        <w:rPr>
          <w:rFonts w:asciiTheme="minorHAnsi" w:hAnsiTheme="minorHAnsi" w:cstheme="minorHAnsi" w:hint="eastAsia"/>
        </w:rPr>
        <w:t xml:space="preserve"> </w:t>
      </w:r>
      <w:r w:rsidRPr="00A66EEF">
        <w:rPr>
          <w:rFonts w:asciiTheme="minorHAnsi" w:hAnsiTheme="minorHAnsi" w:cstheme="minorHAnsi"/>
        </w:rPr>
        <w:t>Overview of Position Prediction Model</w:t>
      </w:r>
    </w:p>
    <w:p w14:paraId="23E53BD0" w14:textId="6BB937B3" w:rsidR="00FF17A6" w:rsidRPr="00D50F95" w:rsidRDefault="0B200A26" w:rsidP="0B200A26">
      <w:pPr>
        <w:pStyle w:val="Caption"/>
        <w:keepNext/>
        <w:jc w:val="center"/>
        <w:rPr>
          <w:rFonts w:asciiTheme="minorHAnsi" w:hAnsiTheme="minorHAnsi" w:cstheme="minorBidi"/>
          <w:color w:val="auto"/>
          <w:sz w:val="22"/>
          <w:szCs w:val="22"/>
        </w:rPr>
      </w:pPr>
      <w:r w:rsidRPr="00D50F95">
        <w:rPr>
          <w:rFonts w:asciiTheme="minorHAnsi" w:hAnsiTheme="minorHAnsi" w:cstheme="minorBidi"/>
          <w:color w:val="auto"/>
          <w:sz w:val="22"/>
          <w:szCs w:val="22"/>
        </w:rPr>
        <w:t xml:space="preserve">Table </w:t>
      </w:r>
      <w:r w:rsidR="507DC809" w:rsidRPr="00D50F95">
        <w:rPr>
          <w:rFonts w:asciiTheme="minorHAnsi" w:hAnsiTheme="minorHAnsi" w:cstheme="minorBidi"/>
          <w:color w:val="auto"/>
          <w:sz w:val="22"/>
          <w:szCs w:val="22"/>
        </w:rPr>
        <w:fldChar w:fldCharType="begin"/>
      </w:r>
      <w:r w:rsidR="507DC809" w:rsidRPr="00D50F95">
        <w:rPr>
          <w:rFonts w:asciiTheme="minorHAnsi" w:hAnsiTheme="minorHAnsi" w:cstheme="minorBidi"/>
          <w:color w:val="auto"/>
          <w:sz w:val="22"/>
          <w:szCs w:val="22"/>
        </w:rPr>
        <w:instrText xml:space="preserve"> SEQ Table \* ARABIC </w:instrText>
      </w:r>
      <w:r w:rsidR="507DC809" w:rsidRPr="00D50F95">
        <w:rPr>
          <w:rFonts w:asciiTheme="minorHAnsi" w:hAnsiTheme="minorHAnsi" w:cstheme="minorBidi"/>
          <w:color w:val="auto"/>
          <w:sz w:val="22"/>
          <w:szCs w:val="22"/>
        </w:rPr>
        <w:fldChar w:fldCharType="separate"/>
      </w:r>
      <w:r w:rsidR="00502BB8">
        <w:rPr>
          <w:rFonts w:asciiTheme="minorHAnsi" w:hAnsiTheme="minorHAnsi" w:cstheme="minorBidi"/>
          <w:noProof/>
          <w:color w:val="auto"/>
          <w:sz w:val="22"/>
          <w:szCs w:val="22"/>
        </w:rPr>
        <w:t>6</w:t>
      </w:r>
      <w:r w:rsidR="507DC809" w:rsidRPr="00D50F95">
        <w:rPr>
          <w:rFonts w:asciiTheme="minorHAnsi" w:hAnsiTheme="minorHAnsi" w:cstheme="minorBidi"/>
          <w:color w:val="auto"/>
          <w:sz w:val="22"/>
          <w:szCs w:val="22"/>
        </w:rPr>
        <w:fldChar w:fldCharType="end"/>
      </w:r>
      <w:r w:rsidRPr="00D50F95">
        <w:rPr>
          <w:rFonts w:asciiTheme="minorHAnsi" w:hAnsiTheme="minorHAnsi" w:cstheme="minorBidi"/>
          <w:color w:val="auto"/>
          <w:sz w:val="22"/>
          <w:szCs w:val="22"/>
        </w:rPr>
        <w:t xml:space="preserve"> Time-domain branch</w:t>
      </w:r>
    </w:p>
    <w:tbl>
      <w:tblPr>
        <w:tblStyle w:val="TableGrid"/>
        <w:tblW w:w="0" w:type="auto"/>
        <w:tblLook w:val="04A0" w:firstRow="1" w:lastRow="0" w:firstColumn="1" w:lastColumn="0" w:noHBand="0" w:noVBand="1"/>
      </w:tblPr>
      <w:tblGrid>
        <w:gridCol w:w="1451"/>
        <w:gridCol w:w="3317"/>
        <w:gridCol w:w="1173"/>
        <w:gridCol w:w="1320"/>
        <w:gridCol w:w="2089"/>
      </w:tblGrid>
      <w:tr w:rsidR="00CF054C" w:rsidRPr="00D50F95" w14:paraId="78ADE688" w14:textId="77777777" w:rsidTr="00CF054C">
        <w:tc>
          <w:tcPr>
            <w:tcW w:w="0" w:type="auto"/>
            <w:hideMark/>
          </w:tcPr>
          <w:p w14:paraId="074957BC" w14:textId="77777777" w:rsidR="00B7369A" w:rsidRPr="00D50F95" w:rsidRDefault="00B7369A" w:rsidP="00B7369A">
            <w:pPr>
              <w:jc w:val="center"/>
              <w:rPr>
                <w:rFonts w:asciiTheme="minorHAnsi" w:hAnsiTheme="minorHAnsi" w:cstheme="minorHAnsi"/>
                <w:b/>
                <w:sz w:val="22"/>
                <w:szCs w:val="22"/>
              </w:rPr>
            </w:pPr>
            <w:r w:rsidRPr="00D50F95">
              <w:rPr>
                <w:rFonts w:asciiTheme="minorHAnsi" w:hAnsiTheme="minorHAnsi" w:cstheme="minorHAnsi"/>
                <w:b/>
                <w:sz w:val="22"/>
                <w:szCs w:val="22"/>
              </w:rPr>
              <w:t>Stage</w:t>
            </w:r>
          </w:p>
        </w:tc>
        <w:tc>
          <w:tcPr>
            <w:tcW w:w="0" w:type="auto"/>
            <w:hideMark/>
          </w:tcPr>
          <w:p w14:paraId="23B78651" w14:textId="77777777" w:rsidR="00B7369A" w:rsidRPr="00D50F95" w:rsidRDefault="00B7369A" w:rsidP="00B7369A">
            <w:pPr>
              <w:jc w:val="center"/>
              <w:rPr>
                <w:rFonts w:asciiTheme="minorHAnsi" w:hAnsiTheme="minorHAnsi" w:cstheme="minorHAnsi"/>
                <w:b/>
                <w:sz w:val="22"/>
                <w:szCs w:val="22"/>
              </w:rPr>
            </w:pPr>
            <w:r w:rsidRPr="00D50F95">
              <w:rPr>
                <w:rFonts w:asciiTheme="minorHAnsi" w:hAnsiTheme="minorHAnsi" w:cstheme="minorHAnsi"/>
                <w:b/>
                <w:sz w:val="22"/>
                <w:szCs w:val="22"/>
              </w:rPr>
              <w:t>Layer</w:t>
            </w:r>
          </w:p>
        </w:tc>
        <w:tc>
          <w:tcPr>
            <w:tcW w:w="0" w:type="auto"/>
            <w:hideMark/>
          </w:tcPr>
          <w:p w14:paraId="52A88957" w14:textId="77777777" w:rsidR="00B7369A" w:rsidRPr="00D50F95" w:rsidRDefault="00B7369A" w:rsidP="00B7369A">
            <w:pPr>
              <w:jc w:val="center"/>
              <w:rPr>
                <w:rFonts w:asciiTheme="minorHAnsi" w:hAnsiTheme="minorHAnsi" w:cstheme="minorHAnsi"/>
                <w:b/>
                <w:sz w:val="22"/>
                <w:szCs w:val="22"/>
              </w:rPr>
            </w:pPr>
            <w:r w:rsidRPr="00D50F95">
              <w:rPr>
                <w:rFonts w:asciiTheme="minorHAnsi" w:hAnsiTheme="minorHAnsi" w:cstheme="minorHAnsi"/>
                <w:b/>
                <w:sz w:val="22"/>
                <w:szCs w:val="22"/>
              </w:rPr>
              <w:t>Input Shape</w:t>
            </w:r>
          </w:p>
        </w:tc>
        <w:tc>
          <w:tcPr>
            <w:tcW w:w="0" w:type="auto"/>
            <w:hideMark/>
          </w:tcPr>
          <w:p w14:paraId="26A9B3F3" w14:textId="77777777" w:rsidR="00B7369A" w:rsidRPr="00D50F95" w:rsidRDefault="00B7369A" w:rsidP="00B7369A">
            <w:pPr>
              <w:jc w:val="center"/>
              <w:rPr>
                <w:rFonts w:asciiTheme="minorHAnsi" w:hAnsiTheme="minorHAnsi" w:cstheme="minorHAnsi"/>
                <w:b/>
                <w:sz w:val="22"/>
                <w:szCs w:val="22"/>
              </w:rPr>
            </w:pPr>
            <w:r w:rsidRPr="00D50F95">
              <w:rPr>
                <w:rFonts w:asciiTheme="minorHAnsi" w:hAnsiTheme="minorHAnsi" w:cstheme="minorHAnsi"/>
                <w:b/>
                <w:sz w:val="22"/>
                <w:szCs w:val="22"/>
              </w:rPr>
              <w:t>Output Shape</w:t>
            </w:r>
          </w:p>
        </w:tc>
        <w:tc>
          <w:tcPr>
            <w:tcW w:w="0" w:type="auto"/>
            <w:hideMark/>
          </w:tcPr>
          <w:p w14:paraId="57692B45" w14:textId="77777777" w:rsidR="00B7369A" w:rsidRPr="00D50F95" w:rsidRDefault="00B7369A" w:rsidP="00B7369A">
            <w:pPr>
              <w:jc w:val="center"/>
              <w:rPr>
                <w:rFonts w:asciiTheme="minorHAnsi" w:hAnsiTheme="minorHAnsi" w:cstheme="minorHAnsi"/>
                <w:b/>
                <w:sz w:val="22"/>
                <w:szCs w:val="22"/>
              </w:rPr>
            </w:pPr>
            <w:r w:rsidRPr="00D50F95">
              <w:rPr>
                <w:rFonts w:asciiTheme="minorHAnsi" w:hAnsiTheme="minorHAnsi" w:cstheme="minorHAnsi"/>
                <w:b/>
                <w:sz w:val="22"/>
                <w:szCs w:val="22"/>
              </w:rPr>
              <w:t>Notes / Activation</w:t>
            </w:r>
          </w:p>
        </w:tc>
      </w:tr>
      <w:tr w:rsidR="00CF054C" w:rsidRPr="00D50F95" w14:paraId="43BB848C" w14:textId="77777777" w:rsidTr="00CF054C">
        <w:tc>
          <w:tcPr>
            <w:tcW w:w="0" w:type="auto"/>
            <w:hideMark/>
          </w:tcPr>
          <w:p w14:paraId="4271E1E6"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Input</w:t>
            </w:r>
          </w:p>
        </w:tc>
        <w:tc>
          <w:tcPr>
            <w:tcW w:w="0" w:type="auto"/>
            <w:hideMark/>
          </w:tcPr>
          <w:p w14:paraId="25F3FD03"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14:paraId="1C3E285F"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14:paraId="179F748B"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14:paraId="5B46BC88"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normalized sensor reads</w:t>
            </w:r>
          </w:p>
        </w:tc>
      </w:tr>
      <w:tr w:rsidR="00CF054C" w:rsidRPr="00D50F95" w14:paraId="4FD667D6" w14:textId="77777777" w:rsidTr="00CF054C">
        <w:tc>
          <w:tcPr>
            <w:tcW w:w="0" w:type="auto"/>
            <w:hideMark/>
          </w:tcPr>
          <w:p w14:paraId="0BD8D238"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Conv1 + Pool</w:t>
            </w:r>
          </w:p>
        </w:tc>
        <w:tc>
          <w:tcPr>
            <w:tcW w:w="0" w:type="auto"/>
            <w:hideMark/>
          </w:tcPr>
          <w:p w14:paraId="18055C47"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Conv1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32, kernel=7, pad=3)</w:t>
            </w:r>
          </w:p>
        </w:tc>
        <w:tc>
          <w:tcPr>
            <w:tcW w:w="0" w:type="auto"/>
            <w:hideMark/>
          </w:tcPr>
          <w:p w14:paraId="20B1D089"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14:paraId="6099C8D9"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(32, 6250)</w:t>
            </w:r>
          </w:p>
        </w:tc>
        <w:tc>
          <w:tcPr>
            <w:tcW w:w="0" w:type="auto"/>
            <w:hideMark/>
          </w:tcPr>
          <w:p w14:paraId="06BB05B3"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BN → ReLU</w:t>
            </w:r>
          </w:p>
        </w:tc>
      </w:tr>
      <w:tr w:rsidR="00CF054C" w:rsidRPr="00D50F95" w14:paraId="221DBF9C" w14:textId="77777777" w:rsidTr="00CF054C">
        <w:tc>
          <w:tcPr>
            <w:tcW w:w="0" w:type="auto"/>
            <w:hideMark/>
          </w:tcPr>
          <w:p w14:paraId="6F5A6557" w14:textId="77777777" w:rsidR="00B7369A" w:rsidRPr="00D50F95" w:rsidRDefault="00B7369A" w:rsidP="00B7369A">
            <w:pPr>
              <w:rPr>
                <w:rFonts w:asciiTheme="minorHAnsi" w:hAnsiTheme="minorHAnsi" w:cstheme="minorHAnsi"/>
                <w:sz w:val="22"/>
                <w:szCs w:val="22"/>
              </w:rPr>
            </w:pPr>
          </w:p>
        </w:tc>
        <w:tc>
          <w:tcPr>
            <w:tcW w:w="0" w:type="auto"/>
            <w:hideMark/>
          </w:tcPr>
          <w:p w14:paraId="79EEAA52"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MaxPool1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kernel=3, stride=2)</w:t>
            </w:r>
          </w:p>
        </w:tc>
        <w:tc>
          <w:tcPr>
            <w:tcW w:w="0" w:type="auto"/>
            <w:hideMark/>
          </w:tcPr>
          <w:p w14:paraId="54090566"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(32, 6250)</w:t>
            </w:r>
          </w:p>
        </w:tc>
        <w:tc>
          <w:tcPr>
            <w:tcW w:w="0" w:type="auto"/>
            <w:hideMark/>
          </w:tcPr>
          <w:p w14:paraId="7920EC66"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14:paraId="7F19F6CB" w14:textId="77777777" w:rsidR="00B7369A" w:rsidRPr="00D50F95" w:rsidRDefault="00B7369A" w:rsidP="00B7369A">
            <w:pPr>
              <w:rPr>
                <w:rFonts w:asciiTheme="minorHAnsi" w:hAnsiTheme="minorHAnsi" w:cstheme="minorHAnsi"/>
                <w:sz w:val="22"/>
                <w:szCs w:val="22"/>
              </w:rPr>
            </w:pPr>
          </w:p>
        </w:tc>
      </w:tr>
      <w:tr w:rsidR="00CF054C" w:rsidRPr="00D50F95" w14:paraId="3346DE92" w14:textId="77777777" w:rsidTr="00CF054C">
        <w:tc>
          <w:tcPr>
            <w:tcW w:w="0" w:type="auto"/>
            <w:hideMark/>
          </w:tcPr>
          <w:p w14:paraId="6A4C92DE"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Res-Block ×3</w:t>
            </w:r>
          </w:p>
        </w:tc>
        <w:tc>
          <w:tcPr>
            <w:tcW w:w="0" w:type="auto"/>
            <w:hideMark/>
          </w:tcPr>
          <w:p w14:paraId="16AB4EA1"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[Conv1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32,3) → GLU → Add]</w:t>
            </w:r>
          </w:p>
        </w:tc>
        <w:tc>
          <w:tcPr>
            <w:tcW w:w="0" w:type="auto"/>
            <w:hideMark/>
          </w:tcPr>
          <w:p w14:paraId="44F43341"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14:paraId="675F2A5D"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14:paraId="48E92540"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each: BN ReLU → skip</w:t>
            </w:r>
          </w:p>
        </w:tc>
      </w:tr>
      <w:tr w:rsidR="00CF054C" w:rsidRPr="00D50F95" w14:paraId="7695853B" w14:textId="77777777" w:rsidTr="00CF054C">
        <w:tc>
          <w:tcPr>
            <w:tcW w:w="0" w:type="auto"/>
            <w:hideMark/>
          </w:tcPr>
          <w:p w14:paraId="40D5441B"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Res-Block ×2</w:t>
            </w:r>
          </w:p>
        </w:tc>
        <w:tc>
          <w:tcPr>
            <w:tcW w:w="0" w:type="auto"/>
            <w:hideMark/>
          </w:tcPr>
          <w:p w14:paraId="50A29B12"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[Conv1D(64,</w:t>
            </w:r>
            <w:proofErr w:type="gramStart"/>
            <w:r w:rsidRPr="00D50F95">
              <w:rPr>
                <w:rFonts w:asciiTheme="minorHAnsi" w:hAnsiTheme="minorHAnsi" w:cstheme="minorHAnsi"/>
                <w:sz w:val="22"/>
                <w:szCs w:val="22"/>
              </w:rPr>
              <w:t>3,stride</w:t>
            </w:r>
            <w:proofErr w:type="gramEnd"/>
            <w:r w:rsidRPr="00D50F95">
              <w:rPr>
                <w:rFonts w:asciiTheme="minorHAnsi" w:hAnsiTheme="minorHAnsi" w:cstheme="minorHAnsi"/>
                <w:sz w:val="22"/>
                <w:szCs w:val="22"/>
              </w:rPr>
              <w:t>=2) → GLU → Add]</w:t>
            </w:r>
          </w:p>
        </w:tc>
        <w:tc>
          <w:tcPr>
            <w:tcW w:w="0" w:type="auto"/>
            <w:hideMark/>
          </w:tcPr>
          <w:p w14:paraId="0923E486"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14:paraId="41029A22"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14:paraId="1BDFDFB3"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doubles channels</w:t>
            </w:r>
          </w:p>
        </w:tc>
      </w:tr>
      <w:tr w:rsidR="00CF054C" w:rsidRPr="00D50F95" w14:paraId="1B2D5469" w14:textId="77777777" w:rsidTr="00CF054C">
        <w:tc>
          <w:tcPr>
            <w:tcW w:w="0" w:type="auto"/>
            <w:hideMark/>
          </w:tcPr>
          <w:p w14:paraId="612512E8" w14:textId="77777777" w:rsidR="00B7369A" w:rsidRPr="00D50F95" w:rsidRDefault="00B7369A" w:rsidP="00B7369A">
            <w:pPr>
              <w:rPr>
                <w:rFonts w:asciiTheme="minorHAnsi" w:hAnsiTheme="minorHAnsi" w:cstheme="minorHAnsi"/>
                <w:sz w:val="22"/>
                <w:szCs w:val="22"/>
              </w:rPr>
            </w:pPr>
          </w:p>
        </w:tc>
        <w:tc>
          <w:tcPr>
            <w:tcW w:w="0" w:type="auto"/>
            <w:hideMark/>
          </w:tcPr>
          <w:p w14:paraId="66532C77"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CPAM attention</w:t>
            </w:r>
          </w:p>
        </w:tc>
        <w:tc>
          <w:tcPr>
            <w:tcW w:w="0" w:type="auto"/>
            <w:hideMark/>
          </w:tcPr>
          <w:p w14:paraId="1FDDB76F"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14:paraId="17D2EDE0"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14:paraId="11FC67F8"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channel + position</w:t>
            </w:r>
          </w:p>
        </w:tc>
      </w:tr>
      <w:tr w:rsidR="00CF054C" w:rsidRPr="00D50F95" w14:paraId="20E136C8" w14:textId="77777777" w:rsidTr="00CF054C">
        <w:tc>
          <w:tcPr>
            <w:tcW w:w="0" w:type="auto"/>
            <w:hideMark/>
          </w:tcPr>
          <w:p w14:paraId="350C0647"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Global Pooling</w:t>
            </w:r>
          </w:p>
        </w:tc>
        <w:tc>
          <w:tcPr>
            <w:tcW w:w="0" w:type="auto"/>
            <w:hideMark/>
          </w:tcPr>
          <w:p w14:paraId="2959AC3C"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AvgPool1D</w:t>
            </w:r>
          </w:p>
        </w:tc>
        <w:tc>
          <w:tcPr>
            <w:tcW w:w="0" w:type="auto"/>
            <w:hideMark/>
          </w:tcPr>
          <w:p w14:paraId="7031367C"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14:paraId="2B043832"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14:paraId="5BECA776" w14:textId="77777777" w:rsidR="00B7369A" w:rsidRPr="00D50F95" w:rsidRDefault="00B7369A" w:rsidP="00B7369A">
            <w:pPr>
              <w:rPr>
                <w:rFonts w:asciiTheme="minorHAnsi" w:hAnsiTheme="minorHAnsi" w:cstheme="minorHAnsi"/>
                <w:sz w:val="22"/>
                <w:szCs w:val="22"/>
              </w:rPr>
            </w:pPr>
          </w:p>
        </w:tc>
      </w:tr>
      <w:tr w:rsidR="00CF054C" w:rsidRPr="00D50F95" w14:paraId="2B2FEB55" w14:textId="77777777" w:rsidTr="00CF054C">
        <w:tc>
          <w:tcPr>
            <w:tcW w:w="0" w:type="auto"/>
            <w:hideMark/>
          </w:tcPr>
          <w:p w14:paraId="7AFF531F"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FC projection</w:t>
            </w:r>
          </w:p>
        </w:tc>
        <w:tc>
          <w:tcPr>
            <w:tcW w:w="0" w:type="auto"/>
            <w:hideMark/>
          </w:tcPr>
          <w:p w14:paraId="3024BC81" w14:textId="77777777" w:rsidR="00B7369A" w:rsidRPr="00D50F95" w:rsidRDefault="00B7369A" w:rsidP="00B7369A">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14:paraId="0C607E74"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14:paraId="6CDFD698"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623876BC" w14:textId="77777777" w:rsidR="00B7369A" w:rsidRPr="00D50F95" w:rsidRDefault="00B7369A" w:rsidP="00370DAF">
            <w:pPr>
              <w:rPr>
                <w:rFonts w:asciiTheme="minorHAnsi" w:hAnsiTheme="minorHAnsi" w:cstheme="minorHAnsi"/>
                <w:sz w:val="22"/>
                <w:szCs w:val="22"/>
              </w:rPr>
            </w:pPr>
            <w:r w:rsidRPr="00D50F95">
              <w:rPr>
                <w:rFonts w:asciiTheme="minorHAnsi" w:hAnsiTheme="minorHAnsi" w:cstheme="minorHAnsi"/>
                <w:sz w:val="22"/>
                <w:szCs w:val="22"/>
              </w:rPr>
              <w:t>→ ReLU</w:t>
            </w:r>
          </w:p>
        </w:tc>
      </w:tr>
      <w:tr w:rsidR="00CF054C" w:rsidRPr="00D50F95" w14:paraId="5ED3E57D" w14:textId="77777777" w:rsidTr="00CF054C">
        <w:tc>
          <w:tcPr>
            <w:tcW w:w="0" w:type="auto"/>
            <w:hideMark/>
          </w:tcPr>
          <w:p w14:paraId="6863D7F8"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Output feature</w:t>
            </w:r>
          </w:p>
        </w:tc>
        <w:tc>
          <w:tcPr>
            <w:tcW w:w="0" w:type="auto"/>
            <w:hideMark/>
          </w:tcPr>
          <w:p w14:paraId="596138DB"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14:paraId="01CF1BC1"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016867B3" w14:textId="77777777" w:rsidR="00B7369A" w:rsidRPr="00D50F95" w:rsidRDefault="00B7369A" w:rsidP="00B7369A">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1D5EF46E" w14:textId="420A3DCE" w:rsidR="00B7369A" w:rsidRPr="00D50F95" w:rsidRDefault="00C73A60" w:rsidP="00B7369A">
            <w:pPr>
              <w:rPr>
                <w:rFonts w:asciiTheme="minorHAnsi" w:hAnsiTheme="minorHAnsi" w:cstheme="minorHAnsi"/>
                <w:sz w:val="22"/>
                <w:szCs w:val="22"/>
              </w:rPr>
            </w:pPr>
            <m:oMathPara>
              <m:oMathParaPr>
                <m:jc m:val="left"/>
              </m:oMathParaPr>
              <m:oMath>
                <m:sSub>
                  <m:sSubPr>
                    <m:ctrlPr>
                      <w:rPr>
                        <w:rFonts w:ascii="Cambria Math" w:hAnsi="Cambria Math"/>
                        <w:b/>
                        <w:sz w:val="22"/>
                        <w:szCs w:val="22"/>
                      </w:rPr>
                    </m:ctrlPr>
                  </m:sSubPr>
                  <m:e>
                    <m:r>
                      <m:rPr>
                        <m:sty m:val="b"/>
                      </m:rPr>
                      <w:rPr>
                        <w:rFonts w:ascii="Cambria Math" w:hAnsi="Cambria Math"/>
                        <w:sz w:val="22"/>
                        <w:szCs w:val="22"/>
                      </w:rPr>
                      <m:t>h</m:t>
                    </m:r>
                  </m:e>
                  <m:sub>
                    <m:r>
                      <m:rPr>
                        <m:sty m:val="b"/>
                      </m:rPr>
                      <w:rPr>
                        <w:rFonts w:ascii="Cambria Math" w:hAnsi="Cambria Math"/>
                        <w:sz w:val="22"/>
                        <w:szCs w:val="22"/>
                      </w:rPr>
                      <m:t>TD</m:t>
                    </m:r>
                  </m:sub>
                </m:sSub>
              </m:oMath>
            </m:oMathPara>
          </w:p>
        </w:tc>
      </w:tr>
    </w:tbl>
    <w:p w14:paraId="55544A25" w14:textId="2804D9F1" w:rsidR="00B7369A" w:rsidRPr="00D50F95" w:rsidRDefault="00B7369A" w:rsidP="0027077C">
      <w:pPr>
        <w:jc w:val="center"/>
        <w:rPr>
          <w:rFonts w:asciiTheme="minorHAnsi" w:hAnsiTheme="minorHAnsi" w:cstheme="minorBidi"/>
          <w:b/>
          <w:sz w:val="22"/>
          <w:szCs w:val="22"/>
        </w:rPr>
      </w:pPr>
    </w:p>
    <w:p w14:paraId="3F224295" w14:textId="1E38C4A5" w:rsidR="0027077C" w:rsidRPr="00D50F95" w:rsidRDefault="0027077C" w:rsidP="0027077C">
      <w:pPr>
        <w:jc w:val="center"/>
        <w:rPr>
          <w:rFonts w:asciiTheme="minorHAnsi" w:hAnsiTheme="minorHAnsi" w:cstheme="minorBidi"/>
          <w:b/>
          <w:sz w:val="22"/>
          <w:szCs w:val="22"/>
        </w:rPr>
      </w:pPr>
      <w:r w:rsidRPr="00D50F95">
        <w:rPr>
          <w:rFonts w:asciiTheme="minorHAnsi" w:hAnsiTheme="minorHAnsi" w:cstheme="minorBidi"/>
          <w:b/>
          <w:sz w:val="22"/>
          <w:szCs w:val="22"/>
        </w:rPr>
        <w:t xml:space="preserve">Table </w:t>
      </w:r>
      <w:r w:rsidRPr="00D50F95">
        <w:rPr>
          <w:rFonts w:asciiTheme="minorHAnsi" w:hAnsiTheme="minorHAnsi" w:cstheme="minorBidi"/>
          <w:b/>
          <w:sz w:val="22"/>
          <w:szCs w:val="22"/>
        </w:rPr>
        <w:fldChar w:fldCharType="begin"/>
      </w:r>
      <w:r w:rsidRPr="00D50F95">
        <w:rPr>
          <w:rFonts w:asciiTheme="minorHAnsi" w:hAnsiTheme="minorHAnsi" w:cstheme="minorHAnsi"/>
          <w:b/>
          <w:sz w:val="22"/>
          <w:szCs w:val="22"/>
        </w:rPr>
        <w:instrText xml:space="preserve"> SEQ Table \* ARABIC </w:instrText>
      </w:r>
      <w:r w:rsidRPr="00D50F95">
        <w:rPr>
          <w:rFonts w:asciiTheme="minorHAnsi" w:hAnsiTheme="minorHAnsi" w:cstheme="minorBidi"/>
          <w:b/>
          <w:sz w:val="22"/>
          <w:szCs w:val="22"/>
        </w:rPr>
        <w:fldChar w:fldCharType="separate"/>
      </w:r>
      <w:r w:rsidR="00502BB8">
        <w:rPr>
          <w:rFonts w:asciiTheme="minorHAnsi" w:hAnsiTheme="minorHAnsi" w:cstheme="minorHAnsi"/>
          <w:b/>
          <w:noProof/>
          <w:sz w:val="22"/>
          <w:szCs w:val="22"/>
        </w:rPr>
        <w:t>7</w:t>
      </w:r>
      <w:r w:rsidRPr="00D50F95">
        <w:rPr>
          <w:rFonts w:asciiTheme="minorHAnsi" w:hAnsiTheme="minorHAnsi" w:cstheme="minorBidi"/>
          <w:b/>
          <w:sz w:val="22"/>
          <w:szCs w:val="22"/>
        </w:rPr>
        <w:fldChar w:fldCharType="end"/>
      </w:r>
      <w:r w:rsidRPr="00D50F95">
        <w:rPr>
          <w:rFonts w:asciiTheme="minorHAnsi" w:eastAsiaTheme="minorEastAsia" w:hAnsiTheme="minorHAnsi" w:cstheme="minorBidi" w:hint="eastAsia"/>
          <w:b/>
          <w:sz w:val="22"/>
          <w:szCs w:val="22"/>
        </w:rPr>
        <w:t xml:space="preserve"> </w:t>
      </w:r>
      <w:r w:rsidRPr="00D50F95">
        <w:rPr>
          <w:rFonts w:asciiTheme="minorHAnsi" w:hAnsiTheme="minorHAnsi" w:cstheme="minorBidi"/>
          <w:b/>
          <w:sz w:val="22"/>
          <w:szCs w:val="22"/>
        </w:rPr>
        <w:t>Time–frequency domain branch</w:t>
      </w:r>
    </w:p>
    <w:tbl>
      <w:tblPr>
        <w:tblStyle w:val="TableGrid"/>
        <w:tblW w:w="0" w:type="auto"/>
        <w:tblLook w:val="04A0" w:firstRow="1" w:lastRow="0" w:firstColumn="1" w:lastColumn="0" w:noHBand="0" w:noVBand="1"/>
      </w:tblPr>
      <w:tblGrid>
        <w:gridCol w:w="1496"/>
        <w:gridCol w:w="3112"/>
        <w:gridCol w:w="1345"/>
        <w:gridCol w:w="1385"/>
        <w:gridCol w:w="2012"/>
      </w:tblGrid>
      <w:tr w:rsidR="00370DAF" w:rsidRPr="00D50F95" w14:paraId="47318C84" w14:textId="77777777" w:rsidTr="00370DAF">
        <w:tc>
          <w:tcPr>
            <w:tcW w:w="0" w:type="auto"/>
            <w:hideMark/>
          </w:tcPr>
          <w:p w14:paraId="3DAA57CB" w14:textId="77777777" w:rsidR="00370DAF" w:rsidRPr="00D50F95" w:rsidRDefault="00370DAF" w:rsidP="00370DAF">
            <w:pPr>
              <w:jc w:val="center"/>
              <w:rPr>
                <w:rFonts w:asciiTheme="minorHAnsi" w:hAnsiTheme="minorHAnsi" w:cstheme="minorHAnsi"/>
                <w:b/>
                <w:bCs/>
                <w:sz w:val="22"/>
                <w:szCs w:val="22"/>
              </w:rPr>
            </w:pPr>
            <w:r w:rsidRPr="00D50F95">
              <w:rPr>
                <w:rFonts w:asciiTheme="minorHAnsi" w:hAnsiTheme="minorHAnsi" w:cstheme="minorHAnsi"/>
                <w:b/>
                <w:bCs/>
                <w:sz w:val="22"/>
                <w:szCs w:val="22"/>
              </w:rPr>
              <w:t>Stage</w:t>
            </w:r>
          </w:p>
        </w:tc>
        <w:tc>
          <w:tcPr>
            <w:tcW w:w="0" w:type="auto"/>
            <w:hideMark/>
          </w:tcPr>
          <w:p w14:paraId="4AF6D139" w14:textId="77777777" w:rsidR="00370DAF" w:rsidRPr="00D50F95" w:rsidRDefault="00370DAF" w:rsidP="00370DAF">
            <w:pPr>
              <w:jc w:val="center"/>
              <w:rPr>
                <w:rFonts w:asciiTheme="minorHAnsi" w:hAnsiTheme="minorHAnsi" w:cstheme="minorHAnsi"/>
                <w:b/>
                <w:bCs/>
                <w:sz w:val="22"/>
                <w:szCs w:val="22"/>
              </w:rPr>
            </w:pPr>
            <w:r w:rsidRPr="00D50F95">
              <w:rPr>
                <w:rFonts w:asciiTheme="minorHAnsi" w:hAnsiTheme="minorHAnsi" w:cstheme="minorHAnsi"/>
                <w:b/>
                <w:bCs/>
                <w:sz w:val="22"/>
                <w:szCs w:val="22"/>
              </w:rPr>
              <w:t>Layer</w:t>
            </w:r>
          </w:p>
        </w:tc>
        <w:tc>
          <w:tcPr>
            <w:tcW w:w="0" w:type="auto"/>
            <w:hideMark/>
          </w:tcPr>
          <w:p w14:paraId="79C566AC" w14:textId="77777777" w:rsidR="00370DAF" w:rsidRPr="00D50F95" w:rsidRDefault="00370DAF" w:rsidP="00370DAF">
            <w:pPr>
              <w:jc w:val="center"/>
              <w:rPr>
                <w:rFonts w:asciiTheme="minorHAnsi" w:hAnsiTheme="minorHAnsi" w:cstheme="minorHAnsi"/>
                <w:b/>
                <w:bCs/>
                <w:sz w:val="22"/>
                <w:szCs w:val="22"/>
              </w:rPr>
            </w:pPr>
            <w:r w:rsidRPr="00D50F95">
              <w:rPr>
                <w:rFonts w:asciiTheme="minorHAnsi" w:hAnsiTheme="minorHAnsi" w:cstheme="minorHAnsi"/>
                <w:b/>
                <w:bCs/>
                <w:sz w:val="22"/>
                <w:szCs w:val="22"/>
              </w:rPr>
              <w:t>Input Shape</w:t>
            </w:r>
          </w:p>
        </w:tc>
        <w:tc>
          <w:tcPr>
            <w:tcW w:w="0" w:type="auto"/>
            <w:hideMark/>
          </w:tcPr>
          <w:p w14:paraId="2500D510" w14:textId="77777777" w:rsidR="00370DAF" w:rsidRPr="00D50F95" w:rsidRDefault="00370DAF" w:rsidP="00370DAF">
            <w:pPr>
              <w:jc w:val="center"/>
              <w:rPr>
                <w:rFonts w:asciiTheme="minorHAnsi" w:hAnsiTheme="minorHAnsi" w:cstheme="minorHAnsi"/>
                <w:b/>
                <w:bCs/>
                <w:sz w:val="22"/>
                <w:szCs w:val="22"/>
              </w:rPr>
            </w:pPr>
            <w:r w:rsidRPr="00D50F95">
              <w:rPr>
                <w:rFonts w:asciiTheme="minorHAnsi" w:hAnsiTheme="minorHAnsi" w:cstheme="minorHAnsi"/>
                <w:b/>
                <w:bCs/>
                <w:sz w:val="22"/>
                <w:szCs w:val="22"/>
              </w:rPr>
              <w:t>Output Shape</w:t>
            </w:r>
          </w:p>
        </w:tc>
        <w:tc>
          <w:tcPr>
            <w:tcW w:w="0" w:type="auto"/>
            <w:hideMark/>
          </w:tcPr>
          <w:p w14:paraId="2BFA94F7" w14:textId="77777777" w:rsidR="00370DAF" w:rsidRPr="00D50F95" w:rsidRDefault="00370DAF" w:rsidP="00370DAF">
            <w:pPr>
              <w:jc w:val="center"/>
              <w:rPr>
                <w:rFonts w:asciiTheme="minorHAnsi" w:hAnsiTheme="minorHAnsi" w:cstheme="minorHAnsi"/>
                <w:b/>
                <w:bCs/>
                <w:sz w:val="22"/>
                <w:szCs w:val="22"/>
              </w:rPr>
            </w:pPr>
            <w:r w:rsidRPr="00D50F95">
              <w:rPr>
                <w:rFonts w:asciiTheme="minorHAnsi" w:hAnsiTheme="minorHAnsi" w:cstheme="minorHAnsi"/>
                <w:b/>
                <w:bCs/>
                <w:sz w:val="22"/>
                <w:szCs w:val="22"/>
              </w:rPr>
              <w:t>Notes / Activation</w:t>
            </w:r>
          </w:p>
        </w:tc>
      </w:tr>
      <w:tr w:rsidR="00370DAF" w:rsidRPr="00D50F95" w14:paraId="2205841A" w14:textId="77777777" w:rsidTr="00370DAF">
        <w:tc>
          <w:tcPr>
            <w:tcW w:w="0" w:type="auto"/>
            <w:hideMark/>
          </w:tcPr>
          <w:p w14:paraId="52E8740D"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Input</w:t>
            </w:r>
          </w:p>
        </w:tc>
        <w:tc>
          <w:tcPr>
            <w:tcW w:w="0" w:type="auto"/>
            <w:hideMark/>
          </w:tcPr>
          <w:p w14:paraId="3AB8F73B"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14:paraId="64F16A79"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14:paraId="1C8E8E35"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14:paraId="23F25076"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ST-transform images</w:t>
            </w:r>
          </w:p>
        </w:tc>
      </w:tr>
      <w:tr w:rsidR="00370DAF" w:rsidRPr="00D50F95" w14:paraId="65309785" w14:textId="77777777" w:rsidTr="00370DAF">
        <w:tc>
          <w:tcPr>
            <w:tcW w:w="0" w:type="auto"/>
            <w:hideMark/>
          </w:tcPr>
          <w:p w14:paraId="48A9ACFD"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Conv1 + Pool</w:t>
            </w:r>
          </w:p>
        </w:tc>
        <w:tc>
          <w:tcPr>
            <w:tcW w:w="0" w:type="auto"/>
            <w:hideMark/>
          </w:tcPr>
          <w:p w14:paraId="305E540E"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Conv2</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64, 7×7, stride=2, pad=3)</w:t>
            </w:r>
          </w:p>
        </w:tc>
        <w:tc>
          <w:tcPr>
            <w:tcW w:w="0" w:type="auto"/>
            <w:hideMark/>
          </w:tcPr>
          <w:p w14:paraId="2DCB7760"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14:paraId="71AF72FE"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(64, 128, 128)</w:t>
            </w:r>
          </w:p>
        </w:tc>
        <w:tc>
          <w:tcPr>
            <w:tcW w:w="0" w:type="auto"/>
            <w:hideMark/>
          </w:tcPr>
          <w:p w14:paraId="72DB614C"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BN → ReLU</w:t>
            </w:r>
          </w:p>
        </w:tc>
      </w:tr>
      <w:tr w:rsidR="00370DAF" w:rsidRPr="00D50F95" w14:paraId="06A4EC51" w14:textId="77777777" w:rsidTr="00370DAF">
        <w:tc>
          <w:tcPr>
            <w:tcW w:w="0" w:type="auto"/>
            <w:hideMark/>
          </w:tcPr>
          <w:p w14:paraId="1431AD59" w14:textId="77777777" w:rsidR="00370DAF" w:rsidRPr="00D50F95" w:rsidRDefault="00370DAF" w:rsidP="00370DAF">
            <w:pPr>
              <w:rPr>
                <w:rFonts w:asciiTheme="minorHAnsi" w:hAnsiTheme="minorHAnsi" w:cstheme="minorHAnsi"/>
                <w:sz w:val="22"/>
                <w:szCs w:val="22"/>
              </w:rPr>
            </w:pPr>
          </w:p>
        </w:tc>
        <w:tc>
          <w:tcPr>
            <w:tcW w:w="0" w:type="auto"/>
            <w:hideMark/>
          </w:tcPr>
          <w:p w14:paraId="50D3F59D"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MaxPool2</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3×3, stride=2, pad=1)</w:t>
            </w:r>
          </w:p>
        </w:tc>
        <w:tc>
          <w:tcPr>
            <w:tcW w:w="0" w:type="auto"/>
            <w:hideMark/>
          </w:tcPr>
          <w:p w14:paraId="6E82706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(64, 128, 128)</w:t>
            </w:r>
          </w:p>
        </w:tc>
        <w:tc>
          <w:tcPr>
            <w:tcW w:w="0" w:type="auto"/>
            <w:hideMark/>
          </w:tcPr>
          <w:p w14:paraId="1D1F46F6"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14:paraId="53F20489" w14:textId="77777777" w:rsidR="00370DAF" w:rsidRPr="00D50F95" w:rsidRDefault="00370DAF" w:rsidP="00370DAF">
            <w:pPr>
              <w:rPr>
                <w:rFonts w:asciiTheme="minorHAnsi" w:hAnsiTheme="minorHAnsi" w:cstheme="minorHAnsi"/>
                <w:sz w:val="22"/>
                <w:szCs w:val="22"/>
              </w:rPr>
            </w:pPr>
          </w:p>
        </w:tc>
      </w:tr>
      <w:tr w:rsidR="00370DAF" w:rsidRPr="00D50F95" w14:paraId="1D255B62" w14:textId="77777777" w:rsidTr="00370DAF">
        <w:tc>
          <w:tcPr>
            <w:tcW w:w="0" w:type="auto"/>
            <w:hideMark/>
          </w:tcPr>
          <w:p w14:paraId="000A8C2A"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Res-Block 1</w:t>
            </w:r>
          </w:p>
        </w:tc>
        <w:tc>
          <w:tcPr>
            <w:tcW w:w="0" w:type="auto"/>
            <w:hideMark/>
          </w:tcPr>
          <w:p w14:paraId="2FAFC53B" w14:textId="77777777" w:rsidR="00370DAF" w:rsidRPr="00D50F95" w:rsidRDefault="00370DAF" w:rsidP="00370DAF">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64→64) ×2</w:t>
            </w:r>
          </w:p>
        </w:tc>
        <w:tc>
          <w:tcPr>
            <w:tcW w:w="0" w:type="auto"/>
            <w:hideMark/>
          </w:tcPr>
          <w:p w14:paraId="052E3517"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14:paraId="58B76D80"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14:paraId="0FF09F8B"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each: BN ReLU → skip</w:t>
            </w:r>
          </w:p>
        </w:tc>
      </w:tr>
      <w:tr w:rsidR="00370DAF" w:rsidRPr="00D50F95" w14:paraId="7B7F0C63" w14:textId="77777777" w:rsidTr="00370DAF">
        <w:tc>
          <w:tcPr>
            <w:tcW w:w="0" w:type="auto"/>
            <w:hideMark/>
          </w:tcPr>
          <w:p w14:paraId="3D2F87CF"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Res-Block 2</w:t>
            </w:r>
          </w:p>
        </w:tc>
        <w:tc>
          <w:tcPr>
            <w:tcW w:w="0" w:type="auto"/>
            <w:hideMark/>
          </w:tcPr>
          <w:p w14:paraId="6379D56E" w14:textId="77777777" w:rsidR="00370DAF" w:rsidRPr="00D50F95" w:rsidRDefault="00370DAF" w:rsidP="00370DAF">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64→128, stride=2) ×2</w:t>
            </w:r>
          </w:p>
        </w:tc>
        <w:tc>
          <w:tcPr>
            <w:tcW w:w="0" w:type="auto"/>
            <w:hideMark/>
          </w:tcPr>
          <w:p w14:paraId="53FDD6DE"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14:paraId="4C28F0CB"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(128, 32, 32)</w:t>
            </w:r>
          </w:p>
        </w:tc>
        <w:tc>
          <w:tcPr>
            <w:tcW w:w="0" w:type="auto"/>
            <w:hideMark/>
          </w:tcPr>
          <w:p w14:paraId="59AA7609" w14:textId="77777777" w:rsidR="00370DAF" w:rsidRPr="00D50F95" w:rsidRDefault="00370DAF" w:rsidP="00370DAF">
            <w:pPr>
              <w:rPr>
                <w:rFonts w:asciiTheme="minorHAnsi" w:hAnsiTheme="minorHAnsi" w:cstheme="minorHAnsi"/>
                <w:sz w:val="22"/>
                <w:szCs w:val="22"/>
              </w:rPr>
            </w:pPr>
          </w:p>
        </w:tc>
      </w:tr>
      <w:tr w:rsidR="00370DAF" w:rsidRPr="00D50F95" w14:paraId="6934019E" w14:textId="77777777" w:rsidTr="00370DAF">
        <w:tc>
          <w:tcPr>
            <w:tcW w:w="0" w:type="auto"/>
            <w:hideMark/>
          </w:tcPr>
          <w:p w14:paraId="540B18FE"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Res-Block 3</w:t>
            </w:r>
          </w:p>
        </w:tc>
        <w:tc>
          <w:tcPr>
            <w:tcW w:w="0" w:type="auto"/>
            <w:hideMark/>
          </w:tcPr>
          <w:p w14:paraId="48CA98D2" w14:textId="77777777" w:rsidR="00370DAF" w:rsidRPr="00D50F95" w:rsidRDefault="00370DAF" w:rsidP="00370DAF">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128→256, stride=2) ×2</w:t>
            </w:r>
          </w:p>
        </w:tc>
        <w:tc>
          <w:tcPr>
            <w:tcW w:w="0" w:type="auto"/>
            <w:hideMark/>
          </w:tcPr>
          <w:p w14:paraId="1F55943F"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(128, 32, 32)</w:t>
            </w:r>
          </w:p>
        </w:tc>
        <w:tc>
          <w:tcPr>
            <w:tcW w:w="0" w:type="auto"/>
            <w:hideMark/>
          </w:tcPr>
          <w:p w14:paraId="3124F434"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(256, 16, 16)</w:t>
            </w:r>
          </w:p>
        </w:tc>
        <w:tc>
          <w:tcPr>
            <w:tcW w:w="0" w:type="auto"/>
            <w:hideMark/>
          </w:tcPr>
          <w:p w14:paraId="71B93505" w14:textId="77777777" w:rsidR="00370DAF" w:rsidRPr="00D50F95" w:rsidRDefault="00370DAF" w:rsidP="00370DAF">
            <w:pPr>
              <w:rPr>
                <w:rFonts w:asciiTheme="minorHAnsi" w:hAnsiTheme="minorHAnsi" w:cstheme="minorHAnsi"/>
                <w:sz w:val="22"/>
                <w:szCs w:val="22"/>
              </w:rPr>
            </w:pPr>
          </w:p>
        </w:tc>
      </w:tr>
      <w:tr w:rsidR="00370DAF" w:rsidRPr="00D50F95" w14:paraId="576075E0" w14:textId="77777777" w:rsidTr="00370DAF">
        <w:tc>
          <w:tcPr>
            <w:tcW w:w="0" w:type="auto"/>
            <w:hideMark/>
          </w:tcPr>
          <w:p w14:paraId="0B2EED8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Res-Block 4</w:t>
            </w:r>
          </w:p>
        </w:tc>
        <w:tc>
          <w:tcPr>
            <w:tcW w:w="0" w:type="auto"/>
            <w:hideMark/>
          </w:tcPr>
          <w:p w14:paraId="225B39CC" w14:textId="77777777" w:rsidR="00370DAF" w:rsidRPr="00D50F95" w:rsidRDefault="00370DAF" w:rsidP="00370DAF">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256→512, stride=2) ×2</w:t>
            </w:r>
          </w:p>
        </w:tc>
        <w:tc>
          <w:tcPr>
            <w:tcW w:w="0" w:type="auto"/>
            <w:hideMark/>
          </w:tcPr>
          <w:p w14:paraId="20C51436"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(256, 16, 16)</w:t>
            </w:r>
          </w:p>
        </w:tc>
        <w:tc>
          <w:tcPr>
            <w:tcW w:w="0" w:type="auto"/>
            <w:hideMark/>
          </w:tcPr>
          <w:p w14:paraId="43A531EF"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14:paraId="33798141" w14:textId="77777777" w:rsidR="00370DAF" w:rsidRPr="00D50F95" w:rsidRDefault="00370DAF" w:rsidP="00370DAF">
            <w:pPr>
              <w:rPr>
                <w:rFonts w:asciiTheme="minorHAnsi" w:hAnsiTheme="minorHAnsi" w:cstheme="minorHAnsi"/>
                <w:sz w:val="22"/>
                <w:szCs w:val="22"/>
              </w:rPr>
            </w:pPr>
          </w:p>
        </w:tc>
      </w:tr>
      <w:tr w:rsidR="00370DAF" w:rsidRPr="00D50F95" w14:paraId="13F15467" w14:textId="77777777" w:rsidTr="00370DAF">
        <w:tc>
          <w:tcPr>
            <w:tcW w:w="0" w:type="auto"/>
            <w:hideMark/>
          </w:tcPr>
          <w:p w14:paraId="2A96F55B"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Attention</w:t>
            </w:r>
          </w:p>
        </w:tc>
        <w:tc>
          <w:tcPr>
            <w:tcW w:w="0" w:type="auto"/>
            <w:hideMark/>
          </w:tcPr>
          <w:p w14:paraId="7C4F7BDF"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CPAM (channel+spatial)</w:t>
            </w:r>
          </w:p>
        </w:tc>
        <w:tc>
          <w:tcPr>
            <w:tcW w:w="0" w:type="auto"/>
            <w:hideMark/>
          </w:tcPr>
          <w:p w14:paraId="105015B9"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14:paraId="6B5E097C"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14:paraId="119ECB7E" w14:textId="77777777" w:rsidR="00370DAF" w:rsidRPr="00D50F95" w:rsidRDefault="00370DAF" w:rsidP="00370DAF">
            <w:pPr>
              <w:rPr>
                <w:rFonts w:asciiTheme="minorHAnsi" w:hAnsiTheme="minorHAnsi" w:cstheme="minorHAnsi"/>
                <w:sz w:val="22"/>
                <w:szCs w:val="22"/>
              </w:rPr>
            </w:pPr>
          </w:p>
        </w:tc>
      </w:tr>
      <w:tr w:rsidR="00370DAF" w:rsidRPr="00D50F95" w14:paraId="6E41C2CD" w14:textId="77777777" w:rsidTr="00370DAF">
        <w:tc>
          <w:tcPr>
            <w:tcW w:w="0" w:type="auto"/>
            <w:hideMark/>
          </w:tcPr>
          <w:p w14:paraId="2C3FACAA"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Global Pooling</w:t>
            </w:r>
          </w:p>
        </w:tc>
        <w:tc>
          <w:tcPr>
            <w:tcW w:w="0" w:type="auto"/>
            <w:hideMark/>
          </w:tcPr>
          <w:p w14:paraId="21CFC6E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AvgPool2D</w:t>
            </w:r>
          </w:p>
        </w:tc>
        <w:tc>
          <w:tcPr>
            <w:tcW w:w="0" w:type="auto"/>
            <w:hideMark/>
          </w:tcPr>
          <w:p w14:paraId="3B0E8142"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14:paraId="368185B0"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w:t>
            </w:r>
          </w:p>
        </w:tc>
        <w:tc>
          <w:tcPr>
            <w:tcW w:w="0" w:type="auto"/>
            <w:hideMark/>
          </w:tcPr>
          <w:p w14:paraId="21F27A12" w14:textId="77777777" w:rsidR="00370DAF" w:rsidRPr="00D50F95" w:rsidRDefault="00370DAF" w:rsidP="00370DAF">
            <w:pPr>
              <w:rPr>
                <w:rFonts w:asciiTheme="minorHAnsi" w:hAnsiTheme="minorHAnsi" w:cstheme="minorHAnsi"/>
                <w:sz w:val="22"/>
                <w:szCs w:val="22"/>
              </w:rPr>
            </w:pPr>
          </w:p>
        </w:tc>
      </w:tr>
      <w:tr w:rsidR="00370DAF" w:rsidRPr="00D50F95" w14:paraId="5ECDA714" w14:textId="77777777" w:rsidTr="00370DAF">
        <w:tc>
          <w:tcPr>
            <w:tcW w:w="0" w:type="auto"/>
            <w:hideMark/>
          </w:tcPr>
          <w:p w14:paraId="6BDB3080"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lastRenderedPageBreak/>
              <w:t>FC projection</w:t>
            </w:r>
          </w:p>
        </w:tc>
        <w:tc>
          <w:tcPr>
            <w:tcW w:w="0" w:type="auto"/>
            <w:hideMark/>
          </w:tcPr>
          <w:p w14:paraId="52E08C45" w14:textId="77777777" w:rsidR="00370DAF" w:rsidRPr="00D50F95" w:rsidRDefault="00370DAF" w:rsidP="00370DAF">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14:paraId="0B7210F5"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(512,)</w:t>
            </w:r>
          </w:p>
        </w:tc>
        <w:tc>
          <w:tcPr>
            <w:tcW w:w="0" w:type="auto"/>
            <w:hideMark/>
          </w:tcPr>
          <w:p w14:paraId="32012AF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71DA4D20"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 ReLU</w:t>
            </w:r>
          </w:p>
        </w:tc>
      </w:tr>
      <w:tr w:rsidR="00370DAF" w:rsidRPr="00D50F95" w14:paraId="70CD83B4" w14:textId="77777777" w:rsidTr="00370DAF">
        <w:tc>
          <w:tcPr>
            <w:tcW w:w="0" w:type="auto"/>
            <w:hideMark/>
          </w:tcPr>
          <w:p w14:paraId="128F9E0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Output feature</w:t>
            </w:r>
          </w:p>
        </w:tc>
        <w:tc>
          <w:tcPr>
            <w:tcW w:w="0" w:type="auto"/>
            <w:hideMark/>
          </w:tcPr>
          <w:p w14:paraId="2AAE64BC"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14:paraId="7F5B533D"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6D954E48" w14:textId="77777777" w:rsidR="00370DAF" w:rsidRPr="00D50F95" w:rsidRDefault="00370DAF" w:rsidP="00370DAF">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13E91B6B" w14:textId="0335924D" w:rsidR="00370DAF" w:rsidRPr="00D50F95" w:rsidRDefault="00C73A60" w:rsidP="00370DAF">
            <w:pPr>
              <w:rPr>
                <w:rFonts w:asciiTheme="minorHAnsi" w:hAnsiTheme="minorHAnsi" w:cstheme="minorHAnsi"/>
                <w:sz w:val="22"/>
                <w:szCs w:val="22"/>
              </w:rPr>
            </w:pPr>
            <m:oMathPara>
              <m:oMathParaPr>
                <m:jc m:val="left"/>
              </m:oMathParaPr>
              <m:oMath>
                <m:sSub>
                  <m:sSubPr>
                    <m:ctrlPr>
                      <w:rPr>
                        <w:rFonts w:ascii="Cambria Math" w:hAnsi="Cambria Math"/>
                        <w:b/>
                        <w:sz w:val="22"/>
                        <w:szCs w:val="22"/>
                      </w:rPr>
                    </m:ctrlPr>
                  </m:sSubPr>
                  <m:e>
                    <m:r>
                      <m:rPr>
                        <m:sty m:val="bi"/>
                      </m:rPr>
                      <w:rPr>
                        <w:rFonts w:ascii="Cambria Math" w:hAnsi="Cambria Math"/>
                        <w:sz w:val="22"/>
                        <w:szCs w:val="22"/>
                      </w:rPr>
                      <m:t>h</m:t>
                    </m:r>
                    <m:ctrlPr>
                      <w:rPr>
                        <w:rFonts w:ascii="Cambria Math" w:hAnsi="Cambria Math"/>
                        <w:b/>
                        <w:i/>
                        <w:sz w:val="22"/>
                        <w:szCs w:val="22"/>
                      </w:rPr>
                    </m:ctrlPr>
                  </m:e>
                  <m:sub>
                    <m:r>
                      <m:rPr>
                        <m:sty m:val="bi"/>
                      </m:rPr>
                      <w:rPr>
                        <w:rFonts w:ascii="Cambria Math" w:hAnsi="Cambria Math"/>
                        <w:sz w:val="22"/>
                        <w:szCs w:val="22"/>
                      </w:rPr>
                      <m:t>TF</m:t>
                    </m:r>
                  </m:sub>
                </m:sSub>
              </m:oMath>
            </m:oMathPara>
          </w:p>
        </w:tc>
      </w:tr>
    </w:tbl>
    <w:p w14:paraId="0752CBE9" w14:textId="07616C42" w:rsidR="00842222" w:rsidRPr="00D50F95" w:rsidRDefault="00842222" w:rsidP="0027077C">
      <w:pPr>
        <w:rPr>
          <w:rFonts w:asciiTheme="minorHAnsi" w:hAnsiTheme="minorHAnsi" w:cstheme="minorBidi"/>
          <w:b/>
          <w:sz w:val="22"/>
          <w:szCs w:val="22"/>
        </w:rPr>
      </w:pPr>
    </w:p>
    <w:p w14:paraId="527C00D9" w14:textId="1228749C" w:rsidR="0027077C" w:rsidRPr="00D50F95" w:rsidRDefault="0027077C" w:rsidP="0027077C">
      <w:pPr>
        <w:jc w:val="center"/>
        <w:rPr>
          <w:rFonts w:asciiTheme="minorHAnsi" w:hAnsiTheme="minorHAnsi" w:cstheme="minorBidi"/>
          <w:b/>
          <w:sz w:val="22"/>
          <w:szCs w:val="22"/>
        </w:rPr>
      </w:pPr>
      <w:r w:rsidRPr="00D50F95">
        <w:rPr>
          <w:rFonts w:asciiTheme="minorHAnsi" w:hAnsiTheme="minorHAnsi" w:cstheme="minorBidi"/>
          <w:b/>
          <w:sz w:val="22"/>
          <w:szCs w:val="22"/>
        </w:rPr>
        <w:t xml:space="preserve">Table </w:t>
      </w:r>
      <w:r w:rsidRPr="00D50F95">
        <w:rPr>
          <w:rFonts w:asciiTheme="minorHAnsi" w:hAnsiTheme="minorHAnsi" w:cstheme="minorBidi"/>
          <w:b/>
          <w:sz w:val="22"/>
          <w:szCs w:val="22"/>
        </w:rPr>
        <w:fldChar w:fldCharType="begin"/>
      </w:r>
      <w:r w:rsidRPr="00D50F95">
        <w:rPr>
          <w:rFonts w:asciiTheme="minorHAnsi" w:hAnsiTheme="minorHAnsi" w:cstheme="minorHAnsi"/>
          <w:b/>
          <w:sz w:val="22"/>
          <w:szCs w:val="22"/>
        </w:rPr>
        <w:instrText xml:space="preserve"> SEQ Table \* ARABIC </w:instrText>
      </w:r>
      <w:r w:rsidRPr="00D50F95">
        <w:rPr>
          <w:rFonts w:asciiTheme="minorHAnsi" w:hAnsiTheme="minorHAnsi" w:cstheme="minorBidi"/>
          <w:b/>
          <w:sz w:val="22"/>
          <w:szCs w:val="22"/>
        </w:rPr>
        <w:fldChar w:fldCharType="separate"/>
      </w:r>
      <w:r w:rsidR="00502BB8">
        <w:rPr>
          <w:rFonts w:asciiTheme="minorHAnsi" w:hAnsiTheme="minorHAnsi" w:cstheme="minorHAnsi"/>
          <w:b/>
          <w:noProof/>
          <w:sz w:val="22"/>
          <w:szCs w:val="22"/>
        </w:rPr>
        <w:t>8</w:t>
      </w:r>
      <w:r w:rsidRPr="00D50F95">
        <w:rPr>
          <w:rFonts w:asciiTheme="minorHAnsi" w:hAnsiTheme="minorHAnsi" w:cstheme="minorBidi"/>
          <w:b/>
          <w:sz w:val="22"/>
          <w:szCs w:val="22"/>
        </w:rPr>
        <w:fldChar w:fldCharType="end"/>
      </w:r>
      <w:r w:rsidRPr="00D50F95">
        <w:rPr>
          <w:rFonts w:asciiTheme="minorHAnsi" w:eastAsiaTheme="minorEastAsia" w:hAnsiTheme="minorHAnsi" w:cstheme="minorBidi" w:hint="eastAsia"/>
          <w:b/>
          <w:sz w:val="22"/>
          <w:szCs w:val="22"/>
        </w:rPr>
        <w:t xml:space="preserve"> </w:t>
      </w:r>
      <w:r w:rsidRPr="00D50F95">
        <w:rPr>
          <w:rFonts w:asciiTheme="minorHAnsi" w:hAnsiTheme="minorHAnsi" w:cstheme="minorBidi"/>
          <w:b/>
          <w:sz w:val="22"/>
          <w:szCs w:val="22"/>
        </w:rPr>
        <w:t>Fusion &amp; regression head</w:t>
      </w:r>
    </w:p>
    <w:tbl>
      <w:tblPr>
        <w:tblStyle w:val="TableGrid"/>
        <w:tblW w:w="9584" w:type="dxa"/>
        <w:tblLook w:val="04A0" w:firstRow="1" w:lastRow="0" w:firstColumn="1" w:lastColumn="0" w:noHBand="0" w:noVBand="1"/>
      </w:tblPr>
      <w:tblGrid>
        <w:gridCol w:w="1848"/>
        <w:gridCol w:w="1945"/>
        <w:gridCol w:w="1596"/>
        <w:gridCol w:w="1797"/>
        <w:gridCol w:w="2398"/>
      </w:tblGrid>
      <w:tr w:rsidR="00534FB9" w:rsidRPr="00D50F95" w14:paraId="2B44C13C" w14:textId="77777777" w:rsidTr="00404F28">
        <w:trPr>
          <w:trHeight w:val="280"/>
        </w:trPr>
        <w:tc>
          <w:tcPr>
            <w:tcW w:w="0" w:type="auto"/>
            <w:hideMark/>
          </w:tcPr>
          <w:p w14:paraId="559EB6C3" w14:textId="77777777" w:rsidR="00534FB9" w:rsidRPr="00D50F95" w:rsidRDefault="00534FB9">
            <w:pPr>
              <w:jc w:val="center"/>
              <w:rPr>
                <w:rFonts w:asciiTheme="minorHAnsi" w:hAnsiTheme="minorHAnsi" w:cstheme="minorHAnsi"/>
                <w:b/>
                <w:bCs/>
                <w:sz w:val="22"/>
                <w:szCs w:val="22"/>
              </w:rPr>
            </w:pPr>
            <w:r w:rsidRPr="00D50F95">
              <w:rPr>
                <w:rFonts w:asciiTheme="minorHAnsi" w:hAnsiTheme="minorHAnsi" w:cstheme="minorHAnsi"/>
                <w:b/>
                <w:bCs/>
                <w:sz w:val="22"/>
                <w:szCs w:val="22"/>
              </w:rPr>
              <w:t>Stage</w:t>
            </w:r>
          </w:p>
        </w:tc>
        <w:tc>
          <w:tcPr>
            <w:tcW w:w="0" w:type="auto"/>
            <w:hideMark/>
          </w:tcPr>
          <w:p w14:paraId="44D62AAF" w14:textId="77777777" w:rsidR="00534FB9" w:rsidRPr="00D50F95" w:rsidRDefault="00534FB9">
            <w:pPr>
              <w:jc w:val="center"/>
              <w:rPr>
                <w:rFonts w:asciiTheme="minorHAnsi" w:hAnsiTheme="minorHAnsi" w:cstheme="minorHAnsi"/>
                <w:b/>
                <w:bCs/>
                <w:sz w:val="22"/>
                <w:szCs w:val="22"/>
              </w:rPr>
            </w:pPr>
            <w:r w:rsidRPr="00D50F95">
              <w:rPr>
                <w:rFonts w:asciiTheme="minorHAnsi" w:hAnsiTheme="minorHAnsi" w:cstheme="minorHAnsi"/>
                <w:b/>
                <w:bCs/>
                <w:sz w:val="22"/>
                <w:szCs w:val="22"/>
              </w:rPr>
              <w:t>Layer</w:t>
            </w:r>
          </w:p>
        </w:tc>
        <w:tc>
          <w:tcPr>
            <w:tcW w:w="0" w:type="auto"/>
            <w:hideMark/>
          </w:tcPr>
          <w:p w14:paraId="67305F3A" w14:textId="77777777" w:rsidR="00534FB9" w:rsidRPr="00D50F95" w:rsidRDefault="00534FB9">
            <w:pPr>
              <w:jc w:val="center"/>
              <w:rPr>
                <w:rFonts w:asciiTheme="minorHAnsi" w:hAnsiTheme="minorHAnsi" w:cstheme="minorHAnsi"/>
                <w:b/>
                <w:bCs/>
                <w:sz w:val="22"/>
                <w:szCs w:val="22"/>
              </w:rPr>
            </w:pPr>
            <w:r w:rsidRPr="00D50F95">
              <w:rPr>
                <w:rFonts w:asciiTheme="minorHAnsi" w:hAnsiTheme="minorHAnsi" w:cstheme="minorHAnsi"/>
                <w:b/>
                <w:bCs/>
                <w:sz w:val="22"/>
                <w:szCs w:val="22"/>
              </w:rPr>
              <w:t>Input Shape</w:t>
            </w:r>
          </w:p>
        </w:tc>
        <w:tc>
          <w:tcPr>
            <w:tcW w:w="0" w:type="auto"/>
            <w:hideMark/>
          </w:tcPr>
          <w:p w14:paraId="45C2243D" w14:textId="77777777" w:rsidR="00534FB9" w:rsidRPr="00D50F95" w:rsidRDefault="00534FB9">
            <w:pPr>
              <w:jc w:val="center"/>
              <w:rPr>
                <w:rFonts w:asciiTheme="minorHAnsi" w:hAnsiTheme="minorHAnsi" w:cstheme="minorHAnsi"/>
                <w:b/>
                <w:bCs/>
                <w:sz w:val="22"/>
                <w:szCs w:val="22"/>
              </w:rPr>
            </w:pPr>
            <w:r w:rsidRPr="00D50F95">
              <w:rPr>
                <w:rFonts w:asciiTheme="minorHAnsi" w:hAnsiTheme="minorHAnsi" w:cstheme="minorHAnsi"/>
                <w:b/>
                <w:bCs/>
                <w:sz w:val="22"/>
                <w:szCs w:val="22"/>
              </w:rPr>
              <w:t>Output Shape</w:t>
            </w:r>
          </w:p>
        </w:tc>
        <w:tc>
          <w:tcPr>
            <w:tcW w:w="0" w:type="auto"/>
            <w:hideMark/>
          </w:tcPr>
          <w:p w14:paraId="43F50EC7" w14:textId="77777777" w:rsidR="00534FB9" w:rsidRPr="00D50F95" w:rsidRDefault="00534FB9">
            <w:pPr>
              <w:jc w:val="center"/>
              <w:rPr>
                <w:rFonts w:asciiTheme="minorHAnsi" w:hAnsiTheme="minorHAnsi" w:cstheme="minorHAnsi"/>
                <w:b/>
                <w:bCs/>
                <w:sz w:val="22"/>
                <w:szCs w:val="22"/>
              </w:rPr>
            </w:pPr>
            <w:r w:rsidRPr="00D50F95">
              <w:rPr>
                <w:rFonts w:asciiTheme="minorHAnsi" w:hAnsiTheme="minorHAnsi" w:cstheme="minorHAnsi"/>
                <w:b/>
                <w:bCs/>
                <w:sz w:val="22"/>
                <w:szCs w:val="22"/>
              </w:rPr>
              <w:t>Notes / Activation</w:t>
            </w:r>
          </w:p>
        </w:tc>
      </w:tr>
      <w:tr w:rsidR="00534FB9" w:rsidRPr="00D50F95" w14:paraId="71F69BB6" w14:textId="77777777" w:rsidTr="00404F28">
        <w:trPr>
          <w:trHeight w:val="280"/>
        </w:trPr>
        <w:tc>
          <w:tcPr>
            <w:tcW w:w="0" w:type="auto"/>
            <w:hideMark/>
          </w:tcPr>
          <w:p w14:paraId="07B5E594"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Concatenation</w:t>
            </w:r>
          </w:p>
        </w:tc>
        <w:tc>
          <w:tcPr>
            <w:tcW w:w="0" w:type="auto"/>
            <w:hideMark/>
          </w:tcPr>
          <w:p w14:paraId="68351CE1"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14:paraId="58A1D3D4"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w:t>
            </w:r>
            <w:proofErr w:type="gramStart"/>
            <w:r w:rsidRPr="00D50F95">
              <w:rPr>
                <w:rFonts w:asciiTheme="minorHAnsi" w:hAnsiTheme="minorHAnsi" w:cstheme="minorHAnsi"/>
                <w:sz w:val="22"/>
                <w:szCs w:val="22"/>
              </w:rPr>
              <w:t>128)+(</w:t>
            </w:r>
            <w:proofErr w:type="gramEnd"/>
            <w:r w:rsidRPr="00D50F95">
              <w:rPr>
                <w:rFonts w:asciiTheme="minorHAnsi" w:hAnsiTheme="minorHAnsi" w:cstheme="minorHAnsi"/>
                <w:sz w:val="22"/>
                <w:szCs w:val="22"/>
              </w:rPr>
              <w:t>128)</w:t>
            </w:r>
          </w:p>
        </w:tc>
        <w:tc>
          <w:tcPr>
            <w:tcW w:w="0" w:type="auto"/>
            <w:hideMark/>
          </w:tcPr>
          <w:p w14:paraId="53486207"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14:paraId="1AE5839B" w14:textId="0BA62772" w:rsidR="00534FB9" w:rsidRPr="00D50F95" w:rsidRDefault="00C73A60">
            <w:pPr>
              <w:rPr>
                <w:rFonts w:asciiTheme="minorHAnsi" w:hAnsiTheme="minorHAnsi" w:cstheme="minorHAnsi"/>
                <w:sz w:val="22"/>
                <w:szCs w:val="22"/>
              </w:rPr>
            </w:pPr>
            <m:oMathPara>
              <m:oMathParaPr>
                <m:jc m:val="left"/>
              </m:oMathParaP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TD</m:t>
                        </m:r>
                      </m:sub>
                    </m:sSub>
                  </m:e>
                </m:d>
              </m:oMath>
            </m:oMathPara>
          </w:p>
        </w:tc>
      </w:tr>
      <w:tr w:rsidR="00534FB9" w:rsidRPr="00D50F95" w14:paraId="6006DF02" w14:textId="77777777" w:rsidTr="00404F28">
        <w:trPr>
          <w:trHeight w:val="294"/>
        </w:trPr>
        <w:tc>
          <w:tcPr>
            <w:tcW w:w="0" w:type="auto"/>
            <w:hideMark/>
          </w:tcPr>
          <w:p w14:paraId="1CC07D1F"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Channel Attn.</w:t>
            </w:r>
          </w:p>
        </w:tc>
        <w:tc>
          <w:tcPr>
            <w:tcW w:w="0" w:type="auto"/>
            <w:hideMark/>
          </w:tcPr>
          <w:p w14:paraId="1F8CC63C"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Small CPAM</w:t>
            </w:r>
          </w:p>
        </w:tc>
        <w:tc>
          <w:tcPr>
            <w:tcW w:w="0" w:type="auto"/>
            <w:hideMark/>
          </w:tcPr>
          <w:p w14:paraId="769DB992"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14:paraId="1BE504B6"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14:paraId="3BF27888"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recalibrate features</w:t>
            </w:r>
          </w:p>
        </w:tc>
      </w:tr>
      <w:tr w:rsidR="00534FB9" w:rsidRPr="00D50F95" w14:paraId="4606AE15" w14:textId="77777777" w:rsidTr="00404F28">
        <w:trPr>
          <w:trHeight w:val="280"/>
        </w:trPr>
        <w:tc>
          <w:tcPr>
            <w:tcW w:w="0" w:type="auto"/>
            <w:hideMark/>
          </w:tcPr>
          <w:p w14:paraId="02A63542"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Dense 1</w:t>
            </w:r>
          </w:p>
        </w:tc>
        <w:tc>
          <w:tcPr>
            <w:tcW w:w="0" w:type="auto"/>
            <w:hideMark/>
          </w:tcPr>
          <w:p w14:paraId="3D55DD2C" w14:textId="77777777" w:rsidR="00534FB9" w:rsidRPr="00D50F95" w:rsidRDefault="00534FB9">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14:paraId="2212C3AB"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14:paraId="44E94A11"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44CB4AF0"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ReLU</w:t>
            </w:r>
          </w:p>
        </w:tc>
      </w:tr>
      <w:tr w:rsidR="00534FB9" w:rsidRPr="00D50F95" w14:paraId="4F3C899B" w14:textId="77777777" w:rsidTr="00404F28">
        <w:trPr>
          <w:trHeight w:val="280"/>
        </w:trPr>
        <w:tc>
          <w:tcPr>
            <w:tcW w:w="0" w:type="auto"/>
            <w:hideMark/>
          </w:tcPr>
          <w:p w14:paraId="09512DC1"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Dropout</w:t>
            </w:r>
          </w:p>
        </w:tc>
        <w:tc>
          <w:tcPr>
            <w:tcW w:w="0" w:type="auto"/>
            <w:hideMark/>
          </w:tcPr>
          <w:p w14:paraId="0A54FB97"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Dropout(p=0.5)</w:t>
            </w:r>
          </w:p>
        </w:tc>
        <w:tc>
          <w:tcPr>
            <w:tcW w:w="0" w:type="auto"/>
            <w:hideMark/>
          </w:tcPr>
          <w:p w14:paraId="7944855A"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54BCC20F"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686D96BC" w14:textId="77777777" w:rsidR="00534FB9" w:rsidRPr="00D50F95" w:rsidRDefault="00534FB9">
            <w:pPr>
              <w:rPr>
                <w:rFonts w:asciiTheme="minorHAnsi" w:hAnsiTheme="minorHAnsi" w:cstheme="minorHAnsi"/>
                <w:sz w:val="22"/>
                <w:szCs w:val="22"/>
              </w:rPr>
            </w:pPr>
          </w:p>
        </w:tc>
      </w:tr>
      <w:tr w:rsidR="00534FB9" w:rsidRPr="00D50F95" w14:paraId="257894D5" w14:textId="77777777" w:rsidTr="00404F28">
        <w:trPr>
          <w:trHeight w:val="280"/>
        </w:trPr>
        <w:tc>
          <w:tcPr>
            <w:tcW w:w="0" w:type="auto"/>
            <w:hideMark/>
          </w:tcPr>
          <w:p w14:paraId="6077DAF2"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Dense 2</w:t>
            </w:r>
          </w:p>
        </w:tc>
        <w:tc>
          <w:tcPr>
            <w:tcW w:w="0" w:type="auto"/>
            <w:hideMark/>
          </w:tcPr>
          <w:p w14:paraId="7117555F" w14:textId="77777777" w:rsidR="00534FB9" w:rsidRPr="00D50F95" w:rsidRDefault="00534FB9">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64)</w:t>
            </w:r>
          </w:p>
        </w:tc>
        <w:tc>
          <w:tcPr>
            <w:tcW w:w="0" w:type="auto"/>
            <w:hideMark/>
          </w:tcPr>
          <w:p w14:paraId="27330716"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14:paraId="6BA3AE48"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14:paraId="0161F174"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ReLU</w:t>
            </w:r>
          </w:p>
        </w:tc>
      </w:tr>
      <w:tr w:rsidR="00534FB9" w:rsidRPr="00D50F95" w14:paraId="767B8557" w14:textId="77777777" w:rsidTr="00404F28">
        <w:trPr>
          <w:trHeight w:val="280"/>
        </w:trPr>
        <w:tc>
          <w:tcPr>
            <w:tcW w:w="0" w:type="auto"/>
            <w:hideMark/>
          </w:tcPr>
          <w:p w14:paraId="1DF270DF" w14:textId="77777777" w:rsidR="00534FB9" w:rsidRPr="00D50F95" w:rsidRDefault="00534FB9">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Output layer</w:t>
            </w:r>
          </w:p>
        </w:tc>
        <w:tc>
          <w:tcPr>
            <w:tcW w:w="0" w:type="auto"/>
            <w:hideMark/>
          </w:tcPr>
          <w:p w14:paraId="78E0D08B" w14:textId="77777777" w:rsidR="00534FB9" w:rsidRPr="00D50F95" w:rsidRDefault="00534FB9">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2)</w:t>
            </w:r>
          </w:p>
        </w:tc>
        <w:tc>
          <w:tcPr>
            <w:tcW w:w="0" w:type="auto"/>
            <w:hideMark/>
          </w:tcPr>
          <w:p w14:paraId="63AD6F86"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14:paraId="0F9C560D" w14:textId="77777777"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(2,)</w:t>
            </w:r>
          </w:p>
        </w:tc>
        <w:tc>
          <w:tcPr>
            <w:tcW w:w="0" w:type="auto"/>
            <w:hideMark/>
          </w:tcPr>
          <w:p w14:paraId="7B9DF98D" w14:textId="2FBE394D" w:rsidR="00534FB9" w:rsidRPr="00D50F95" w:rsidRDefault="00534FB9">
            <w:pPr>
              <w:rPr>
                <w:rFonts w:asciiTheme="minorHAnsi" w:hAnsiTheme="minorHAnsi" w:cstheme="minorHAnsi"/>
                <w:sz w:val="22"/>
                <w:szCs w:val="22"/>
              </w:rPr>
            </w:pPr>
            <w:r w:rsidRPr="00D50F95">
              <w:rPr>
                <w:rFonts w:asciiTheme="minorHAnsi" w:hAnsiTheme="minorHAnsi" w:cstheme="minorHAnsi"/>
                <w:sz w:val="22"/>
                <w:szCs w:val="22"/>
              </w:rPr>
              <w:t xml:space="preserve">linear →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m:t>
                      </m:r>
                    </m:sup>
                  </m:sSup>
                </m:e>
              </m:d>
            </m:oMath>
          </w:p>
        </w:tc>
      </w:tr>
    </w:tbl>
    <w:p w14:paraId="2E79CD31" w14:textId="77777777" w:rsidR="00C35BE6" w:rsidRPr="00C35BE6" w:rsidRDefault="00C35BE6" w:rsidP="00C35BE6"/>
    <w:p w14:paraId="27BF5381" w14:textId="6C43D300" w:rsidR="00D64B1D" w:rsidRDefault="00D64B1D" w:rsidP="00E57EA6">
      <w:r>
        <w:br w:type="page"/>
      </w:r>
    </w:p>
    <w:p w14:paraId="013769EE" w14:textId="0DD530DF" w:rsidR="00367D59" w:rsidRPr="00A46750" w:rsidRDefault="392B8B34" w:rsidP="00367D59">
      <w:pPr>
        <w:pStyle w:val="Heading1"/>
        <w:rPr>
          <w:rFonts w:ascii="Cambria" w:hAnsi="Cambria"/>
        </w:rPr>
      </w:pPr>
      <w:bookmarkStart w:id="48" w:name="_Toc1148781429"/>
      <w:bookmarkStart w:id="49" w:name="_Toc199425873"/>
      <w:r w:rsidRPr="584CE428">
        <w:rPr>
          <w:rFonts w:ascii="Cambria" w:hAnsi="Cambria"/>
        </w:rPr>
        <w:lastRenderedPageBreak/>
        <w:t xml:space="preserve">3. </w:t>
      </w:r>
      <w:r w:rsidR="2A5D2E8D">
        <w:t>Design Verification</w:t>
      </w:r>
      <w:bookmarkEnd w:id="48"/>
      <w:bookmarkEnd w:id="49"/>
    </w:p>
    <w:p w14:paraId="3278D50B" w14:textId="1CE697DA" w:rsidR="632D7A1E" w:rsidRPr="004E63DE" w:rsidRDefault="14B235BC" w:rsidP="009F78F7">
      <w:pPr>
        <w:spacing w:after="200" w:line="276" w:lineRule="auto"/>
        <w:rPr>
          <w:rFonts w:asciiTheme="minorHAnsi" w:eastAsiaTheme="minorHAnsi" w:hAnsiTheme="minorHAnsi" w:cstheme="minorBidi"/>
          <w:color w:val="000000" w:themeColor="text1"/>
          <w:sz w:val="22"/>
          <w:szCs w:val="22"/>
          <w:lang w:eastAsia="en-US"/>
        </w:rPr>
      </w:pPr>
      <w:r w:rsidRPr="004E63DE">
        <w:rPr>
          <w:rFonts w:asciiTheme="minorHAnsi" w:eastAsiaTheme="minorHAnsi" w:hAnsiTheme="minorHAnsi" w:cstheme="minorBidi"/>
          <w:color w:val="000000" w:themeColor="text1"/>
          <w:sz w:val="22"/>
          <w:szCs w:val="22"/>
          <w:lang w:eastAsia="en-US"/>
        </w:rPr>
        <w:t xml:space="preserve">This section </w:t>
      </w:r>
      <w:r w:rsidR="7B0532D9" w:rsidRPr="004E63DE">
        <w:rPr>
          <w:rFonts w:asciiTheme="minorHAnsi" w:eastAsiaTheme="minorHAnsi" w:hAnsiTheme="minorHAnsi" w:cstheme="minorBidi"/>
          <w:color w:val="000000" w:themeColor="text1"/>
          <w:sz w:val="22"/>
          <w:szCs w:val="22"/>
          <w:lang w:eastAsia="en-US"/>
        </w:rPr>
        <w:t>shows</w:t>
      </w:r>
      <w:r w:rsidRPr="004E63DE">
        <w:rPr>
          <w:rFonts w:asciiTheme="minorHAnsi" w:eastAsiaTheme="minorHAnsi" w:hAnsiTheme="minorHAnsi" w:cstheme="minorBidi"/>
          <w:color w:val="000000" w:themeColor="text1"/>
          <w:sz w:val="22"/>
          <w:szCs w:val="22"/>
          <w:lang w:eastAsia="en-US"/>
        </w:rPr>
        <w:t xml:space="preserve"> our verification method for each subsystem</w:t>
      </w:r>
      <w:r w:rsidR="00896980">
        <w:rPr>
          <w:rFonts w:asciiTheme="minorHAnsi" w:eastAsiaTheme="minorHAnsi" w:hAnsiTheme="minorHAnsi" w:cstheme="minorBidi"/>
          <w:color w:val="000000" w:themeColor="text1"/>
          <w:sz w:val="22"/>
          <w:szCs w:val="22"/>
          <w:lang w:eastAsia="en-US"/>
        </w:rPr>
        <w:t>.</w:t>
      </w:r>
    </w:p>
    <w:p w14:paraId="11A3244F" w14:textId="7A5F3B6E" w:rsidR="5C8B5132" w:rsidRPr="00AA015F" w:rsidRDefault="0C25822A" w:rsidP="00AA015F">
      <w:pPr>
        <w:pStyle w:val="Heading2"/>
      </w:pPr>
      <w:bookmarkStart w:id="50" w:name="_Toc186263897"/>
      <w:bookmarkStart w:id="51" w:name="_Toc199425874"/>
      <w:r>
        <w:t>3.1 Power System</w:t>
      </w:r>
      <w:bookmarkEnd w:id="50"/>
      <w:bookmarkEnd w:id="51"/>
    </w:p>
    <w:p w14:paraId="76AC7BA7" w14:textId="2B80FFCF" w:rsidR="30356A62" w:rsidRPr="004E63DE" w:rsidRDefault="41469D69" w:rsidP="004E63DE">
      <w:pPr>
        <w:spacing w:after="200" w:line="276" w:lineRule="auto"/>
        <w:rPr>
          <w:rFonts w:asciiTheme="minorHAnsi" w:eastAsiaTheme="minorHAnsi" w:hAnsiTheme="minorHAnsi" w:cstheme="minorBidi"/>
          <w:color w:val="000000" w:themeColor="text1"/>
          <w:sz w:val="22"/>
          <w:szCs w:val="22"/>
          <w:lang w:eastAsia="en-US"/>
        </w:rPr>
      </w:pPr>
      <w:r w:rsidRPr="004E63DE">
        <w:rPr>
          <w:rFonts w:asciiTheme="minorHAnsi" w:eastAsiaTheme="minorHAnsi" w:hAnsiTheme="minorHAnsi" w:cstheme="minorBidi"/>
          <w:color w:val="000000" w:themeColor="text1"/>
          <w:sz w:val="22"/>
          <w:szCs w:val="22"/>
          <w:lang w:eastAsia="en-US"/>
        </w:rPr>
        <w:t>The signal generator should be configured to output a sinusoidal signal with a 5 V peak voltage at a frequency of 10 Hz. The power amplifier should operate in high-impedance mode to enable current gain relative to the input voltage. By adjusting the amplifier’s gain, the output voltage can be set to 7.5 V. The DC power supply should provide 5 V for the sensor array and 24 V for the servo driver.</w:t>
      </w:r>
    </w:p>
    <w:p w14:paraId="705272A2" w14:textId="70DA12B7" w:rsidR="5C8B5132" w:rsidRDefault="0C25822A" w:rsidP="00BB428A">
      <w:pPr>
        <w:pStyle w:val="Heading2"/>
      </w:pPr>
      <w:bookmarkStart w:id="52" w:name="_Toc1383044693"/>
      <w:bookmarkStart w:id="53" w:name="_Toc199425875"/>
      <w:r>
        <w:t>3.2 Electrical Control System</w:t>
      </w:r>
      <w:bookmarkEnd w:id="52"/>
      <w:bookmarkEnd w:id="53"/>
    </w:p>
    <w:p w14:paraId="580769B4" w14:textId="0D0249DF" w:rsidR="003874C7" w:rsidRDefault="3D9992C2" w:rsidP="001D5F0C">
      <w:pPr>
        <w:pStyle w:val="Heading3"/>
      </w:pPr>
      <w:bookmarkStart w:id="54" w:name="_Toc768076997"/>
      <w:bookmarkStart w:id="55" w:name="_Toc199425876"/>
      <w:r>
        <w:t>3.2.1 Servo Driver and servo motor</w:t>
      </w:r>
      <w:bookmarkEnd w:id="54"/>
      <w:bookmarkEnd w:id="55"/>
    </w:p>
    <w:p w14:paraId="5F04BF14" w14:textId="3AD995AE" w:rsidR="003874C7" w:rsidRPr="004E63DE" w:rsidRDefault="525D9A66" w:rsidP="004E63DE">
      <w:pPr>
        <w:spacing w:after="200" w:line="276" w:lineRule="auto"/>
        <w:rPr>
          <w:rFonts w:asciiTheme="minorHAnsi" w:eastAsiaTheme="minorHAnsi" w:hAnsiTheme="minorHAnsi" w:cstheme="minorBidi"/>
          <w:color w:val="000000" w:themeColor="text1"/>
          <w:sz w:val="22"/>
          <w:szCs w:val="22"/>
          <w:lang w:eastAsia="en-US"/>
        </w:rPr>
      </w:pPr>
      <w:r w:rsidRPr="004E63DE">
        <w:rPr>
          <w:rFonts w:asciiTheme="minorHAnsi" w:eastAsiaTheme="minorHAnsi" w:hAnsiTheme="minorHAnsi" w:cstheme="minorBidi"/>
          <w:color w:val="000000" w:themeColor="text1"/>
          <w:sz w:val="22"/>
          <w:szCs w:val="22"/>
          <w:lang w:eastAsia="en-US"/>
        </w:rPr>
        <w:t xml:space="preserve">The servo driver should be applied to 24V voltage to work, the </w:t>
      </w:r>
      <w:r w:rsidR="07754461" w:rsidRPr="004E63DE">
        <w:rPr>
          <w:rFonts w:asciiTheme="minorHAnsi" w:eastAsiaTheme="minorHAnsi" w:hAnsiTheme="minorHAnsi" w:cstheme="minorBidi"/>
          <w:color w:val="000000" w:themeColor="text1"/>
          <w:sz w:val="22"/>
          <w:szCs w:val="22"/>
          <w:lang w:eastAsia="en-US"/>
        </w:rPr>
        <w:t>servo motor should move to the desired absolute location after setting the PU steps.</w:t>
      </w:r>
    </w:p>
    <w:p w14:paraId="08696C90" w14:textId="1026ECD4" w:rsidR="5C8B5132" w:rsidRDefault="0C25822A" w:rsidP="00BB428A">
      <w:pPr>
        <w:pStyle w:val="Heading2"/>
      </w:pPr>
      <w:bookmarkStart w:id="56" w:name="_Toc42140660"/>
      <w:bookmarkStart w:id="57" w:name="_Toc199425877"/>
      <w:r>
        <w:t>3.3 Vibrator System</w:t>
      </w:r>
      <w:bookmarkEnd w:id="56"/>
      <w:bookmarkEnd w:id="57"/>
    </w:p>
    <w:p w14:paraId="21F03E86" w14:textId="1792CE5A" w:rsidR="734A9CF0" w:rsidRPr="00181F5A" w:rsidRDefault="7C0844F5" w:rsidP="00181F5A">
      <w:pPr>
        <w:pStyle w:val="Heading3"/>
      </w:pPr>
      <w:bookmarkStart w:id="58" w:name="_Toc1745261014"/>
      <w:bookmarkStart w:id="59" w:name="_Toc199425878"/>
      <w:r>
        <w:t>3.3.1 Modal Vibrator Verification</w:t>
      </w:r>
      <w:bookmarkEnd w:id="58"/>
      <w:bookmarkEnd w:id="59"/>
    </w:p>
    <w:p w14:paraId="57F50F64" w14:textId="3A9F895A" w:rsidR="00BB428A" w:rsidRPr="004E63DE" w:rsidRDefault="115E482F" w:rsidP="004E63DE">
      <w:pPr>
        <w:spacing w:after="200" w:line="276" w:lineRule="auto"/>
        <w:rPr>
          <w:rFonts w:asciiTheme="minorHAnsi" w:eastAsiaTheme="minorHAnsi" w:hAnsiTheme="minorHAnsi" w:cstheme="minorBidi"/>
          <w:color w:val="000000" w:themeColor="text1"/>
          <w:sz w:val="22"/>
          <w:szCs w:val="22"/>
          <w:lang w:eastAsia="en-US"/>
        </w:rPr>
      </w:pPr>
      <w:r w:rsidRPr="004E63DE">
        <w:rPr>
          <w:rFonts w:asciiTheme="minorHAnsi" w:eastAsiaTheme="minorHAnsi" w:hAnsiTheme="minorHAnsi" w:cstheme="minorBidi"/>
          <w:color w:val="000000" w:themeColor="text1"/>
          <w:sz w:val="22"/>
          <w:szCs w:val="22"/>
          <w:lang w:eastAsia="en-US"/>
        </w:rPr>
        <w:t>Vibrator</w:t>
      </w:r>
      <w:r w:rsidR="1D0C811B" w:rsidRPr="004E63DE">
        <w:rPr>
          <w:rFonts w:asciiTheme="minorHAnsi" w:eastAsiaTheme="minorHAnsi" w:hAnsiTheme="minorHAnsi" w:cstheme="minorBidi"/>
          <w:color w:val="000000" w:themeColor="text1"/>
          <w:sz w:val="22"/>
          <w:szCs w:val="22"/>
          <w:lang w:eastAsia="en-US"/>
        </w:rPr>
        <w:t xml:space="preserve"> vibrates in the vertical direction. The vibrator shall generate vertical oscillations at a frequency of 8 Hz with an input voltage of 7.5 V. </w:t>
      </w:r>
      <w:r w:rsidR="4AAEFEF6" w:rsidRPr="004E63DE">
        <w:rPr>
          <w:rFonts w:asciiTheme="minorHAnsi" w:eastAsiaTheme="minorHAnsi" w:hAnsiTheme="minorHAnsi" w:cstheme="minorBidi"/>
          <w:color w:val="000000" w:themeColor="text1"/>
          <w:sz w:val="22"/>
          <w:szCs w:val="22"/>
          <w:lang w:eastAsia="en-US"/>
        </w:rPr>
        <w:t xml:space="preserve">The test can refer to </w:t>
      </w:r>
      <w:r w:rsidR="004E63DE">
        <w:rPr>
          <w:rFonts w:asciiTheme="minorHAnsi" w:eastAsiaTheme="minorHAnsi" w:hAnsiTheme="minorHAnsi" w:cstheme="minorBidi"/>
          <w:color w:val="000000" w:themeColor="text1"/>
          <w:sz w:val="22"/>
          <w:szCs w:val="22"/>
          <w:lang w:eastAsia="en-US"/>
        </w:rPr>
        <w:t>Appendix A.</w:t>
      </w:r>
    </w:p>
    <w:p w14:paraId="2DF4112F" w14:textId="545F9ACD" w:rsidR="5C8B5132" w:rsidRDefault="0C25822A" w:rsidP="5C8B5132">
      <w:pPr>
        <w:pStyle w:val="Heading2"/>
        <w:rPr>
          <w:rFonts w:ascii="Cambria" w:hAnsi="Cambria"/>
        </w:rPr>
      </w:pPr>
      <w:bookmarkStart w:id="60" w:name="_Toc973539870"/>
      <w:bookmarkStart w:id="61" w:name="_Toc199425879"/>
      <w:r w:rsidRPr="584CE428">
        <w:rPr>
          <w:rFonts w:ascii="Cambria" w:hAnsi="Cambria"/>
        </w:rPr>
        <w:t>3.4 Sensor System</w:t>
      </w:r>
      <w:bookmarkEnd w:id="60"/>
      <w:bookmarkEnd w:id="61"/>
    </w:p>
    <w:p w14:paraId="5FB32BAD" w14:textId="05EA9CAE" w:rsidR="0FEDB5A5" w:rsidRPr="00AA015F" w:rsidRDefault="60D001EC" w:rsidP="00AA015F">
      <w:pPr>
        <w:pStyle w:val="Heading3"/>
        <w:rPr>
          <w:rFonts w:ascii="Cambria" w:hAnsi="Cambria"/>
        </w:rPr>
      </w:pPr>
      <w:bookmarkStart w:id="62" w:name="_Toc1831675805"/>
      <w:bookmarkStart w:id="63" w:name="_Toc199425880"/>
      <w:r w:rsidRPr="584CE428">
        <w:rPr>
          <w:rFonts w:ascii="Cambria" w:hAnsi="Cambria"/>
        </w:rPr>
        <w:t>3.4.1 Sensor Array</w:t>
      </w:r>
      <w:bookmarkEnd w:id="62"/>
      <w:bookmarkEnd w:id="63"/>
    </w:p>
    <w:p w14:paraId="136971C7" w14:textId="7E78AB61" w:rsidR="4261CA94" w:rsidRPr="00403734" w:rsidRDefault="0FEDB5A5" w:rsidP="00403734">
      <w:pPr>
        <w:spacing w:after="200" w:line="276" w:lineRule="auto"/>
        <w:rPr>
          <w:rFonts w:asciiTheme="minorHAnsi" w:eastAsiaTheme="minorHAnsi" w:hAnsiTheme="minorHAnsi" w:cstheme="minorBidi"/>
          <w:color w:val="000000" w:themeColor="text1"/>
          <w:sz w:val="22"/>
          <w:szCs w:val="22"/>
          <w:lang w:eastAsia="en-US"/>
        </w:rPr>
      </w:pPr>
      <w:r w:rsidRPr="00403734">
        <w:rPr>
          <w:rFonts w:asciiTheme="minorHAnsi" w:eastAsiaTheme="minorHAnsi" w:hAnsiTheme="minorHAnsi" w:cstheme="minorBidi"/>
          <w:color w:val="000000" w:themeColor="text1"/>
          <w:sz w:val="22"/>
          <w:szCs w:val="22"/>
          <w:lang w:eastAsia="en-US"/>
        </w:rPr>
        <w:t>We designed two ways to verify the functionality of sensor devices.</w:t>
      </w:r>
    </w:p>
    <w:p w14:paraId="22CB2347" w14:textId="73848D1E" w:rsidR="0FEDB5A5" w:rsidRPr="00403734" w:rsidRDefault="4261CA94" w:rsidP="00403734">
      <w:pPr>
        <w:spacing w:after="200" w:line="276" w:lineRule="auto"/>
        <w:rPr>
          <w:rFonts w:asciiTheme="minorHAnsi" w:eastAsiaTheme="minorHAnsi" w:hAnsiTheme="minorHAnsi" w:cstheme="minorBidi"/>
          <w:color w:val="000000" w:themeColor="text1"/>
          <w:sz w:val="22"/>
          <w:szCs w:val="22"/>
          <w:lang w:eastAsia="en-US"/>
        </w:rPr>
      </w:pPr>
      <w:r w:rsidRPr="2109F5A6">
        <w:rPr>
          <w:rFonts w:asciiTheme="minorHAnsi" w:eastAsiaTheme="minorEastAsia" w:hAnsiTheme="minorHAnsi" w:cstheme="minorBidi"/>
          <w:color w:val="000000" w:themeColor="text1"/>
          <w:sz w:val="22"/>
          <w:szCs w:val="22"/>
          <w:lang w:eastAsia="en-US"/>
        </w:rPr>
        <w:t xml:space="preserve">Basic Testing with Oscilloscope and DAQ (Data </w:t>
      </w:r>
      <w:r w:rsidR="00AA015F" w:rsidRPr="2109F5A6">
        <w:rPr>
          <w:rFonts w:asciiTheme="minorHAnsi" w:eastAsiaTheme="minorEastAsia" w:hAnsiTheme="minorHAnsi" w:cstheme="minorBidi"/>
          <w:color w:val="000000" w:themeColor="text1"/>
          <w:sz w:val="22"/>
          <w:szCs w:val="22"/>
          <w:lang w:eastAsia="en-US"/>
        </w:rPr>
        <w:t>Acquisition</w:t>
      </w:r>
      <w:r w:rsidRPr="2109F5A6">
        <w:rPr>
          <w:rFonts w:asciiTheme="minorHAnsi" w:eastAsiaTheme="minorEastAsia" w:hAnsiTheme="minorHAnsi" w:cstheme="minorBidi"/>
          <w:color w:val="000000" w:themeColor="text1"/>
          <w:sz w:val="22"/>
          <w:szCs w:val="22"/>
          <w:lang w:eastAsia="en-US"/>
        </w:rPr>
        <w:t xml:space="preserve"> Card):</w:t>
      </w:r>
    </w:p>
    <w:p w14:paraId="43B15012" w14:textId="1884D274" w:rsidR="2109F5A6" w:rsidRDefault="2109F5A6" w:rsidP="2109F5A6">
      <w:pPr>
        <w:spacing w:after="200" w:line="276" w:lineRule="auto"/>
      </w:pPr>
      <w:r w:rsidRPr="2109F5A6">
        <w:rPr>
          <w:rFonts w:ascii="Calibri" w:eastAsia="Calibri" w:hAnsi="Calibri" w:cs="Calibri"/>
          <w:b/>
          <w:bCs/>
          <w:sz w:val="22"/>
          <w:szCs w:val="22"/>
        </w:rPr>
        <w:t>In-Air Sensor Test Procedure and Results:</w:t>
      </w:r>
      <w:r w:rsidRPr="2109F5A6">
        <w:rPr>
          <w:rFonts w:ascii="Calibri" w:eastAsia="Calibri" w:hAnsi="Calibri" w:cs="Calibri"/>
          <w:sz w:val="22"/>
          <w:szCs w:val="22"/>
        </w:rPr>
        <w:t xml:space="preserve"> The sensor device was placed in an ambient air environment. Gentle pressure was then applied to the sensor using a gloved finger. To monitor the resulting signal variations, the sensor's output was interfaced with a Data Acquisition (DAQ) system. As depicted in Figure 13, the signal exhibited a distinct and rapid change around the 1.5-second mark corresponding to the application of pressure on the sensor.</w:t>
      </w:r>
    </w:p>
    <w:p w14:paraId="008624EC" w14:textId="77777777" w:rsidR="00A05D8E" w:rsidRDefault="7BDC7DA4" w:rsidP="00A05D8E">
      <w:pPr>
        <w:keepNext/>
        <w:jc w:val="center"/>
      </w:pPr>
      <w:r>
        <w:rPr>
          <w:noProof/>
        </w:rPr>
        <w:lastRenderedPageBreak/>
        <w:drawing>
          <wp:inline distT="0" distB="0" distL="0" distR="0" wp14:anchorId="19E43F78" wp14:editId="5E0A2123">
            <wp:extent cx="4107872" cy="3115602"/>
            <wp:effectExtent l="0" t="0" r="0" b="0"/>
            <wp:docPr id="1896125233" name="Picture 36154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40545"/>
                    <pic:cNvPicPr/>
                  </pic:nvPicPr>
                  <pic:blipFill>
                    <a:blip r:embed="rId36">
                      <a:extLst>
                        <a:ext uri="{28A0092B-C50C-407E-A947-70E740481C1C}">
                          <a14:useLocalDpi xmlns:a14="http://schemas.microsoft.com/office/drawing/2010/main" val="0"/>
                        </a:ext>
                      </a:extLst>
                    </a:blip>
                    <a:srcRect b="23419"/>
                    <a:stretch>
                      <a:fillRect/>
                    </a:stretch>
                  </pic:blipFill>
                  <pic:spPr>
                    <a:xfrm>
                      <a:off x="0" y="0"/>
                      <a:ext cx="4107872" cy="3115602"/>
                    </a:xfrm>
                    <a:prstGeom prst="rect">
                      <a:avLst/>
                    </a:prstGeom>
                  </pic:spPr>
                </pic:pic>
              </a:graphicData>
            </a:graphic>
          </wp:inline>
        </w:drawing>
      </w:r>
    </w:p>
    <w:p w14:paraId="3543200B" w14:textId="14DC9823" w:rsidR="00A05D8E" w:rsidRPr="000E4FFE" w:rsidRDefault="00A05D8E" w:rsidP="00A05D8E">
      <w:pPr>
        <w:pStyle w:val="Caption"/>
        <w:jc w:val="center"/>
        <w:rPr>
          <w:rFonts w:asciiTheme="minorHAnsi" w:hAnsiTheme="minorHAnsi" w:cstheme="minorHAnsi"/>
        </w:rPr>
      </w:pPr>
      <w:r w:rsidRPr="000E4FFE">
        <w:rPr>
          <w:rFonts w:asciiTheme="minorHAnsi" w:hAnsiTheme="minorHAnsi" w:cstheme="minorHAnsi"/>
        </w:rPr>
        <w:t xml:space="preserve">Figure </w:t>
      </w:r>
      <w:r w:rsidRPr="000E4FFE">
        <w:rPr>
          <w:rFonts w:asciiTheme="minorHAnsi" w:hAnsiTheme="minorHAnsi" w:cstheme="minorHAnsi"/>
        </w:rPr>
        <w:fldChar w:fldCharType="begin"/>
      </w:r>
      <w:r w:rsidRPr="000E4FFE">
        <w:rPr>
          <w:rFonts w:asciiTheme="minorHAnsi" w:hAnsiTheme="minorHAnsi" w:cstheme="minorHAnsi"/>
        </w:rPr>
        <w:instrText xml:space="preserve"> SEQ Figure \* ARABIC </w:instrText>
      </w:r>
      <w:r w:rsidRPr="000E4FFE">
        <w:rPr>
          <w:rFonts w:asciiTheme="minorHAnsi" w:hAnsiTheme="minorHAnsi" w:cstheme="minorHAnsi"/>
        </w:rPr>
        <w:fldChar w:fldCharType="separate"/>
      </w:r>
      <w:r w:rsidRPr="000E4FFE">
        <w:rPr>
          <w:rFonts w:asciiTheme="minorHAnsi" w:hAnsiTheme="minorHAnsi" w:cstheme="minorHAnsi"/>
        </w:rPr>
        <w:t>13</w:t>
      </w:r>
      <w:r w:rsidRPr="000E4FFE">
        <w:rPr>
          <w:rFonts w:asciiTheme="minorHAnsi" w:hAnsiTheme="minorHAnsi" w:cstheme="minorHAnsi"/>
        </w:rPr>
        <w:fldChar w:fldCharType="end"/>
      </w:r>
      <w:r w:rsidRPr="000E4FFE">
        <w:rPr>
          <w:rFonts w:asciiTheme="minorHAnsi" w:hAnsiTheme="minorHAnsi" w:cstheme="minorHAnsi"/>
        </w:rPr>
        <w:t xml:space="preserve"> Sensor array verification in the air</w:t>
      </w:r>
    </w:p>
    <w:p w14:paraId="0DC25A0E" w14:textId="2F4DB8FE" w:rsidR="7BDC7DA4" w:rsidRPr="00611A54" w:rsidRDefault="7BDC7DA4" w:rsidP="00611A54">
      <w:pPr>
        <w:jc w:val="center"/>
      </w:pPr>
      <w:r w:rsidRPr="7BDC7DA4">
        <w:rPr>
          <w:rFonts w:asciiTheme="minorHAnsi" w:eastAsiaTheme="minorEastAsia" w:hAnsiTheme="minorHAnsi" w:cstheme="minorBidi"/>
          <w:b/>
          <w:bCs/>
          <w:color w:val="4F81BD" w:themeColor="accent1"/>
          <w:sz w:val="18"/>
          <w:szCs w:val="18"/>
        </w:rPr>
        <w:t xml:space="preserve"> </w:t>
      </w:r>
    </w:p>
    <w:p w14:paraId="5327493D" w14:textId="17B3F0C1" w:rsidR="12A705CB" w:rsidRDefault="12A705CB" w:rsidP="12A705CB">
      <w:pPr>
        <w:rPr>
          <w:sz w:val="22"/>
          <w:szCs w:val="22"/>
        </w:rPr>
      </w:pPr>
    </w:p>
    <w:p w14:paraId="7917C9E6" w14:textId="4C870ED9" w:rsidR="40D8D2B4" w:rsidRPr="008234E3" w:rsidRDefault="379CC308" w:rsidP="379CC308">
      <w:pPr>
        <w:spacing w:after="200" w:line="276" w:lineRule="auto"/>
        <w:rPr>
          <w:rFonts w:asciiTheme="minorHAnsi" w:eastAsiaTheme="minorEastAsia" w:hAnsiTheme="minorHAnsi" w:cstheme="minorBidi"/>
          <w:color w:val="000000" w:themeColor="text1"/>
          <w:sz w:val="22"/>
          <w:szCs w:val="22"/>
          <w:lang w:eastAsia="en-US"/>
        </w:rPr>
      </w:pPr>
      <w:r w:rsidRPr="287266D5">
        <w:rPr>
          <w:rFonts w:asciiTheme="minorHAnsi" w:eastAsiaTheme="minorEastAsia" w:hAnsiTheme="minorHAnsi" w:cstheme="minorBidi"/>
          <w:color w:val="000000" w:themeColor="text1"/>
          <w:sz w:val="22"/>
          <w:szCs w:val="22"/>
          <w:lang w:eastAsia="en-US"/>
        </w:rPr>
        <w:t xml:space="preserve">Test in the water: We place the sensor device in the water and turn on the vibrator. We connect the output of sensors to DAQ to observe the change.  The signal changes sharply around when we turn on the pressure sensor. In addition, the output signal from the pressure sensor was clearly periodic, indicating that it successfully reflected the vibrator's inherent periodicity. We also conducted an experiment to compare signals in different locations. At first, we placed the vibrator 10cm directly in front of the sensor block. Then we placed another vibrator 20cm directly in front of the sensor block. As shown in </w:t>
      </w:r>
      <w:r w:rsidR="2109F5A6" w:rsidRPr="2109F5A6">
        <w:rPr>
          <w:rFonts w:asciiTheme="minorHAnsi" w:eastAsiaTheme="minorEastAsia" w:hAnsiTheme="minorHAnsi" w:cstheme="minorBidi"/>
          <w:color w:val="000000" w:themeColor="text1"/>
          <w:sz w:val="22"/>
          <w:szCs w:val="22"/>
          <w:lang w:eastAsia="en-US"/>
        </w:rPr>
        <w:t>Figure 15</w:t>
      </w:r>
      <w:r w:rsidRPr="287266D5">
        <w:rPr>
          <w:rFonts w:asciiTheme="minorHAnsi" w:eastAsiaTheme="minorEastAsia" w:hAnsiTheme="minorHAnsi" w:cstheme="minorBidi"/>
          <w:color w:val="000000" w:themeColor="text1"/>
          <w:sz w:val="22"/>
          <w:szCs w:val="22"/>
          <w:lang w:eastAsia="en-US"/>
        </w:rPr>
        <w:t>, the two signals are different. When the vibrator is further away, the signal amplitude is smaller, and the frequency is lower.</w:t>
      </w:r>
    </w:p>
    <w:p w14:paraId="27C49FFE" w14:textId="6C12E155" w:rsidR="4261CA94" w:rsidRPr="008234E3" w:rsidRDefault="4261CA94" w:rsidP="008234E3">
      <w:pPr>
        <w:spacing w:after="200" w:line="276" w:lineRule="auto"/>
        <w:rPr>
          <w:rFonts w:asciiTheme="minorHAnsi" w:eastAsiaTheme="minorHAnsi" w:hAnsiTheme="minorHAnsi" w:cstheme="minorBidi"/>
          <w:color w:val="000000" w:themeColor="text1"/>
          <w:sz w:val="22"/>
          <w:szCs w:val="22"/>
          <w:lang w:eastAsia="en-US"/>
        </w:rPr>
      </w:pPr>
    </w:p>
    <w:p w14:paraId="68D9D280" w14:textId="77777777" w:rsidR="00A05D8E" w:rsidRDefault="00A05D8E" w:rsidP="00A05D8E">
      <w:pPr>
        <w:keepNext/>
        <w:jc w:val="center"/>
      </w:pPr>
      <w:r>
        <w:rPr>
          <w:noProof/>
          <w:sz w:val="22"/>
          <w:szCs w:val="22"/>
        </w:rPr>
        <w:lastRenderedPageBreak/>
        <mc:AlternateContent>
          <mc:Choice Requires="wpg">
            <w:drawing>
              <wp:inline distT="0" distB="0" distL="0" distR="0" wp14:anchorId="6A447BBE" wp14:editId="48D2E6D3">
                <wp:extent cx="5943600" cy="5518842"/>
                <wp:effectExtent l="0" t="0" r="0" b="5715"/>
                <wp:docPr id="1328124492" name="Group 7"/>
                <wp:cNvGraphicFramePr/>
                <a:graphic xmlns:a="http://schemas.openxmlformats.org/drawingml/2006/main">
                  <a:graphicData uri="http://schemas.microsoft.com/office/word/2010/wordprocessingGroup">
                    <wpg:wgp>
                      <wpg:cNvGrpSpPr/>
                      <wpg:grpSpPr>
                        <a:xfrm>
                          <a:off x="0" y="0"/>
                          <a:ext cx="5943600" cy="5518842"/>
                          <a:chOff x="0" y="0"/>
                          <a:chExt cx="5943600" cy="5518842"/>
                        </a:xfrm>
                      </wpg:grpSpPr>
                      <pic:pic xmlns:pic="http://schemas.openxmlformats.org/drawingml/2006/picture">
                        <pic:nvPicPr>
                          <pic:cNvPr id="149842377" name="Picture 14984237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851842"/>
                            <a:ext cx="5943600" cy="2667000"/>
                          </a:xfrm>
                          <a:prstGeom prst="rect">
                            <a:avLst/>
                          </a:prstGeom>
                        </pic:spPr>
                      </pic:pic>
                      <pic:pic xmlns:pic="http://schemas.openxmlformats.org/drawingml/2006/picture">
                        <pic:nvPicPr>
                          <pic:cNvPr id="696332989" name="Picture 69633298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2428" y="0"/>
                            <a:ext cx="5796280" cy="2849880"/>
                          </a:xfrm>
                          <a:prstGeom prst="rect">
                            <a:avLst/>
                          </a:prstGeom>
                        </pic:spPr>
                      </pic:pic>
                    </wpg:wgp>
                  </a:graphicData>
                </a:graphic>
              </wp:inline>
            </w:drawing>
          </mc:Choice>
          <mc:Fallback>
            <w:pict>
              <v:group w14:anchorId="56BDD827" id="Group 7" o:spid="_x0000_s1026" style="width:468pt;height:434.55pt;mso-position-horizontal-relative:char;mso-position-vertical-relative:line" coordsize="59436,551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">
                <v:shape id="Picture 149842377" o:spid="_x0000_s1027" type="#_x0000_t75" style="position:absolute;top:28518;width:59436;height:266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">
                  <v:imagedata r:id="rId39" o:title=""/>
                </v:shape>
                <v:shape id="Picture 696332989" o:spid="_x0000_s1028" type="#_x0000_t75" style="position:absolute;left:724;width:57963;height:284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">
                  <v:imagedata r:id="rId40" o:title=""/>
                </v:shape>
                <w10:anchorlock/>
              </v:group>
            </w:pict>
          </mc:Fallback>
        </mc:AlternateContent>
      </w:r>
    </w:p>
    <w:p w14:paraId="74538B0F" w14:textId="59570B89" w:rsidR="4261CA94" w:rsidRPr="00403734" w:rsidRDefault="00A05D8E" w:rsidP="00A05D8E">
      <w:pPr>
        <w:pStyle w:val="Caption"/>
        <w:jc w:val="center"/>
        <w:rPr>
          <w:rFonts w:asciiTheme="minorHAnsi" w:hAnsiTheme="minorHAnsi" w:cstheme="minorBidi"/>
        </w:rPr>
      </w:pPr>
      <w:r w:rsidRPr="5A9BCFC9">
        <w:rPr>
          <w:rFonts w:asciiTheme="minorHAnsi" w:hAnsiTheme="minorHAnsi" w:cstheme="minorBidi"/>
        </w:rPr>
        <w:t xml:space="preserve">Figure </w:t>
      </w:r>
      <w:r w:rsidRPr="5A9BCFC9">
        <w:rPr>
          <w:rFonts w:asciiTheme="minorHAnsi" w:hAnsiTheme="minorHAnsi" w:cstheme="minorBidi"/>
        </w:rPr>
        <w:fldChar w:fldCharType="begin"/>
      </w:r>
      <w:r w:rsidRPr="5A9BCFC9">
        <w:rPr>
          <w:rFonts w:asciiTheme="minorHAnsi" w:hAnsiTheme="minorHAnsi" w:cstheme="minorBidi"/>
        </w:rPr>
        <w:instrText xml:space="preserve"> SEQ Figure \* ARABIC </w:instrText>
      </w:r>
      <w:r w:rsidRPr="5A9BCFC9">
        <w:rPr>
          <w:rFonts w:asciiTheme="minorHAnsi" w:hAnsiTheme="minorHAnsi" w:cstheme="minorBidi"/>
        </w:rPr>
        <w:fldChar w:fldCharType="separate"/>
      </w:r>
      <w:r w:rsidRPr="5A9BCFC9">
        <w:rPr>
          <w:rFonts w:asciiTheme="minorHAnsi" w:hAnsiTheme="minorHAnsi" w:cstheme="minorBidi"/>
        </w:rPr>
        <w:t>14</w:t>
      </w:r>
      <w:r w:rsidRPr="5A9BCFC9">
        <w:rPr>
          <w:rFonts w:asciiTheme="minorHAnsi" w:hAnsiTheme="minorHAnsi" w:cstheme="minorBidi"/>
        </w:rPr>
        <w:fldChar w:fldCharType="end"/>
      </w:r>
      <w:r w:rsidRPr="5A9BCFC9">
        <w:rPr>
          <w:rFonts w:asciiTheme="minorHAnsi" w:hAnsiTheme="minorHAnsi" w:cstheme="minorBidi"/>
        </w:rPr>
        <w:t xml:space="preserve"> Visualization of Pressure Signal in Different Places</w:t>
      </w:r>
    </w:p>
    <w:p w14:paraId="78D09281" w14:textId="77777777" w:rsidR="00FB3CAC" w:rsidRDefault="0C25822A" w:rsidP="00FB3CAC">
      <w:pPr>
        <w:pStyle w:val="Heading2"/>
        <w:rPr>
          <w:rFonts w:ascii="Cambria" w:hAnsi="Cambria"/>
        </w:rPr>
      </w:pPr>
      <w:bookmarkStart w:id="64" w:name="_Toc1750494665"/>
      <w:bookmarkStart w:id="65" w:name="_Toc199425881"/>
      <w:r w:rsidRPr="584CE428">
        <w:rPr>
          <w:rFonts w:ascii="Cambria" w:hAnsi="Cambria"/>
        </w:rPr>
        <w:t>3.5 Software System</w:t>
      </w:r>
      <w:bookmarkEnd w:id="64"/>
      <w:bookmarkEnd w:id="65"/>
    </w:p>
    <w:p w14:paraId="74915A88" w14:textId="77777777" w:rsidR="00FB3CAC" w:rsidRDefault="4226052C" w:rsidP="00FB3CAC">
      <w:pPr>
        <w:pStyle w:val="Heading3"/>
      </w:pPr>
      <w:bookmarkStart w:id="66" w:name="_Toc703552506"/>
      <w:bookmarkStart w:id="67" w:name="_Toc199425882"/>
      <w:r>
        <w:t>3.5.1 Data Preprocessing System</w:t>
      </w:r>
      <w:bookmarkEnd w:id="66"/>
      <w:bookmarkEnd w:id="67"/>
    </w:p>
    <w:p w14:paraId="1D662210" w14:textId="5033F51A" w:rsidR="2174807E" w:rsidRPr="008234E3" w:rsidRDefault="2174807E" w:rsidP="004E63DE">
      <w:pPr>
        <w:spacing w:after="200" w:line="276" w:lineRule="auto"/>
        <w:rPr>
          <w:rFonts w:asciiTheme="minorHAnsi" w:eastAsiaTheme="minorHAnsi" w:hAnsiTheme="minorHAnsi" w:cstheme="minorBidi"/>
          <w:color w:val="000000" w:themeColor="text1"/>
          <w:sz w:val="22"/>
          <w:szCs w:val="22"/>
          <w:lang w:eastAsia="en-US"/>
        </w:rPr>
      </w:pPr>
      <w:r w:rsidRPr="008234E3">
        <w:rPr>
          <w:rFonts w:asciiTheme="minorHAnsi" w:eastAsiaTheme="minorHAnsi" w:hAnsiTheme="minorHAnsi" w:cstheme="minorBidi"/>
          <w:color w:val="000000" w:themeColor="text1"/>
          <w:sz w:val="22"/>
          <w:szCs w:val="22"/>
          <w:lang w:eastAsia="en-US"/>
        </w:rPr>
        <w:t>To verify the effectiveness of the data-preprocessing system, we compared the scale, range, and dimensionality of the data before and after processing to ensure the output matches the expected format.</w:t>
      </w:r>
      <w:r w:rsidR="3E33D242" w:rsidRPr="008234E3">
        <w:rPr>
          <w:rFonts w:asciiTheme="minorHAnsi" w:eastAsiaTheme="minorHAnsi" w:hAnsiTheme="minorHAnsi" w:cstheme="minorBidi"/>
          <w:color w:val="000000" w:themeColor="text1"/>
          <w:sz w:val="22"/>
          <w:szCs w:val="22"/>
          <w:lang w:eastAsia="en-US"/>
        </w:rPr>
        <w:t xml:space="preserve"> </w:t>
      </w:r>
      <w:r w:rsidR="5A117D98" w:rsidRPr="008234E3">
        <w:rPr>
          <w:rFonts w:asciiTheme="minorHAnsi" w:eastAsiaTheme="minorHAnsi" w:hAnsiTheme="minorHAnsi" w:cstheme="minorBidi"/>
          <w:color w:val="000000" w:themeColor="text1"/>
          <w:sz w:val="22"/>
          <w:szCs w:val="22"/>
          <w:lang w:eastAsia="en-US"/>
        </w:rPr>
        <w:t>For the normalization step, we checked the maximum and minimum value in the data, which should be within the range of [0, 255]</w:t>
      </w:r>
      <w:r w:rsidR="004E63DE" w:rsidRPr="008234E3">
        <w:rPr>
          <w:rFonts w:asciiTheme="minorHAnsi" w:eastAsiaTheme="minorHAnsi" w:hAnsiTheme="minorHAnsi" w:cstheme="minorBidi"/>
          <w:color w:val="000000" w:themeColor="text1"/>
          <w:sz w:val="22"/>
          <w:szCs w:val="22"/>
          <w:lang w:eastAsia="en-US"/>
        </w:rPr>
        <w:t>.</w:t>
      </w:r>
    </w:p>
    <w:p w14:paraId="5B68CF2B" w14:textId="39709F17" w:rsidR="004E63DE" w:rsidRPr="004E63DE" w:rsidRDefault="004E63DE" w:rsidP="004E63DE">
      <w:pPr>
        <w:jc w:val="center"/>
        <w:rPr>
          <w:rFonts w:asciiTheme="minorHAnsi" w:hAnsiTheme="minorHAnsi" w:cstheme="minorBidi"/>
          <w:b/>
          <w:sz w:val="22"/>
          <w:szCs w:val="22"/>
        </w:rPr>
      </w:pPr>
      <w:r w:rsidRPr="004E63DE">
        <w:rPr>
          <w:rFonts w:asciiTheme="minorHAnsi" w:hAnsiTheme="minorHAnsi" w:cstheme="minorBidi"/>
          <w:b/>
          <w:sz w:val="22"/>
          <w:szCs w:val="22"/>
        </w:rPr>
        <w:t xml:space="preserve">Table </w:t>
      </w:r>
      <w:r w:rsidRPr="004E63DE">
        <w:rPr>
          <w:rFonts w:asciiTheme="minorHAnsi" w:hAnsiTheme="minorHAnsi" w:cstheme="minorBidi"/>
          <w:b/>
          <w:sz w:val="22"/>
          <w:szCs w:val="22"/>
        </w:rPr>
        <w:fldChar w:fldCharType="begin"/>
      </w:r>
      <w:r w:rsidRPr="004E63DE">
        <w:rPr>
          <w:rFonts w:asciiTheme="minorHAnsi" w:hAnsiTheme="minorHAnsi" w:cstheme="minorBidi"/>
          <w:b/>
          <w:sz w:val="22"/>
          <w:szCs w:val="22"/>
        </w:rPr>
        <w:instrText xml:space="preserve"> SEQ Table \* ARABIC </w:instrText>
      </w:r>
      <w:r w:rsidRPr="004E63DE">
        <w:rPr>
          <w:rFonts w:asciiTheme="minorHAnsi" w:hAnsiTheme="minorHAnsi" w:cstheme="minorBidi"/>
          <w:b/>
          <w:sz w:val="22"/>
          <w:szCs w:val="22"/>
        </w:rPr>
        <w:fldChar w:fldCharType="separate"/>
      </w:r>
      <w:r w:rsidR="00502BB8">
        <w:rPr>
          <w:rFonts w:asciiTheme="minorHAnsi" w:hAnsiTheme="minorHAnsi" w:cstheme="minorBidi"/>
          <w:b/>
          <w:noProof/>
          <w:sz w:val="22"/>
          <w:szCs w:val="22"/>
        </w:rPr>
        <w:t>9</w:t>
      </w:r>
      <w:r w:rsidRPr="004E63DE">
        <w:rPr>
          <w:rFonts w:asciiTheme="minorHAnsi" w:hAnsiTheme="minorHAnsi" w:cstheme="minorBidi"/>
          <w:b/>
          <w:sz w:val="22"/>
          <w:szCs w:val="22"/>
        </w:rPr>
        <w:fldChar w:fldCharType="end"/>
      </w:r>
      <w:r w:rsidRPr="004E63DE">
        <w:rPr>
          <w:rFonts w:asciiTheme="minorHAnsi" w:hAnsiTheme="minorHAnsi" w:cstheme="minorBidi"/>
          <w:b/>
          <w:sz w:val="22"/>
          <w:szCs w:val="22"/>
        </w:rPr>
        <w:t xml:space="preserve"> Verification for normalization</w:t>
      </w:r>
    </w:p>
    <w:tbl>
      <w:tblPr>
        <w:tblStyle w:val="TableGrid"/>
        <w:tblW w:w="7317" w:type="dxa"/>
        <w:jc w:val="center"/>
        <w:tblLook w:val="04A0" w:firstRow="1" w:lastRow="0" w:firstColumn="1" w:lastColumn="0" w:noHBand="0" w:noVBand="1"/>
      </w:tblPr>
      <w:tblGrid>
        <w:gridCol w:w="2329"/>
        <w:gridCol w:w="2269"/>
        <w:gridCol w:w="2719"/>
      </w:tblGrid>
      <w:tr w:rsidR="2174807E" w14:paraId="673F55B0" w14:textId="77777777" w:rsidTr="6C8505B6">
        <w:trPr>
          <w:trHeight w:val="300"/>
          <w:jc w:val="center"/>
        </w:trPr>
        <w:tc>
          <w:tcPr>
            <w:tcW w:w="2329" w:type="dxa"/>
          </w:tcPr>
          <w:p w14:paraId="09AE0883" w14:textId="6C1A8322" w:rsidR="2174807E" w:rsidRPr="004E63DE" w:rsidRDefault="5E9AE05A" w:rsidP="2174807E">
            <w:pPr>
              <w:jc w:val="center"/>
              <w:rPr>
                <w:rFonts w:ascii="Calibri" w:hAnsi="Calibri" w:cs="Calibri"/>
                <w:b/>
                <w:bCs/>
                <w:sz w:val="22"/>
                <w:szCs w:val="22"/>
              </w:rPr>
            </w:pPr>
            <w:r w:rsidRPr="004E63DE">
              <w:rPr>
                <w:rFonts w:ascii="Calibri" w:hAnsi="Calibri" w:cs="Calibri"/>
                <w:b/>
                <w:bCs/>
                <w:sz w:val="22"/>
                <w:szCs w:val="22"/>
              </w:rPr>
              <w:t>Time-domain</w:t>
            </w:r>
          </w:p>
        </w:tc>
        <w:tc>
          <w:tcPr>
            <w:tcW w:w="2269" w:type="dxa"/>
          </w:tcPr>
          <w:p w14:paraId="1DBB8F3D" w14:textId="57DC8A32" w:rsidR="2174807E" w:rsidRPr="004E63DE" w:rsidRDefault="2174807E" w:rsidP="004E63DE">
            <w:pPr>
              <w:jc w:val="center"/>
              <w:rPr>
                <w:rFonts w:ascii="Calibri" w:hAnsi="Calibri" w:cs="Calibri"/>
                <w:b/>
                <w:bCs/>
                <w:sz w:val="22"/>
                <w:szCs w:val="22"/>
              </w:rPr>
            </w:pPr>
            <w:r w:rsidRPr="004E63DE">
              <w:rPr>
                <w:rFonts w:ascii="Calibri" w:hAnsi="Calibri" w:cs="Calibri"/>
                <w:b/>
                <w:bCs/>
                <w:sz w:val="22"/>
                <w:szCs w:val="22"/>
              </w:rPr>
              <w:t>Before</w:t>
            </w:r>
            <w:r w:rsidR="004E63DE">
              <w:rPr>
                <w:rFonts w:ascii="Calibri" w:hAnsi="Calibri" w:cs="Calibri"/>
                <w:b/>
                <w:bCs/>
                <w:sz w:val="22"/>
                <w:szCs w:val="22"/>
              </w:rPr>
              <w:t xml:space="preserve"> </w:t>
            </w:r>
            <w:r w:rsidR="5A117D98" w:rsidRPr="004E63DE">
              <w:rPr>
                <w:rFonts w:ascii="Calibri" w:hAnsi="Calibri" w:cs="Calibri"/>
                <w:b/>
                <w:bCs/>
                <w:sz w:val="22"/>
                <w:szCs w:val="22"/>
              </w:rPr>
              <w:t>preprocess</w:t>
            </w:r>
          </w:p>
        </w:tc>
        <w:tc>
          <w:tcPr>
            <w:tcW w:w="2719" w:type="dxa"/>
          </w:tcPr>
          <w:p w14:paraId="141E6D35" w14:textId="69AE9A76" w:rsidR="2174807E" w:rsidRPr="004E63DE" w:rsidRDefault="5E9AE05A" w:rsidP="004E63DE">
            <w:pPr>
              <w:jc w:val="center"/>
              <w:rPr>
                <w:rFonts w:ascii="Calibri" w:hAnsi="Calibri" w:cs="Calibri"/>
                <w:sz w:val="22"/>
                <w:szCs w:val="22"/>
              </w:rPr>
            </w:pPr>
            <w:r w:rsidRPr="004E63DE">
              <w:rPr>
                <w:rFonts w:ascii="Calibri" w:hAnsi="Calibri" w:cs="Calibri"/>
                <w:b/>
                <w:bCs/>
                <w:sz w:val="22"/>
                <w:szCs w:val="22"/>
              </w:rPr>
              <w:t>After</w:t>
            </w:r>
            <w:r w:rsidR="004E63DE">
              <w:rPr>
                <w:rFonts w:ascii="Calibri" w:hAnsi="Calibri" w:cs="Calibri"/>
                <w:b/>
                <w:bCs/>
                <w:sz w:val="22"/>
                <w:szCs w:val="22"/>
              </w:rPr>
              <w:t xml:space="preserve"> </w:t>
            </w:r>
            <w:r w:rsidR="6397C51C" w:rsidRPr="004E63DE">
              <w:rPr>
                <w:rFonts w:ascii="Calibri" w:hAnsi="Calibri" w:cs="Calibri"/>
                <w:b/>
                <w:bCs/>
                <w:sz w:val="22"/>
                <w:szCs w:val="22"/>
              </w:rPr>
              <w:t>preprocess</w:t>
            </w:r>
          </w:p>
        </w:tc>
      </w:tr>
      <w:tr w:rsidR="2174807E" w14:paraId="7BC5C7D3" w14:textId="77777777" w:rsidTr="6C8505B6">
        <w:trPr>
          <w:trHeight w:val="300"/>
          <w:jc w:val="center"/>
        </w:trPr>
        <w:tc>
          <w:tcPr>
            <w:tcW w:w="2329" w:type="dxa"/>
          </w:tcPr>
          <w:p w14:paraId="1F48BA79" w14:textId="2D085DD5" w:rsidR="2174807E" w:rsidRPr="004E63DE" w:rsidRDefault="3E33D242" w:rsidP="3E33D242">
            <w:pPr>
              <w:jc w:val="center"/>
              <w:rPr>
                <w:rFonts w:ascii="Calibri" w:hAnsi="Calibri" w:cs="Calibri"/>
                <w:sz w:val="22"/>
                <w:szCs w:val="22"/>
              </w:rPr>
            </w:pPr>
            <w:r w:rsidRPr="004E63DE">
              <w:rPr>
                <w:rFonts w:ascii="Calibri" w:hAnsi="Calibri" w:cs="Calibri"/>
                <w:sz w:val="22"/>
                <w:szCs w:val="22"/>
              </w:rPr>
              <w:t>Minimum</w:t>
            </w:r>
          </w:p>
        </w:tc>
        <w:tc>
          <w:tcPr>
            <w:tcW w:w="2269" w:type="dxa"/>
          </w:tcPr>
          <w:p w14:paraId="3E2FB9DB" w14:textId="12C490B4" w:rsidR="2174807E" w:rsidRPr="004E63DE" w:rsidRDefault="2174807E">
            <w:r w:rsidRPr="72245614">
              <w:rPr>
                <w:rFonts w:ascii="Calibri" w:eastAsia="Calibri" w:hAnsi="Calibri" w:cs="Calibri"/>
                <w:sz w:val="22"/>
                <w:szCs w:val="22"/>
              </w:rPr>
              <w:t>0.</w:t>
            </w:r>
            <w:r w:rsidR="71AF10AE" w:rsidRPr="71AF10AE">
              <w:rPr>
                <w:rFonts w:ascii="Calibri" w:hAnsi="Calibri" w:cs="Calibri"/>
                <w:sz w:val="22"/>
                <w:szCs w:val="22"/>
              </w:rPr>
              <w:t>8557</w:t>
            </w:r>
          </w:p>
        </w:tc>
        <w:tc>
          <w:tcPr>
            <w:tcW w:w="2719" w:type="dxa"/>
          </w:tcPr>
          <w:p w14:paraId="0CBDF2F0" w14:textId="34E8C41C" w:rsidR="2174807E" w:rsidRPr="004E63DE" w:rsidRDefault="4C93EA12">
            <w:r w:rsidRPr="4C93EA12">
              <w:rPr>
                <w:rFonts w:ascii="Calibri" w:hAnsi="Calibri" w:cs="Calibri"/>
                <w:sz w:val="22"/>
                <w:szCs w:val="22"/>
              </w:rPr>
              <w:t>0.</w:t>
            </w:r>
            <w:r w:rsidR="6C8505B6" w:rsidRPr="6C8505B6">
              <w:rPr>
                <w:rFonts w:ascii="Calibri" w:hAnsi="Calibri" w:cs="Calibri"/>
                <w:sz w:val="22"/>
                <w:szCs w:val="22"/>
              </w:rPr>
              <w:t>0</w:t>
            </w:r>
          </w:p>
        </w:tc>
      </w:tr>
      <w:tr w:rsidR="2174807E" w14:paraId="44B6284E" w14:textId="77777777" w:rsidTr="6C8505B6">
        <w:trPr>
          <w:trHeight w:val="300"/>
          <w:jc w:val="center"/>
        </w:trPr>
        <w:tc>
          <w:tcPr>
            <w:tcW w:w="2329" w:type="dxa"/>
          </w:tcPr>
          <w:p w14:paraId="6BC30BD3" w14:textId="4128DB97" w:rsidR="2174807E" w:rsidRPr="004E63DE" w:rsidRDefault="564B78B0" w:rsidP="564B78B0">
            <w:pPr>
              <w:jc w:val="center"/>
              <w:rPr>
                <w:rFonts w:ascii="Calibri" w:hAnsi="Calibri" w:cs="Calibri"/>
                <w:sz w:val="22"/>
                <w:szCs w:val="22"/>
              </w:rPr>
            </w:pPr>
            <w:r w:rsidRPr="004E63DE">
              <w:rPr>
                <w:rFonts w:ascii="Calibri" w:hAnsi="Calibri" w:cs="Calibri"/>
                <w:sz w:val="22"/>
                <w:szCs w:val="22"/>
              </w:rPr>
              <w:t>Maximum</w:t>
            </w:r>
          </w:p>
        </w:tc>
        <w:tc>
          <w:tcPr>
            <w:tcW w:w="2269" w:type="dxa"/>
          </w:tcPr>
          <w:p w14:paraId="0A803083" w14:textId="44DB5D2E" w:rsidR="2174807E" w:rsidRPr="004E63DE" w:rsidRDefault="71AF10AE">
            <w:pPr>
              <w:rPr>
                <w:rFonts w:ascii="Calibri" w:hAnsi="Calibri" w:cs="Calibri"/>
                <w:sz w:val="22"/>
                <w:szCs w:val="22"/>
              </w:rPr>
            </w:pPr>
            <w:r w:rsidRPr="71AF10AE">
              <w:rPr>
                <w:rFonts w:ascii="Calibri" w:hAnsi="Calibri" w:cs="Calibri"/>
                <w:sz w:val="22"/>
                <w:szCs w:val="22"/>
              </w:rPr>
              <w:t>1.1859</w:t>
            </w:r>
          </w:p>
        </w:tc>
        <w:tc>
          <w:tcPr>
            <w:tcW w:w="2719" w:type="dxa"/>
          </w:tcPr>
          <w:p w14:paraId="53AFA6BE" w14:textId="695D614E" w:rsidR="2174807E" w:rsidRPr="004E63DE" w:rsidRDefault="4C93EA12">
            <w:r w:rsidRPr="4C93EA12">
              <w:rPr>
                <w:rFonts w:ascii="Calibri" w:hAnsi="Calibri" w:cs="Calibri"/>
                <w:sz w:val="22"/>
                <w:szCs w:val="22"/>
              </w:rPr>
              <w:t>255.0</w:t>
            </w:r>
          </w:p>
        </w:tc>
      </w:tr>
    </w:tbl>
    <w:p w14:paraId="3C1DA8E6" w14:textId="7092EBD3" w:rsidR="632C823C" w:rsidRPr="008234E3" w:rsidRDefault="632C823C" w:rsidP="632C823C">
      <w:pPr>
        <w:spacing w:after="200" w:line="276" w:lineRule="auto"/>
        <w:rPr>
          <w:rFonts w:asciiTheme="minorHAnsi" w:eastAsiaTheme="minorHAnsi" w:hAnsiTheme="minorHAnsi" w:cstheme="minorBidi"/>
          <w:color w:val="000000" w:themeColor="text1"/>
          <w:sz w:val="22"/>
          <w:szCs w:val="22"/>
          <w:lang w:eastAsia="en-US"/>
        </w:rPr>
      </w:pPr>
      <w:r w:rsidRPr="008234E3">
        <w:rPr>
          <w:rFonts w:asciiTheme="minorHAnsi" w:eastAsiaTheme="minorHAnsi" w:hAnsiTheme="minorHAnsi" w:cstheme="minorBidi"/>
          <w:color w:val="000000" w:themeColor="text1"/>
          <w:sz w:val="22"/>
          <w:szCs w:val="22"/>
          <w:lang w:eastAsia="en-US"/>
        </w:rPr>
        <w:lastRenderedPageBreak/>
        <w:t>For the S-Transform step, we checked the format and the size of generated frequency-domain images, which should be 3x256x256.</w:t>
      </w:r>
    </w:p>
    <w:p w14:paraId="3CF14587" w14:textId="4DF99FA6" w:rsidR="632C823C" w:rsidRDefault="632C823C" w:rsidP="632C823C">
      <w:pPr>
        <w:jc w:val="center"/>
        <w:rPr>
          <w:rFonts w:asciiTheme="minorHAnsi" w:hAnsiTheme="minorHAnsi" w:cstheme="minorBidi"/>
          <w:b/>
          <w:bCs/>
          <w:sz w:val="22"/>
          <w:szCs w:val="22"/>
        </w:rPr>
      </w:pPr>
      <w:r w:rsidRPr="632C823C">
        <w:rPr>
          <w:rFonts w:asciiTheme="minorHAnsi" w:hAnsiTheme="minorHAnsi" w:cstheme="minorBidi"/>
          <w:b/>
          <w:bCs/>
          <w:sz w:val="22"/>
          <w:szCs w:val="22"/>
        </w:rPr>
        <w:t xml:space="preserve">Table </w:t>
      </w:r>
      <w:r w:rsidRPr="632C823C">
        <w:rPr>
          <w:rFonts w:asciiTheme="minorHAnsi" w:hAnsiTheme="minorHAnsi" w:cstheme="minorBidi"/>
          <w:b/>
          <w:bCs/>
          <w:sz w:val="22"/>
          <w:szCs w:val="22"/>
        </w:rPr>
        <w:fldChar w:fldCharType="begin"/>
      </w:r>
      <w:r w:rsidRPr="632C823C">
        <w:rPr>
          <w:rFonts w:asciiTheme="minorHAnsi" w:hAnsiTheme="minorHAnsi" w:cstheme="minorBidi"/>
          <w:b/>
          <w:bCs/>
          <w:sz w:val="22"/>
          <w:szCs w:val="22"/>
        </w:rPr>
        <w:instrText xml:space="preserve"> SEQ Table \* ARABIC </w:instrText>
      </w:r>
      <w:r w:rsidRPr="632C823C">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10</w:t>
      </w:r>
      <w:r w:rsidRPr="632C823C">
        <w:rPr>
          <w:rFonts w:asciiTheme="minorHAnsi" w:hAnsiTheme="minorHAnsi" w:cstheme="minorBidi"/>
          <w:b/>
          <w:bCs/>
          <w:sz w:val="22"/>
          <w:szCs w:val="22"/>
        </w:rPr>
        <w:fldChar w:fldCharType="end"/>
      </w:r>
      <w:r w:rsidRPr="632C823C">
        <w:rPr>
          <w:rFonts w:asciiTheme="minorHAnsi" w:hAnsiTheme="minorHAnsi" w:cstheme="minorBidi"/>
          <w:b/>
          <w:bCs/>
          <w:sz w:val="22"/>
          <w:szCs w:val="22"/>
        </w:rPr>
        <w:t xml:space="preserve"> Verification for S-Transform</w:t>
      </w:r>
    </w:p>
    <w:tbl>
      <w:tblPr>
        <w:tblStyle w:val="TableGrid"/>
        <w:tblW w:w="0" w:type="auto"/>
        <w:jc w:val="center"/>
        <w:tblLook w:val="04A0" w:firstRow="1" w:lastRow="0" w:firstColumn="1" w:lastColumn="0" w:noHBand="0" w:noVBand="1"/>
      </w:tblPr>
      <w:tblGrid>
        <w:gridCol w:w="2329"/>
        <w:gridCol w:w="2269"/>
        <w:gridCol w:w="2719"/>
      </w:tblGrid>
      <w:tr w:rsidR="632C823C" w14:paraId="5C2E03C3" w14:textId="77777777" w:rsidTr="632C823C">
        <w:trPr>
          <w:trHeight w:val="285"/>
          <w:jc w:val="center"/>
        </w:trPr>
        <w:tc>
          <w:tcPr>
            <w:tcW w:w="2329" w:type="dxa"/>
          </w:tcPr>
          <w:p w14:paraId="67CB5C7D" w14:textId="649EFD15" w:rsidR="632C823C" w:rsidRDefault="632C823C" w:rsidP="632C823C">
            <w:pPr>
              <w:jc w:val="center"/>
              <w:rPr>
                <w:rFonts w:ascii="Calibri" w:hAnsi="Calibri" w:cs="Calibri"/>
                <w:b/>
                <w:bCs/>
                <w:sz w:val="22"/>
                <w:szCs w:val="22"/>
              </w:rPr>
            </w:pPr>
          </w:p>
        </w:tc>
        <w:tc>
          <w:tcPr>
            <w:tcW w:w="2269" w:type="dxa"/>
          </w:tcPr>
          <w:p w14:paraId="5361EF95" w14:textId="78B5B4AB" w:rsidR="632C823C" w:rsidRDefault="632C823C" w:rsidP="632C823C">
            <w:pPr>
              <w:jc w:val="center"/>
              <w:rPr>
                <w:rFonts w:ascii="Calibri" w:hAnsi="Calibri" w:cs="Calibri"/>
                <w:b/>
                <w:bCs/>
                <w:sz w:val="22"/>
                <w:szCs w:val="22"/>
              </w:rPr>
            </w:pPr>
            <w:r w:rsidRPr="632C823C">
              <w:rPr>
                <w:rFonts w:ascii="Calibri" w:hAnsi="Calibri" w:cs="Calibri"/>
                <w:b/>
                <w:bCs/>
                <w:sz w:val="22"/>
                <w:szCs w:val="22"/>
              </w:rPr>
              <w:t>Ideal Size</w:t>
            </w:r>
          </w:p>
        </w:tc>
        <w:tc>
          <w:tcPr>
            <w:tcW w:w="2719" w:type="dxa"/>
          </w:tcPr>
          <w:p w14:paraId="23F28883" w14:textId="2F8DC8C2" w:rsidR="632C823C" w:rsidRDefault="632C823C" w:rsidP="632C823C">
            <w:pPr>
              <w:jc w:val="center"/>
            </w:pPr>
            <w:r w:rsidRPr="632C823C">
              <w:rPr>
                <w:rFonts w:ascii="Calibri" w:hAnsi="Calibri" w:cs="Calibri"/>
                <w:b/>
                <w:bCs/>
                <w:sz w:val="22"/>
                <w:szCs w:val="22"/>
              </w:rPr>
              <w:t>Actual Size</w:t>
            </w:r>
          </w:p>
        </w:tc>
      </w:tr>
      <w:tr w:rsidR="632C823C" w14:paraId="1850CDB8" w14:textId="77777777" w:rsidTr="632C823C">
        <w:trPr>
          <w:trHeight w:val="300"/>
          <w:jc w:val="center"/>
        </w:trPr>
        <w:tc>
          <w:tcPr>
            <w:tcW w:w="2329" w:type="dxa"/>
          </w:tcPr>
          <w:p w14:paraId="5C55EAC3" w14:textId="36644176" w:rsidR="632C823C" w:rsidRDefault="632C823C" w:rsidP="632C823C">
            <w:pPr>
              <w:jc w:val="center"/>
            </w:pPr>
            <w:r w:rsidRPr="632C823C">
              <w:rPr>
                <w:rFonts w:ascii="Calibri" w:hAnsi="Calibri" w:cs="Calibri"/>
                <w:sz w:val="22"/>
                <w:szCs w:val="22"/>
              </w:rPr>
              <w:t>Color Channel</w:t>
            </w:r>
          </w:p>
        </w:tc>
        <w:tc>
          <w:tcPr>
            <w:tcW w:w="2269" w:type="dxa"/>
          </w:tcPr>
          <w:p w14:paraId="2956E69D" w14:textId="65AE26F9" w:rsidR="632C823C" w:rsidRDefault="632C823C" w:rsidP="632C823C">
            <w:r w:rsidRPr="632C823C">
              <w:rPr>
                <w:rFonts w:ascii="Calibri" w:eastAsia="Calibri" w:hAnsi="Calibri" w:cs="Calibri"/>
                <w:sz w:val="22"/>
                <w:szCs w:val="22"/>
              </w:rPr>
              <w:t>3</w:t>
            </w:r>
          </w:p>
        </w:tc>
        <w:tc>
          <w:tcPr>
            <w:tcW w:w="2719" w:type="dxa"/>
          </w:tcPr>
          <w:p w14:paraId="72AE0C8E" w14:textId="0279BB23" w:rsidR="632C823C" w:rsidRDefault="632C823C" w:rsidP="632C823C">
            <w:pPr>
              <w:rPr>
                <w:rFonts w:ascii="Calibri" w:hAnsi="Calibri" w:cs="Calibri"/>
                <w:sz w:val="22"/>
                <w:szCs w:val="22"/>
              </w:rPr>
            </w:pPr>
            <w:r w:rsidRPr="632C823C">
              <w:rPr>
                <w:rFonts w:ascii="Calibri" w:hAnsi="Calibri" w:cs="Calibri"/>
                <w:sz w:val="22"/>
                <w:szCs w:val="22"/>
              </w:rPr>
              <w:t>3</w:t>
            </w:r>
          </w:p>
        </w:tc>
      </w:tr>
      <w:tr w:rsidR="632C823C" w14:paraId="37ED9199" w14:textId="77777777" w:rsidTr="632C823C">
        <w:trPr>
          <w:trHeight w:val="300"/>
          <w:jc w:val="center"/>
        </w:trPr>
        <w:tc>
          <w:tcPr>
            <w:tcW w:w="2329" w:type="dxa"/>
          </w:tcPr>
          <w:p w14:paraId="2D741DCB" w14:textId="272F7781" w:rsidR="632C823C" w:rsidRDefault="632C823C" w:rsidP="632C823C">
            <w:pPr>
              <w:jc w:val="center"/>
              <w:rPr>
                <w:rFonts w:ascii="Calibri" w:hAnsi="Calibri" w:cs="Calibri"/>
                <w:sz w:val="22"/>
                <w:szCs w:val="22"/>
              </w:rPr>
            </w:pPr>
            <w:r w:rsidRPr="632C823C">
              <w:rPr>
                <w:rFonts w:ascii="Calibri" w:hAnsi="Calibri" w:cs="Calibri"/>
                <w:sz w:val="22"/>
                <w:szCs w:val="22"/>
              </w:rPr>
              <w:t>Height</w:t>
            </w:r>
          </w:p>
        </w:tc>
        <w:tc>
          <w:tcPr>
            <w:tcW w:w="2269" w:type="dxa"/>
          </w:tcPr>
          <w:p w14:paraId="676EEBD6" w14:textId="5FAEF5F4" w:rsidR="632C823C" w:rsidRDefault="632C823C" w:rsidP="632C823C">
            <w:r w:rsidRPr="632C823C">
              <w:rPr>
                <w:rFonts w:ascii="Calibri" w:hAnsi="Calibri" w:cs="Calibri"/>
                <w:sz w:val="22"/>
                <w:szCs w:val="22"/>
              </w:rPr>
              <w:t>256</w:t>
            </w:r>
          </w:p>
        </w:tc>
        <w:tc>
          <w:tcPr>
            <w:tcW w:w="2719" w:type="dxa"/>
          </w:tcPr>
          <w:p w14:paraId="211539AC" w14:textId="744658CA" w:rsidR="632C823C" w:rsidRDefault="632C823C">
            <w:r w:rsidRPr="632C823C">
              <w:rPr>
                <w:rFonts w:ascii="Calibri" w:hAnsi="Calibri" w:cs="Calibri"/>
                <w:sz w:val="22"/>
                <w:szCs w:val="22"/>
              </w:rPr>
              <w:t>256</w:t>
            </w:r>
          </w:p>
        </w:tc>
      </w:tr>
      <w:tr w:rsidR="632C823C" w14:paraId="5C63DB39" w14:textId="77777777" w:rsidTr="632C823C">
        <w:trPr>
          <w:trHeight w:val="300"/>
          <w:jc w:val="center"/>
        </w:trPr>
        <w:tc>
          <w:tcPr>
            <w:tcW w:w="2329" w:type="dxa"/>
          </w:tcPr>
          <w:p w14:paraId="0FABF2B0" w14:textId="72FF7E58" w:rsidR="632C823C" w:rsidRDefault="632C823C" w:rsidP="632C823C">
            <w:pPr>
              <w:jc w:val="center"/>
              <w:rPr>
                <w:rFonts w:ascii="Calibri" w:hAnsi="Calibri" w:cs="Calibri"/>
                <w:sz w:val="22"/>
                <w:szCs w:val="22"/>
              </w:rPr>
            </w:pPr>
            <w:r w:rsidRPr="632C823C">
              <w:rPr>
                <w:rFonts w:ascii="Calibri" w:hAnsi="Calibri" w:cs="Calibri"/>
                <w:sz w:val="22"/>
                <w:szCs w:val="22"/>
              </w:rPr>
              <w:t>Width</w:t>
            </w:r>
          </w:p>
        </w:tc>
        <w:tc>
          <w:tcPr>
            <w:tcW w:w="2269" w:type="dxa"/>
          </w:tcPr>
          <w:p w14:paraId="7B79AD48" w14:textId="085D6A20" w:rsidR="632C823C" w:rsidRDefault="632C823C" w:rsidP="632C823C">
            <w:pPr>
              <w:rPr>
                <w:rFonts w:ascii="Calibri" w:hAnsi="Calibri" w:cs="Calibri"/>
                <w:sz w:val="22"/>
                <w:szCs w:val="22"/>
              </w:rPr>
            </w:pPr>
            <w:r w:rsidRPr="632C823C">
              <w:rPr>
                <w:rFonts w:ascii="Calibri" w:hAnsi="Calibri" w:cs="Calibri"/>
                <w:sz w:val="22"/>
                <w:szCs w:val="22"/>
              </w:rPr>
              <w:t>256</w:t>
            </w:r>
          </w:p>
        </w:tc>
        <w:tc>
          <w:tcPr>
            <w:tcW w:w="2719" w:type="dxa"/>
          </w:tcPr>
          <w:p w14:paraId="5A6679D3" w14:textId="62CAF148" w:rsidR="632C823C" w:rsidRDefault="632C823C" w:rsidP="632C823C">
            <w:pPr>
              <w:rPr>
                <w:rFonts w:ascii="Calibri" w:hAnsi="Calibri" w:cs="Calibri"/>
                <w:sz w:val="22"/>
                <w:szCs w:val="22"/>
              </w:rPr>
            </w:pPr>
            <w:r w:rsidRPr="632C823C">
              <w:rPr>
                <w:rFonts w:ascii="Calibri" w:hAnsi="Calibri" w:cs="Calibri"/>
                <w:sz w:val="22"/>
                <w:szCs w:val="22"/>
              </w:rPr>
              <w:t>256</w:t>
            </w:r>
          </w:p>
        </w:tc>
      </w:tr>
    </w:tbl>
    <w:p w14:paraId="1659E45A" w14:textId="0D6338BF" w:rsidR="632C823C" w:rsidRDefault="632C823C" w:rsidP="632C823C">
      <w:pPr>
        <w:spacing w:after="200" w:line="276" w:lineRule="auto"/>
        <w:rPr>
          <w:rFonts w:asciiTheme="minorHAnsi" w:eastAsiaTheme="minorEastAsia" w:hAnsiTheme="minorHAnsi" w:cstheme="minorBidi"/>
          <w:color w:val="000000" w:themeColor="text1"/>
          <w:sz w:val="22"/>
          <w:szCs w:val="22"/>
          <w:lang w:eastAsia="en-US"/>
        </w:rPr>
      </w:pPr>
    </w:p>
    <w:p w14:paraId="0E36F7C8" w14:textId="16DBB5FB" w:rsidR="00333B67" w:rsidRDefault="4226052C" w:rsidP="00FB3CAC">
      <w:pPr>
        <w:pStyle w:val="Heading3"/>
      </w:pPr>
      <w:bookmarkStart w:id="68" w:name="_Toc1498177396"/>
      <w:bookmarkStart w:id="69" w:name="_Toc199425883"/>
      <w:r>
        <w:t>3.5.2 Position Prediction Model</w:t>
      </w:r>
      <w:bookmarkEnd w:id="68"/>
      <w:bookmarkEnd w:id="69"/>
    </w:p>
    <w:p w14:paraId="36B1649E" w14:textId="642006C5" w:rsidR="0096518D" w:rsidRPr="00263725" w:rsidRDefault="002A1F5B" w:rsidP="008234E3">
      <w:pPr>
        <w:spacing w:after="200" w:line="276" w:lineRule="auto"/>
        <w:rPr>
          <w:rFonts w:asciiTheme="minorHAnsi" w:eastAsiaTheme="minorHAnsi" w:hAnsiTheme="minorHAnsi" w:cstheme="minorBidi"/>
          <w:color w:val="000000" w:themeColor="text1"/>
          <w:sz w:val="22"/>
          <w:szCs w:val="22"/>
          <w:lang w:eastAsia="en-US"/>
        </w:rPr>
      </w:pPr>
      <w:r w:rsidRPr="00263725">
        <w:rPr>
          <w:rFonts w:asciiTheme="minorHAnsi" w:eastAsiaTheme="minorHAnsi" w:hAnsiTheme="minorHAnsi" w:cstheme="minorBidi"/>
          <w:color w:val="000000" w:themeColor="text1"/>
          <w:sz w:val="22"/>
          <w:szCs w:val="22"/>
          <w:lang w:eastAsia="en-US"/>
        </w:rPr>
        <w:t xml:space="preserve">To verify that our modified dual‐stream architecture learns </w:t>
      </w:r>
      <w:r w:rsidRPr="008234E3">
        <w:rPr>
          <w:rFonts w:asciiTheme="minorHAnsi" w:eastAsiaTheme="minorHAnsi" w:hAnsiTheme="minorHAnsi" w:cstheme="minorBidi"/>
          <w:color w:val="000000" w:themeColor="text1"/>
          <w:sz w:val="22"/>
          <w:szCs w:val="22"/>
          <w:lang w:eastAsia="en-US"/>
        </w:rPr>
        <w:t>effectively and generalizes to unseen data, we analyzed both the loss trajectories during training and validation, and the final test‐set performance.</w:t>
      </w:r>
      <w:r w:rsidR="00637B36" w:rsidRPr="008234E3">
        <w:rPr>
          <w:rFonts w:asciiTheme="minorHAnsi" w:eastAsiaTheme="minorHAnsi" w:hAnsiTheme="minorHAnsi" w:cstheme="minorBidi"/>
          <w:color w:val="000000" w:themeColor="text1"/>
          <w:sz w:val="22"/>
          <w:szCs w:val="22"/>
          <w:lang w:eastAsia="en-US"/>
        </w:rPr>
        <w:t xml:space="preserve"> Figure </w:t>
      </w:r>
      <w:r w:rsidR="00896980" w:rsidRPr="008234E3">
        <w:rPr>
          <w:rFonts w:asciiTheme="minorHAnsi" w:eastAsiaTheme="minorHAnsi" w:hAnsiTheme="minorHAnsi" w:cstheme="minorBidi"/>
          <w:color w:val="000000" w:themeColor="text1"/>
          <w:sz w:val="22"/>
          <w:szCs w:val="22"/>
          <w:lang w:eastAsia="en-US"/>
        </w:rPr>
        <w:t>15</w:t>
      </w:r>
      <w:r w:rsidR="00637B36" w:rsidRPr="008234E3">
        <w:rPr>
          <w:rFonts w:asciiTheme="minorHAnsi" w:eastAsiaTheme="minorHAnsi" w:hAnsiTheme="minorHAnsi" w:cstheme="minorBidi"/>
          <w:color w:val="000000" w:themeColor="text1"/>
          <w:sz w:val="22"/>
          <w:szCs w:val="22"/>
          <w:lang w:eastAsia="en-US"/>
        </w:rPr>
        <w:t xml:space="preserve"> plots the training‐loss and validation‐loss curves over the full training run. We observe that</w:t>
      </w:r>
      <w:r w:rsidR="00373E68" w:rsidRPr="008234E3">
        <w:rPr>
          <w:rFonts w:asciiTheme="minorHAnsi" w:eastAsiaTheme="minorHAnsi" w:hAnsiTheme="minorHAnsi" w:cstheme="minorBidi"/>
          <w:color w:val="000000" w:themeColor="text1"/>
          <w:sz w:val="22"/>
          <w:szCs w:val="22"/>
          <w:lang w:eastAsia="en-US"/>
        </w:rPr>
        <w:t xml:space="preserve"> w</w:t>
      </w:r>
      <w:r w:rsidR="0096518D" w:rsidRPr="008234E3">
        <w:rPr>
          <w:rFonts w:asciiTheme="minorHAnsi" w:eastAsiaTheme="minorHAnsi" w:hAnsiTheme="minorHAnsi" w:cstheme="minorBidi"/>
          <w:color w:val="000000" w:themeColor="text1"/>
          <w:sz w:val="22"/>
          <w:szCs w:val="22"/>
          <w:lang w:eastAsia="en-US"/>
        </w:rPr>
        <w:t xml:space="preserve">ithin the first </w:t>
      </w:r>
      <w:r w:rsidR="00373E68" w:rsidRPr="008234E3">
        <w:rPr>
          <w:rFonts w:asciiTheme="minorHAnsi" w:eastAsiaTheme="minorHAnsi" w:hAnsiTheme="minorHAnsi" w:cstheme="minorBidi"/>
          <w:color w:val="000000" w:themeColor="text1"/>
          <w:sz w:val="22"/>
          <w:szCs w:val="22"/>
          <w:lang w:eastAsia="en-US"/>
        </w:rPr>
        <w:t>5</w:t>
      </w:r>
      <w:r w:rsidR="0096518D" w:rsidRPr="008234E3">
        <w:rPr>
          <w:rFonts w:asciiTheme="minorHAnsi" w:eastAsiaTheme="minorHAnsi" w:hAnsiTheme="minorHAnsi" w:cstheme="minorBidi"/>
          <w:color w:val="000000" w:themeColor="text1"/>
          <w:sz w:val="22"/>
          <w:szCs w:val="22"/>
          <w:lang w:eastAsia="en-US"/>
        </w:rPr>
        <w:t xml:space="preserve"> epochs, the training loss drops from its initial value of approximately </w:t>
      </w:r>
      <w:r w:rsidR="006B338B" w:rsidRPr="008234E3">
        <w:rPr>
          <w:rFonts w:asciiTheme="minorHAnsi" w:eastAsiaTheme="minorHAnsi" w:hAnsiTheme="minorHAnsi" w:cstheme="minorBidi"/>
          <w:color w:val="000000" w:themeColor="text1"/>
          <w:sz w:val="22"/>
          <w:szCs w:val="22"/>
          <w:lang w:eastAsia="en-US"/>
        </w:rPr>
        <w:t xml:space="preserve">0.2 </w:t>
      </w:r>
      <w:r w:rsidR="0096518D" w:rsidRPr="008234E3">
        <w:rPr>
          <w:rFonts w:asciiTheme="minorHAnsi" w:eastAsiaTheme="minorHAnsi" w:hAnsiTheme="minorHAnsi" w:cstheme="minorBidi"/>
          <w:color w:val="000000" w:themeColor="text1"/>
          <w:sz w:val="22"/>
          <w:szCs w:val="22"/>
          <w:lang w:eastAsia="en-US"/>
        </w:rPr>
        <w:t xml:space="preserve">to below </w:t>
      </w:r>
      <w:r w:rsidR="000E63CF" w:rsidRPr="008234E3">
        <w:rPr>
          <w:rFonts w:asciiTheme="minorHAnsi" w:eastAsiaTheme="minorHAnsi" w:hAnsiTheme="minorHAnsi" w:cstheme="minorBidi"/>
          <w:color w:val="000000" w:themeColor="text1"/>
          <w:sz w:val="22"/>
          <w:szCs w:val="22"/>
          <w:lang w:eastAsia="en-US"/>
        </w:rPr>
        <w:t>0.</w:t>
      </w:r>
      <w:r w:rsidR="004879F1" w:rsidRPr="008234E3">
        <w:rPr>
          <w:rFonts w:asciiTheme="minorHAnsi" w:eastAsiaTheme="minorHAnsi" w:hAnsiTheme="minorHAnsi" w:cstheme="minorBidi"/>
          <w:color w:val="000000" w:themeColor="text1"/>
          <w:sz w:val="22"/>
          <w:szCs w:val="22"/>
          <w:lang w:eastAsia="en-US"/>
        </w:rPr>
        <w:t>02</w:t>
      </w:r>
      <w:r w:rsidR="0096518D" w:rsidRPr="008234E3">
        <w:rPr>
          <w:rFonts w:asciiTheme="minorHAnsi" w:eastAsiaTheme="minorHAnsi" w:hAnsiTheme="minorHAnsi" w:cstheme="minorBidi"/>
          <w:color w:val="000000" w:themeColor="text1"/>
          <w:sz w:val="22"/>
          <w:szCs w:val="22"/>
          <w:lang w:eastAsia="en-US"/>
        </w:rPr>
        <w:t>, indicating that the network quickly learns the dominant time–domain and time–frequency features.</w:t>
      </w:r>
    </w:p>
    <w:p w14:paraId="633DD23E" w14:textId="77777777" w:rsidR="00DB6D84" w:rsidRDefault="00504858" w:rsidP="00DB6D84">
      <w:pPr>
        <w:keepNext/>
      </w:pPr>
      <w:r>
        <w:rPr>
          <w:rFonts w:eastAsiaTheme="minorEastAsia"/>
          <w:noProof/>
        </w:rPr>
        <mc:AlternateContent>
          <mc:Choice Requires="wpg">
            <w:drawing>
              <wp:inline distT="0" distB="0" distL="0" distR="0" wp14:anchorId="4540C32A" wp14:editId="32430EF8">
                <wp:extent cx="5904230" cy="1549400"/>
                <wp:effectExtent l="0" t="0" r="1270" b="0"/>
                <wp:docPr id="899368295" name="组合 9"/>
                <wp:cNvGraphicFramePr/>
                <a:graphic xmlns:a="http://schemas.openxmlformats.org/drawingml/2006/main">
                  <a:graphicData uri="http://schemas.microsoft.com/office/word/2010/wordprocessingGroup">
                    <wpg:wgp>
                      <wpg:cNvGrpSpPr/>
                      <wpg:grpSpPr>
                        <a:xfrm>
                          <a:off x="0" y="0"/>
                          <a:ext cx="5904230" cy="1549400"/>
                          <a:chOff x="0" y="0"/>
                          <a:chExt cx="5904230" cy="1549400"/>
                        </a:xfrm>
                      </wpg:grpSpPr>
                      <pic:pic xmlns:pic="http://schemas.openxmlformats.org/drawingml/2006/picture">
                        <pic:nvPicPr>
                          <pic:cNvPr id="1984646820" name="图片 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52750" y="0"/>
                            <a:ext cx="2951480" cy="1549400"/>
                          </a:xfrm>
                          <a:prstGeom prst="rect">
                            <a:avLst/>
                          </a:prstGeom>
                          <a:noFill/>
                          <a:ln>
                            <a:noFill/>
                          </a:ln>
                        </pic:spPr>
                      </pic:pic>
                      <pic:pic xmlns:pic="http://schemas.openxmlformats.org/drawingml/2006/picture">
                        <pic:nvPicPr>
                          <pic:cNvPr id="1315403997" name="图片 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1480" cy="1549400"/>
                          </a:xfrm>
                          <a:prstGeom prst="rect">
                            <a:avLst/>
                          </a:prstGeom>
                          <a:noFill/>
                          <a:ln>
                            <a:noFill/>
                          </a:ln>
                        </pic:spPr>
                      </pic:pic>
                    </wpg:wgp>
                  </a:graphicData>
                </a:graphic>
              </wp:inline>
            </w:drawing>
          </mc:Choice>
          <mc:Fallback>
            <w:pict>
              <v:group w14:anchorId="344976E2" id="组合 9" o:spid="_x0000_s1026" style="width:464.9pt;height:122pt;mso-position-horizontal-relative:char;mso-position-vertical-relative:line" coordsize="59042,1549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">
                <v:shape id="图片 7" o:spid="_x0000_s1027" type="#_x0000_t75" style="position:absolute;left:29527;width:29515;height:15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">
                  <v:imagedata r:id="rId43" o:title=""/>
                </v:shape>
                <v:shape id="图片 8" o:spid="_x0000_s1028" type="#_x0000_t75" style="position:absolute;width:29514;height:15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">
                  <v:imagedata r:id="rId44" o:title=""/>
                </v:shape>
                <w10:anchorlock/>
              </v:group>
            </w:pict>
          </mc:Fallback>
        </mc:AlternateContent>
      </w:r>
    </w:p>
    <w:p w14:paraId="7AFC4B6B" w14:textId="7CF604E4" w:rsidR="00F54C1D" w:rsidRPr="00263725" w:rsidRDefault="00DB6D84" w:rsidP="00DB6D84">
      <w:pPr>
        <w:pStyle w:val="Caption"/>
        <w:jc w:val="center"/>
        <w:rPr>
          <w:rFonts w:asciiTheme="minorHAnsi" w:hAnsiTheme="minorHAnsi" w:cstheme="minorBidi"/>
        </w:rPr>
      </w:pPr>
      <w:r w:rsidRPr="00263725">
        <w:rPr>
          <w:rFonts w:asciiTheme="minorHAnsi" w:hAnsiTheme="minorHAnsi" w:cstheme="minorBidi"/>
        </w:rPr>
        <w:t xml:space="preserve">Figure </w:t>
      </w:r>
      <w:r w:rsidRPr="00263725">
        <w:rPr>
          <w:rFonts w:asciiTheme="minorHAnsi" w:hAnsiTheme="minorHAnsi" w:cstheme="minorBidi"/>
        </w:rPr>
        <w:fldChar w:fldCharType="begin"/>
      </w:r>
      <w:r w:rsidRPr="00263725">
        <w:rPr>
          <w:rFonts w:asciiTheme="minorHAnsi" w:hAnsiTheme="minorHAnsi" w:cstheme="minorBidi"/>
        </w:rPr>
        <w:instrText xml:space="preserve"> SEQ Figure \* ARABIC </w:instrText>
      </w:r>
      <w:r w:rsidRPr="00263725">
        <w:rPr>
          <w:rFonts w:asciiTheme="minorHAnsi" w:hAnsiTheme="minorHAnsi" w:cstheme="minorBidi"/>
        </w:rPr>
        <w:fldChar w:fldCharType="separate"/>
      </w:r>
      <w:r w:rsidR="00A05D8E" w:rsidRPr="00263725">
        <w:rPr>
          <w:rFonts w:asciiTheme="minorHAnsi" w:hAnsiTheme="minorHAnsi" w:cstheme="minorBidi"/>
        </w:rPr>
        <w:t>15</w:t>
      </w:r>
      <w:r w:rsidRPr="00263725">
        <w:rPr>
          <w:rFonts w:asciiTheme="minorHAnsi" w:hAnsiTheme="minorHAnsi" w:cstheme="minorBidi"/>
        </w:rPr>
        <w:fldChar w:fldCharType="end"/>
      </w:r>
      <w:r w:rsidRPr="00263725">
        <w:rPr>
          <w:rFonts w:asciiTheme="minorHAnsi" w:hAnsiTheme="minorHAnsi" w:cstheme="minorBidi"/>
        </w:rPr>
        <w:t xml:space="preserve"> Validation plot (left) and training plot (right)</w:t>
      </w:r>
    </w:p>
    <w:p w14:paraId="7F3EE715" w14:textId="7917DBE5" w:rsidR="008530DA" w:rsidRPr="00263725" w:rsidRDefault="008530DA" w:rsidP="00263725">
      <w:pPr>
        <w:spacing w:after="200" w:line="276" w:lineRule="auto"/>
        <w:rPr>
          <w:rFonts w:asciiTheme="minorHAnsi" w:eastAsiaTheme="minorHAnsi" w:hAnsiTheme="minorHAnsi" w:cstheme="minorBidi"/>
          <w:color w:val="000000" w:themeColor="text1"/>
          <w:sz w:val="22"/>
          <w:szCs w:val="22"/>
          <w:lang w:eastAsia="en-US"/>
        </w:rPr>
      </w:pPr>
      <w:r w:rsidRPr="00263725">
        <w:rPr>
          <w:rFonts w:asciiTheme="minorHAnsi" w:eastAsiaTheme="minorHAnsi" w:hAnsiTheme="minorHAnsi" w:cstheme="minorBidi"/>
          <w:color w:val="000000" w:themeColor="text1"/>
          <w:sz w:val="22"/>
          <w:szCs w:val="22"/>
          <w:lang w:eastAsia="en-US"/>
        </w:rPr>
        <w:t>We assessed the model’s generalization by computing the mean absolute error (MAE) and root-mean-square error (RMSE) over the entire test set. The resulting low MAE and RMSE values demonstrate that, beyond merely fitting the training data, our network reliably produces precise position estimates on previously unseen sensor inputs.</w:t>
      </w:r>
      <w:r w:rsidR="00A95009">
        <w:rPr>
          <w:rFonts w:asciiTheme="minorHAnsi" w:eastAsiaTheme="minorHAnsi" w:hAnsiTheme="minorHAnsi" w:cstheme="minorBidi"/>
          <w:color w:val="000000" w:themeColor="text1"/>
          <w:sz w:val="22"/>
          <w:szCs w:val="22"/>
          <w:lang w:eastAsia="en-US"/>
        </w:rPr>
        <w:t xml:space="preserve"> Table</w:t>
      </w:r>
      <w:r w:rsidR="0017472B">
        <w:rPr>
          <w:rFonts w:asciiTheme="minorHAnsi" w:eastAsiaTheme="minorHAnsi" w:hAnsiTheme="minorHAnsi" w:cstheme="minorBidi"/>
          <w:color w:val="000000" w:themeColor="text1"/>
          <w:sz w:val="22"/>
          <w:szCs w:val="22"/>
          <w:lang w:eastAsia="en-US"/>
        </w:rPr>
        <w:t xml:space="preserve"> 11 shows the results on selected positions.</w:t>
      </w:r>
    </w:p>
    <w:p w14:paraId="0E3C5DA6" w14:textId="64E8E072" w:rsidR="00F54C1D" w:rsidRPr="00C2238D" w:rsidRDefault="00AE30EE" w:rsidP="71AF10AE">
      <w:pPr>
        <w:jc w:val="center"/>
        <w:rPr>
          <w:rFonts w:eastAsiaTheme="minorEastAsia"/>
          <w:i/>
        </w:rPr>
      </w:pPr>
      <m:oMathPara>
        <m:oMath>
          <m:r>
            <m:rPr>
              <m:nor/>
            </m:rPr>
            <w:rPr>
              <w:rFonts w:ascii="Cambria Math" w:eastAsiaTheme="minorEastAsia" w:hAnsi="Cambria Math"/>
            </w:rPr>
            <m:t>MAE</m:t>
          </m:r>
          <m:r>
            <w:rPr>
              <w:rFonts w:ascii="Cambria Math" w:eastAsiaTheme="minorEastAsia" w:hAnsi="Cambria Math"/>
            </w:rPr>
            <m:t> = </m:t>
          </m:r>
          <m:f>
            <m:fPr>
              <m:ctrlPr>
                <w:rPr>
                  <w:rFonts w:ascii="Cambria Math" w:eastAsiaTheme="minorEastAsia" w:hAnsi="Cambria Math"/>
                </w:rPr>
              </m:ctrlPr>
            </m:fPr>
            <m:num>
              <m:r>
                <w:rPr>
                  <w:rFonts w:ascii="Cambria Math" w:eastAsiaTheme="minorEastAsia" w:hAnsi="Cambria Math"/>
                </w:rPr>
                <m:t>1</m:t>
              </m:r>
              <m:ctrlPr>
                <w:rPr>
                  <w:rFonts w:ascii="Cambria Math" w:eastAsiaTheme="minorEastAsia" w:hAnsi="Cambria Math"/>
                  <w:i/>
                </w:rPr>
              </m:ctrlPr>
            </m:num>
            <m:den>
              <m:r>
                <w:rPr>
                  <w:rFonts w:ascii="Cambria Math" w:eastAsiaTheme="minorEastAsia" w:hAnsi="Cambria Math"/>
                </w:rPr>
                <m:t>N</m:t>
              </m:r>
              <m:ctrlPr>
                <w:rPr>
                  <w:rFonts w:ascii="Cambria Math" w:eastAsiaTheme="minorEastAsia" w:hAnsi="Cambria Math"/>
                  <w:i/>
                </w:rPr>
              </m:ctrlPr>
            </m:den>
          </m:f>
          <m:nary>
            <m:naryPr>
              <m:chr m:val="∑"/>
              <m:ctrlPr>
                <w:rPr>
                  <w:rFonts w:ascii="Cambria Math" w:eastAsiaTheme="minorEastAsia" w:hAnsi="Cambria Math"/>
                </w:rPr>
              </m:ctrlPr>
            </m:naryPr>
            <m:sub>
              <m:r>
                <w:rPr>
                  <w:rFonts w:ascii="Cambria Math" w:eastAsiaTheme="minorEastAsia" w:hAnsi="Cambria Math"/>
                </w:rPr>
                <m:t>i=1</m:t>
              </m:r>
              <m:ctrlPr>
                <w:rPr>
                  <w:rFonts w:ascii="Cambria Math" w:eastAsiaTheme="minorEastAsia" w:hAnsi="Cambria Math"/>
                  <w:i/>
                </w:rPr>
              </m:ctrlPr>
            </m:sub>
            <m:sup>
              <m:r>
                <w:rPr>
                  <w:rFonts w:ascii="Cambria Math" w:eastAsiaTheme="minorEastAsia" w:hAnsi="Cambria Math"/>
                </w:rPr>
                <m:t>N</m:t>
              </m:r>
              <m:ctrlPr>
                <w:rPr>
                  <w:rFonts w:ascii="Cambria Math" w:eastAsiaTheme="minorEastAsia" w:hAnsi="Cambria Math"/>
                  <w:i/>
                </w:rPr>
              </m:ctrlPr>
            </m:sup>
            <m:e>
              <m:d>
                <m:dPr>
                  <m:ctrlPr>
                    <w:rPr>
                      <w:rFonts w:ascii="Cambria Math" w:eastAsiaTheme="minorEastAsia" w:hAnsi="Cambria Math"/>
                      <w:i/>
                    </w:rPr>
                  </m:ctrlPr>
                </m:dPr>
                <m:e>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r>
                    <w:rPr>
                      <w:rFonts w:ascii="Cambria Math" w:eastAsiaTheme="minorEastAsia" w:hAnsi="Cambria Math"/>
                    </w:rPr>
                    <m:t> + </m:t>
                  </m:r>
                  <m:d>
                    <m:dPr>
                      <m:begChr m:val="|"/>
                      <m:endChr m:val="|"/>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e>
              </m:d>
            </m:e>
          </m:nary>
        </m:oMath>
      </m:oMathPara>
    </w:p>
    <w:p w14:paraId="5185E75B" w14:textId="3A88D9E2" w:rsidR="006B4611" w:rsidRPr="001E0735" w:rsidRDefault="00430738" w:rsidP="001E0735">
      <w:pPr>
        <w:jc w:val="center"/>
        <w:rPr>
          <w:rFonts w:eastAsiaTheme="minorEastAsia"/>
        </w:rPr>
      </w:pPr>
      <m:oMathPara>
        <m:oMath>
          <m:r>
            <m:rPr>
              <m:nor/>
            </m:rPr>
            <w:rPr>
              <w:rFonts w:ascii="Cambria Math" w:eastAsiaTheme="minorEastAsia" w:hAnsi="Cambria Math"/>
            </w:rPr>
            <m:t>RMSE</m:t>
          </m:r>
          <m:r>
            <w:rPr>
              <w:rFonts w:ascii="Cambria Math" w:eastAsiaTheme="minorEastAsia" w:hAnsi="Cambria Math"/>
            </w:rPr>
            <m:t>=</m:t>
          </m:r>
          <m:rad>
            <m:radPr>
              <m:degHide m:val="1"/>
              <m:ctrlPr>
                <w:rPr>
                  <w:rFonts w:ascii="Cambria Math" w:eastAsiaTheme="minorEastAsia" w:hAnsi="Cambria Math"/>
                </w:rPr>
              </m:ctrlPr>
            </m:radPr>
            <m:deg>
              <m:ctrlPr>
                <w:rPr>
                  <w:rFonts w:ascii="Cambria Math" w:eastAsiaTheme="minorEastAsia" w:hAnsi="Cambria Math"/>
                  <w:i/>
                </w:rPr>
              </m:ctrlPr>
            </m:deg>
            <m:e>
              <m:f>
                <m:fPr>
                  <m:ctrlPr>
                    <w:rPr>
                      <w:rFonts w:ascii="Cambria Math" w:eastAsiaTheme="minorEastAsia" w:hAnsi="Cambria Math"/>
                    </w:rPr>
                  </m:ctrlPr>
                </m:fPr>
                <m:num>
                  <m:r>
                    <w:rPr>
                      <w:rFonts w:ascii="Cambria Math" w:eastAsiaTheme="minorEastAsia" w:hAnsi="Cambria Math"/>
                    </w:rPr>
                    <m:t>1</m:t>
                  </m:r>
                  <m:ctrlPr>
                    <w:rPr>
                      <w:rFonts w:ascii="Cambria Math" w:eastAsiaTheme="minorEastAsia" w:hAnsi="Cambria Math"/>
                      <w:i/>
                    </w:rPr>
                  </m:ctrlPr>
                </m:num>
                <m:den>
                  <m:r>
                    <w:rPr>
                      <w:rFonts w:ascii="Cambria Math" w:eastAsiaTheme="minorEastAsia" w:hAnsi="Cambria Math"/>
                    </w:rPr>
                    <m:t>N</m:t>
                  </m:r>
                  <m:ctrlPr>
                    <w:rPr>
                      <w:rFonts w:ascii="Cambria Math" w:eastAsiaTheme="minorEastAsia" w:hAnsi="Cambria Math"/>
                      <w:i/>
                    </w:rPr>
                  </m:ctrlPr>
                </m:den>
              </m:f>
              <m:nary>
                <m:naryPr>
                  <m:chr m:val="∑"/>
                  <m:ctrlPr>
                    <w:rPr>
                      <w:rFonts w:ascii="Cambria Math" w:eastAsiaTheme="minorEastAsia" w:hAnsi="Cambria Math"/>
                    </w:rPr>
                  </m:ctrlPr>
                </m:naryPr>
                <m:sub>
                  <m:r>
                    <w:rPr>
                      <w:rFonts w:ascii="Cambria Math" w:eastAsiaTheme="minorEastAsia" w:hAnsi="Cambria Math"/>
                    </w:rPr>
                    <m:t>i=1</m:t>
                  </m:r>
                  <m:ctrlPr>
                    <w:rPr>
                      <w:rFonts w:ascii="Cambria Math" w:eastAsiaTheme="minorEastAsia" w:hAnsi="Cambria Math"/>
                      <w:i/>
                    </w:rPr>
                  </m:ctrlPr>
                </m:sub>
                <m:sup>
                  <m:r>
                    <w:rPr>
                      <w:rFonts w:ascii="Cambria Math" w:eastAsiaTheme="minorEastAsia" w:hAnsi="Cambria Math"/>
                    </w:rPr>
                    <m:t>N</m:t>
                  </m:r>
                  <m:ctrlPr>
                    <w:rPr>
                      <w:rFonts w:ascii="Cambria Math" w:eastAsiaTheme="minorEastAsia" w:hAnsi="Cambria Math"/>
                      <w:i/>
                    </w:rPr>
                  </m:ctrlPr>
                </m:sup>
                <m:e>
                  <m:d>
                    <m:dPr>
                      <m:begChr m:val="["/>
                      <m:endChr m:val="]"/>
                      <m:ctrlPr>
                        <w:rPr>
                          <w:rFonts w:ascii="Cambria Math" w:eastAsiaTheme="minorEastAsia" w:hAnsi="Cambria Math"/>
                        </w:rPr>
                      </m:ctrlPr>
                    </m:dPr>
                    <m:e>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x</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i</m:t>
                                  </m:r>
                                </m:sub>
                              </m:sSub>
                            </m:e>
                          </m:d>
                          <m:ctrlPr>
                            <w:rPr>
                              <w:rFonts w:ascii="Cambria Math" w:eastAsiaTheme="minorEastAsia" w:hAnsi="Cambria Math"/>
                            </w:rPr>
                          </m:ctrlPr>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i</m:t>
                                  </m:r>
                                </m:sub>
                              </m:sSub>
                            </m:e>
                          </m:d>
                        </m:e>
                        <m:sup>
                          <m:r>
                            <w:rPr>
                              <w:rFonts w:ascii="Cambria Math" w:eastAsiaTheme="minorEastAsia" w:hAnsi="Cambria Math"/>
                            </w:rPr>
                            <m:t>2</m:t>
                          </m:r>
                        </m:sup>
                      </m:sSup>
                      <m:ctrlPr>
                        <w:rPr>
                          <w:rFonts w:ascii="Cambria Math" w:eastAsiaTheme="minorEastAsia" w:hAnsi="Cambria Math"/>
                          <w:i/>
                        </w:rPr>
                      </m:ctrlPr>
                    </m:e>
                  </m:d>
                  <m:ctrlPr>
                    <w:rPr>
                      <w:rFonts w:ascii="Cambria Math" w:eastAsiaTheme="minorEastAsia" w:hAnsi="Cambria Math"/>
                      <w:i/>
                    </w:rPr>
                  </m:ctrlPr>
                </m:e>
              </m:nary>
            </m:e>
          </m:rad>
        </m:oMath>
      </m:oMathPara>
    </w:p>
    <w:p w14:paraId="5829A0BE" w14:textId="088C2596" w:rsidR="001E0735" w:rsidRPr="00350991" w:rsidRDefault="632C823C" w:rsidP="632C823C">
      <w:pPr>
        <w:jc w:val="center"/>
        <w:rPr>
          <w:rFonts w:asciiTheme="minorHAnsi" w:hAnsiTheme="minorHAnsi" w:cstheme="minorBidi"/>
          <w:b/>
          <w:bCs/>
          <w:sz w:val="22"/>
          <w:szCs w:val="22"/>
        </w:rPr>
      </w:pPr>
      <w:r w:rsidRPr="632C823C">
        <w:rPr>
          <w:rFonts w:asciiTheme="minorHAnsi" w:hAnsiTheme="minorHAnsi" w:cstheme="minorBidi"/>
          <w:b/>
          <w:bCs/>
          <w:sz w:val="22"/>
          <w:szCs w:val="22"/>
        </w:rPr>
        <w:t xml:space="preserve">Table </w:t>
      </w:r>
      <w:r w:rsidR="001E0735" w:rsidRPr="632C823C">
        <w:rPr>
          <w:rFonts w:asciiTheme="minorHAnsi" w:hAnsiTheme="minorHAnsi" w:cstheme="minorBidi"/>
          <w:b/>
          <w:bCs/>
          <w:sz w:val="22"/>
          <w:szCs w:val="22"/>
        </w:rPr>
        <w:fldChar w:fldCharType="begin"/>
      </w:r>
      <w:r w:rsidR="001E0735" w:rsidRPr="632C823C">
        <w:rPr>
          <w:rFonts w:asciiTheme="minorHAnsi" w:hAnsiTheme="minorHAnsi" w:cstheme="minorBidi"/>
          <w:b/>
          <w:bCs/>
          <w:sz w:val="22"/>
          <w:szCs w:val="22"/>
        </w:rPr>
        <w:instrText xml:space="preserve"> SEQ Table \* ARABIC </w:instrText>
      </w:r>
      <w:r w:rsidR="001E0735" w:rsidRPr="632C823C">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11</w:t>
      </w:r>
      <w:r w:rsidR="001E0735" w:rsidRPr="632C823C">
        <w:rPr>
          <w:rFonts w:asciiTheme="minorHAnsi" w:hAnsiTheme="minorHAnsi" w:cstheme="minorBidi"/>
          <w:b/>
          <w:bCs/>
          <w:sz w:val="22"/>
          <w:szCs w:val="22"/>
        </w:rPr>
        <w:fldChar w:fldCharType="end"/>
      </w:r>
      <w:r w:rsidRPr="632C823C">
        <w:rPr>
          <w:rFonts w:asciiTheme="minorHAnsi" w:hAnsiTheme="minorHAnsi" w:cstheme="minorBidi"/>
          <w:b/>
          <w:bCs/>
          <w:sz w:val="22"/>
          <w:szCs w:val="22"/>
        </w:rPr>
        <w:t xml:space="preserve"> Verification for different positions</w:t>
      </w:r>
    </w:p>
    <w:tbl>
      <w:tblPr>
        <w:tblStyle w:val="TableGrid"/>
        <w:tblW w:w="0" w:type="auto"/>
        <w:jc w:val="center"/>
        <w:tblLook w:val="04A0" w:firstRow="1" w:lastRow="0" w:firstColumn="1" w:lastColumn="0" w:noHBand="0" w:noVBand="1"/>
      </w:tblPr>
      <w:tblGrid>
        <w:gridCol w:w="967"/>
        <w:gridCol w:w="833"/>
        <w:gridCol w:w="833"/>
      </w:tblGrid>
      <w:tr w:rsidR="00A95009" w:rsidRPr="00A95009" w14:paraId="7B7607BD" w14:textId="77777777" w:rsidTr="00A95009">
        <w:trPr>
          <w:jc w:val="center"/>
        </w:trPr>
        <w:tc>
          <w:tcPr>
            <w:tcW w:w="0" w:type="auto"/>
            <w:hideMark/>
          </w:tcPr>
          <w:p w14:paraId="0E67F39B" w14:textId="77777777" w:rsidR="00A95009" w:rsidRPr="00A95009" w:rsidRDefault="00A95009">
            <w:pPr>
              <w:jc w:val="center"/>
              <w:rPr>
                <w:rFonts w:ascii="Calibri" w:hAnsi="Calibri" w:cs="Calibri"/>
                <w:b/>
                <w:bCs/>
                <w:sz w:val="22"/>
                <w:szCs w:val="22"/>
              </w:rPr>
            </w:pPr>
            <w:r w:rsidRPr="00A95009">
              <w:rPr>
                <w:rFonts w:ascii="Calibri" w:hAnsi="Calibri" w:cs="Calibri"/>
                <w:b/>
                <w:bCs/>
                <w:sz w:val="22"/>
                <w:szCs w:val="22"/>
              </w:rPr>
              <w:t>Position</w:t>
            </w:r>
          </w:p>
        </w:tc>
        <w:tc>
          <w:tcPr>
            <w:tcW w:w="0" w:type="auto"/>
            <w:hideMark/>
          </w:tcPr>
          <w:p w14:paraId="44F93B9A" w14:textId="77777777" w:rsidR="00A95009" w:rsidRPr="00A95009" w:rsidRDefault="00A95009">
            <w:pPr>
              <w:jc w:val="center"/>
              <w:rPr>
                <w:rFonts w:ascii="Calibri" w:hAnsi="Calibri" w:cs="Calibri"/>
                <w:b/>
                <w:bCs/>
                <w:sz w:val="22"/>
                <w:szCs w:val="22"/>
              </w:rPr>
            </w:pPr>
            <w:r w:rsidRPr="00A95009">
              <w:rPr>
                <w:rFonts w:ascii="Calibri" w:hAnsi="Calibri" w:cs="Calibri"/>
                <w:b/>
                <w:bCs/>
                <w:sz w:val="22"/>
                <w:szCs w:val="22"/>
              </w:rPr>
              <w:t>MAE</w:t>
            </w:r>
          </w:p>
        </w:tc>
        <w:tc>
          <w:tcPr>
            <w:tcW w:w="0" w:type="auto"/>
            <w:hideMark/>
          </w:tcPr>
          <w:p w14:paraId="287068ED" w14:textId="77777777" w:rsidR="00A95009" w:rsidRPr="00A95009" w:rsidRDefault="00A95009">
            <w:pPr>
              <w:jc w:val="center"/>
              <w:rPr>
                <w:rFonts w:ascii="Calibri" w:hAnsi="Calibri" w:cs="Calibri"/>
                <w:b/>
                <w:bCs/>
                <w:sz w:val="22"/>
                <w:szCs w:val="22"/>
              </w:rPr>
            </w:pPr>
            <w:r w:rsidRPr="00A95009">
              <w:rPr>
                <w:rFonts w:ascii="Calibri" w:hAnsi="Calibri" w:cs="Calibri"/>
                <w:b/>
                <w:bCs/>
                <w:sz w:val="22"/>
                <w:szCs w:val="22"/>
              </w:rPr>
              <w:t>RMSE</w:t>
            </w:r>
          </w:p>
        </w:tc>
      </w:tr>
      <w:tr w:rsidR="00A95009" w:rsidRPr="00A95009" w14:paraId="2A2317B1" w14:textId="77777777" w:rsidTr="00A95009">
        <w:trPr>
          <w:jc w:val="center"/>
        </w:trPr>
        <w:tc>
          <w:tcPr>
            <w:tcW w:w="0" w:type="auto"/>
            <w:hideMark/>
          </w:tcPr>
          <w:p w14:paraId="7A13CDF9" w14:textId="7867DBEC" w:rsidR="00A95009" w:rsidRPr="00A95009" w:rsidRDefault="0017472B">
            <w:pPr>
              <w:rPr>
                <w:rFonts w:ascii="Calibri" w:hAnsi="Calibri" w:cs="Calibri"/>
                <w:sz w:val="22"/>
                <w:szCs w:val="22"/>
              </w:rPr>
            </w:pPr>
            <w:r>
              <w:rPr>
                <w:rFonts w:ascii="Calibri" w:hAnsi="Calibri" w:cs="Calibri"/>
                <w:sz w:val="22"/>
                <w:szCs w:val="22"/>
              </w:rPr>
              <w:t>(</w:t>
            </w:r>
            <w:r w:rsidR="00A95009" w:rsidRPr="00A95009">
              <w:rPr>
                <w:rFonts w:ascii="Calibri" w:hAnsi="Calibri" w:cs="Calibri"/>
                <w:sz w:val="22"/>
                <w:szCs w:val="22"/>
              </w:rPr>
              <w:t>0</w:t>
            </w:r>
            <w:r>
              <w:rPr>
                <w:rFonts w:ascii="Calibri" w:hAnsi="Calibri" w:cs="Calibri"/>
                <w:sz w:val="22"/>
                <w:szCs w:val="22"/>
              </w:rPr>
              <w:t xml:space="preserve">, </w:t>
            </w:r>
            <w:r w:rsidR="00A95009" w:rsidRPr="00A95009">
              <w:rPr>
                <w:rFonts w:ascii="Calibri" w:hAnsi="Calibri" w:cs="Calibri"/>
                <w:sz w:val="22"/>
                <w:szCs w:val="22"/>
              </w:rPr>
              <w:t>–1</w:t>
            </w:r>
            <w:r>
              <w:rPr>
                <w:rFonts w:ascii="Calibri" w:hAnsi="Calibri" w:cs="Calibri"/>
                <w:sz w:val="22"/>
                <w:szCs w:val="22"/>
              </w:rPr>
              <w:t>)</w:t>
            </w:r>
          </w:p>
        </w:tc>
        <w:tc>
          <w:tcPr>
            <w:tcW w:w="0" w:type="auto"/>
            <w:hideMark/>
          </w:tcPr>
          <w:p w14:paraId="64D1D472" w14:textId="77777777" w:rsidR="00A95009" w:rsidRPr="00A95009" w:rsidRDefault="00A95009">
            <w:pPr>
              <w:rPr>
                <w:rFonts w:ascii="Calibri" w:hAnsi="Calibri" w:cs="Calibri"/>
                <w:sz w:val="22"/>
                <w:szCs w:val="22"/>
              </w:rPr>
            </w:pPr>
            <w:r w:rsidRPr="00A95009">
              <w:rPr>
                <w:rFonts w:ascii="Calibri" w:hAnsi="Calibri" w:cs="Calibri"/>
                <w:sz w:val="22"/>
                <w:szCs w:val="22"/>
              </w:rPr>
              <w:t>0.0010</w:t>
            </w:r>
          </w:p>
        </w:tc>
        <w:tc>
          <w:tcPr>
            <w:tcW w:w="0" w:type="auto"/>
            <w:hideMark/>
          </w:tcPr>
          <w:p w14:paraId="60D01784" w14:textId="77777777" w:rsidR="00A95009" w:rsidRPr="00A95009" w:rsidRDefault="00A95009">
            <w:pPr>
              <w:rPr>
                <w:rFonts w:ascii="Calibri" w:hAnsi="Calibri" w:cs="Calibri"/>
                <w:sz w:val="22"/>
                <w:szCs w:val="22"/>
              </w:rPr>
            </w:pPr>
            <w:r w:rsidRPr="00A95009">
              <w:rPr>
                <w:rFonts w:ascii="Calibri" w:hAnsi="Calibri" w:cs="Calibri"/>
                <w:sz w:val="22"/>
                <w:szCs w:val="22"/>
              </w:rPr>
              <w:t>0.0015</w:t>
            </w:r>
          </w:p>
        </w:tc>
      </w:tr>
      <w:tr w:rsidR="00A95009" w:rsidRPr="00A95009" w14:paraId="6D0862F8" w14:textId="77777777" w:rsidTr="00A95009">
        <w:trPr>
          <w:jc w:val="center"/>
        </w:trPr>
        <w:tc>
          <w:tcPr>
            <w:tcW w:w="0" w:type="auto"/>
            <w:hideMark/>
          </w:tcPr>
          <w:p w14:paraId="1F50BAFE" w14:textId="44436AF0" w:rsidR="00A95009" w:rsidRPr="00A95009" w:rsidRDefault="0017472B">
            <w:pPr>
              <w:rPr>
                <w:rFonts w:ascii="Calibri" w:hAnsi="Calibri" w:cs="Calibri"/>
                <w:sz w:val="22"/>
                <w:szCs w:val="22"/>
              </w:rPr>
            </w:pPr>
            <w:r>
              <w:rPr>
                <w:rFonts w:ascii="Calibri" w:hAnsi="Calibri" w:cs="Calibri"/>
                <w:sz w:val="22"/>
                <w:szCs w:val="22"/>
              </w:rPr>
              <w:t>(</w:t>
            </w:r>
            <w:r w:rsidR="00A95009" w:rsidRPr="00A95009">
              <w:rPr>
                <w:rFonts w:ascii="Calibri" w:hAnsi="Calibri" w:cs="Calibri"/>
                <w:sz w:val="22"/>
                <w:szCs w:val="22"/>
              </w:rPr>
              <w:t>0</w:t>
            </w:r>
            <w:r>
              <w:rPr>
                <w:rFonts w:ascii="Calibri" w:hAnsi="Calibri" w:cs="Calibri"/>
                <w:sz w:val="22"/>
                <w:szCs w:val="22"/>
              </w:rPr>
              <w:t xml:space="preserve">, </w:t>
            </w:r>
            <w:r w:rsidR="00A95009" w:rsidRPr="00A95009">
              <w:rPr>
                <w:rFonts w:ascii="Calibri" w:hAnsi="Calibri" w:cs="Calibri"/>
                <w:sz w:val="22"/>
                <w:szCs w:val="22"/>
              </w:rPr>
              <w:t>0</w:t>
            </w:r>
            <w:r>
              <w:rPr>
                <w:rFonts w:ascii="Calibri" w:hAnsi="Calibri" w:cs="Calibri"/>
                <w:sz w:val="22"/>
                <w:szCs w:val="22"/>
              </w:rPr>
              <w:t>)</w:t>
            </w:r>
          </w:p>
        </w:tc>
        <w:tc>
          <w:tcPr>
            <w:tcW w:w="0" w:type="auto"/>
            <w:hideMark/>
          </w:tcPr>
          <w:p w14:paraId="77226601" w14:textId="77777777" w:rsidR="00A95009" w:rsidRPr="00A95009" w:rsidRDefault="00A95009">
            <w:pPr>
              <w:rPr>
                <w:rFonts w:ascii="Calibri" w:hAnsi="Calibri" w:cs="Calibri"/>
                <w:sz w:val="22"/>
                <w:szCs w:val="22"/>
              </w:rPr>
            </w:pPr>
            <w:r w:rsidRPr="00A95009">
              <w:rPr>
                <w:rFonts w:ascii="Calibri" w:hAnsi="Calibri" w:cs="Calibri"/>
                <w:sz w:val="22"/>
                <w:szCs w:val="22"/>
              </w:rPr>
              <w:t>0.0012</w:t>
            </w:r>
          </w:p>
        </w:tc>
        <w:tc>
          <w:tcPr>
            <w:tcW w:w="0" w:type="auto"/>
            <w:hideMark/>
          </w:tcPr>
          <w:p w14:paraId="7DB03C5B" w14:textId="77777777" w:rsidR="00A95009" w:rsidRPr="00A95009" w:rsidRDefault="00A95009">
            <w:pPr>
              <w:rPr>
                <w:rFonts w:ascii="Calibri" w:hAnsi="Calibri" w:cs="Calibri"/>
                <w:sz w:val="22"/>
                <w:szCs w:val="22"/>
              </w:rPr>
            </w:pPr>
            <w:r w:rsidRPr="00A95009">
              <w:rPr>
                <w:rFonts w:ascii="Calibri" w:hAnsi="Calibri" w:cs="Calibri"/>
                <w:sz w:val="22"/>
                <w:szCs w:val="22"/>
              </w:rPr>
              <w:t>0.0015</w:t>
            </w:r>
          </w:p>
        </w:tc>
      </w:tr>
      <w:tr w:rsidR="00A95009" w:rsidRPr="00A95009" w14:paraId="0D66BAD9" w14:textId="77777777" w:rsidTr="00A95009">
        <w:trPr>
          <w:jc w:val="center"/>
        </w:trPr>
        <w:tc>
          <w:tcPr>
            <w:tcW w:w="0" w:type="auto"/>
            <w:hideMark/>
          </w:tcPr>
          <w:p w14:paraId="75C9C44B" w14:textId="01D9E46D" w:rsidR="00A95009" w:rsidRPr="00A95009" w:rsidRDefault="0017472B">
            <w:pPr>
              <w:rPr>
                <w:rFonts w:ascii="Calibri" w:hAnsi="Calibri" w:cs="Calibri"/>
                <w:sz w:val="22"/>
                <w:szCs w:val="22"/>
              </w:rPr>
            </w:pPr>
            <w:r>
              <w:rPr>
                <w:rFonts w:ascii="Calibri" w:hAnsi="Calibri" w:cs="Calibri"/>
                <w:sz w:val="22"/>
                <w:szCs w:val="22"/>
              </w:rPr>
              <w:t>(</w:t>
            </w:r>
            <w:r w:rsidR="00A95009" w:rsidRPr="00A95009">
              <w:rPr>
                <w:rFonts w:ascii="Calibri" w:hAnsi="Calibri" w:cs="Calibri"/>
                <w:sz w:val="22"/>
                <w:szCs w:val="22"/>
              </w:rPr>
              <w:t>1</w:t>
            </w:r>
            <w:r>
              <w:rPr>
                <w:rFonts w:ascii="Calibri" w:hAnsi="Calibri" w:cs="Calibri"/>
                <w:sz w:val="22"/>
                <w:szCs w:val="22"/>
              </w:rPr>
              <w:t xml:space="preserve">, </w:t>
            </w:r>
            <w:r w:rsidR="00A95009" w:rsidRPr="00A95009">
              <w:rPr>
                <w:rFonts w:ascii="Calibri" w:hAnsi="Calibri" w:cs="Calibri"/>
                <w:sz w:val="22"/>
                <w:szCs w:val="22"/>
              </w:rPr>
              <w:t>–1</w:t>
            </w:r>
            <w:r>
              <w:rPr>
                <w:rFonts w:ascii="Calibri" w:hAnsi="Calibri" w:cs="Calibri"/>
                <w:sz w:val="22"/>
                <w:szCs w:val="22"/>
              </w:rPr>
              <w:t>)</w:t>
            </w:r>
          </w:p>
        </w:tc>
        <w:tc>
          <w:tcPr>
            <w:tcW w:w="0" w:type="auto"/>
            <w:hideMark/>
          </w:tcPr>
          <w:p w14:paraId="587C695B" w14:textId="77777777" w:rsidR="00A95009" w:rsidRPr="00A95009" w:rsidRDefault="00A95009">
            <w:pPr>
              <w:rPr>
                <w:rFonts w:ascii="Calibri" w:hAnsi="Calibri" w:cs="Calibri"/>
                <w:sz w:val="22"/>
                <w:szCs w:val="22"/>
              </w:rPr>
            </w:pPr>
            <w:r w:rsidRPr="00A95009">
              <w:rPr>
                <w:rFonts w:ascii="Calibri" w:hAnsi="Calibri" w:cs="Calibri"/>
                <w:sz w:val="22"/>
                <w:szCs w:val="22"/>
              </w:rPr>
              <w:t>0.0037</w:t>
            </w:r>
          </w:p>
        </w:tc>
        <w:tc>
          <w:tcPr>
            <w:tcW w:w="0" w:type="auto"/>
            <w:hideMark/>
          </w:tcPr>
          <w:p w14:paraId="37E2A87E" w14:textId="77777777" w:rsidR="00A95009" w:rsidRPr="00A95009" w:rsidRDefault="00A95009">
            <w:pPr>
              <w:rPr>
                <w:rFonts w:ascii="Calibri" w:hAnsi="Calibri" w:cs="Calibri"/>
                <w:sz w:val="22"/>
                <w:szCs w:val="22"/>
              </w:rPr>
            </w:pPr>
            <w:r w:rsidRPr="00A95009">
              <w:rPr>
                <w:rFonts w:ascii="Calibri" w:hAnsi="Calibri" w:cs="Calibri"/>
                <w:sz w:val="22"/>
                <w:szCs w:val="22"/>
              </w:rPr>
              <w:t>0.0040</w:t>
            </w:r>
          </w:p>
        </w:tc>
      </w:tr>
      <w:tr w:rsidR="00A95009" w:rsidRPr="00A95009" w14:paraId="5C8BBEB3" w14:textId="77777777" w:rsidTr="00A95009">
        <w:trPr>
          <w:jc w:val="center"/>
        </w:trPr>
        <w:tc>
          <w:tcPr>
            <w:tcW w:w="0" w:type="auto"/>
            <w:hideMark/>
          </w:tcPr>
          <w:p w14:paraId="391ADED7" w14:textId="15A33090" w:rsidR="00A95009" w:rsidRPr="00A95009" w:rsidRDefault="0017472B">
            <w:pPr>
              <w:rPr>
                <w:rFonts w:ascii="Calibri" w:hAnsi="Calibri" w:cs="Calibri"/>
                <w:sz w:val="22"/>
                <w:szCs w:val="22"/>
              </w:rPr>
            </w:pPr>
            <w:r>
              <w:rPr>
                <w:rFonts w:ascii="Calibri" w:hAnsi="Calibri" w:cs="Calibri"/>
                <w:sz w:val="22"/>
                <w:szCs w:val="22"/>
              </w:rPr>
              <w:t>(</w:t>
            </w:r>
            <w:r w:rsidR="00A95009" w:rsidRPr="00A95009">
              <w:rPr>
                <w:rFonts w:ascii="Calibri" w:hAnsi="Calibri" w:cs="Calibri"/>
                <w:sz w:val="22"/>
                <w:szCs w:val="22"/>
              </w:rPr>
              <w:t>1</w:t>
            </w:r>
            <w:r>
              <w:rPr>
                <w:rFonts w:ascii="Calibri" w:hAnsi="Calibri" w:cs="Calibri"/>
                <w:sz w:val="22"/>
                <w:szCs w:val="22"/>
              </w:rPr>
              <w:t xml:space="preserve">, </w:t>
            </w:r>
            <w:r w:rsidR="00A95009" w:rsidRPr="00A95009">
              <w:rPr>
                <w:rFonts w:ascii="Calibri" w:hAnsi="Calibri" w:cs="Calibri"/>
                <w:sz w:val="22"/>
                <w:szCs w:val="22"/>
              </w:rPr>
              <w:t>0</w:t>
            </w:r>
            <w:r>
              <w:rPr>
                <w:rFonts w:ascii="Calibri" w:hAnsi="Calibri" w:cs="Calibri"/>
                <w:sz w:val="22"/>
                <w:szCs w:val="22"/>
              </w:rPr>
              <w:t>)</w:t>
            </w:r>
          </w:p>
        </w:tc>
        <w:tc>
          <w:tcPr>
            <w:tcW w:w="0" w:type="auto"/>
            <w:hideMark/>
          </w:tcPr>
          <w:p w14:paraId="56E3A6EF" w14:textId="77777777" w:rsidR="00A95009" w:rsidRPr="00A95009" w:rsidRDefault="00A95009">
            <w:pPr>
              <w:rPr>
                <w:rFonts w:ascii="Calibri" w:hAnsi="Calibri" w:cs="Calibri"/>
                <w:sz w:val="22"/>
                <w:szCs w:val="22"/>
              </w:rPr>
            </w:pPr>
            <w:r w:rsidRPr="00A95009">
              <w:rPr>
                <w:rFonts w:ascii="Calibri" w:hAnsi="Calibri" w:cs="Calibri"/>
                <w:sz w:val="22"/>
                <w:szCs w:val="22"/>
              </w:rPr>
              <w:t>0.0055</w:t>
            </w:r>
          </w:p>
        </w:tc>
        <w:tc>
          <w:tcPr>
            <w:tcW w:w="0" w:type="auto"/>
            <w:hideMark/>
          </w:tcPr>
          <w:p w14:paraId="76880DF1" w14:textId="77777777" w:rsidR="00A95009" w:rsidRPr="00A95009" w:rsidRDefault="00A95009">
            <w:pPr>
              <w:rPr>
                <w:rFonts w:ascii="Calibri" w:hAnsi="Calibri" w:cs="Calibri"/>
                <w:sz w:val="22"/>
                <w:szCs w:val="22"/>
              </w:rPr>
            </w:pPr>
            <w:r w:rsidRPr="00A95009">
              <w:rPr>
                <w:rFonts w:ascii="Calibri" w:hAnsi="Calibri" w:cs="Calibri"/>
                <w:sz w:val="22"/>
                <w:szCs w:val="22"/>
              </w:rPr>
              <w:t>0.0074</w:t>
            </w:r>
          </w:p>
        </w:tc>
      </w:tr>
      <w:tr w:rsidR="00A95009" w:rsidRPr="00A95009" w14:paraId="72D83BE4" w14:textId="77777777" w:rsidTr="00A95009">
        <w:trPr>
          <w:jc w:val="center"/>
        </w:trPr>
        <w:tc>
          <w:tcPr>
            <w:tcW w:w="0" w:type="auto"/>
            <w:hideMark/>
          </w:tcPr>
          <w:p w14:paraId="781FC54C" w14:textId="27F23FE4" w:rsidR="00A95009" w:rsidRPr="00A95009" w:rsidRDefault="0017472B">
            <w:pPr>
              <w:rPr>
                <w:rFonts w:ascii="Calibri" w:hAnsi="Calibri" w:cs="Calibri"/>
                <w:sz w:val="22"/>
                <w:szCs w:val="22"/>
              </w:rPr>
            </w:pPr>
            <w:r>
              <w:rPr>
                <w:rFonts w:ascii="Calibri" w:hAnsi="Calibri" w:cs="Calibri"/>
                <w:sz w:val="22"/>
                <w:szCs w:val="22"/>
              </w:rPr>
              <w:t>(</w:t>
            </w:r>
            <w:r w:rsidR="00A95009" w:rsidRPr="00A95009">
              <w:rPr>
                <w:rFonts w:ascii="Calibri" w:hAnsi="Calibri" w:cs="Calibri"/>
                <w:sz w:val="22"/>
                <w:szCs w:val="22"/>
              </w:rPr>
              <w:t>2</w:t>
            </w:r>
            <w:r>
              <w:rPr>
                <w:rFonts w:ascii="Calibri" w:hAnsi="Calibri" w:cs="Calibri"/>
                <w:sz w:val="22"/>
                <w:szCs w:val="22"/>
              </w:rPr>
              <w:t xml:space="preserve">, </w:t>
            </w:r>
            <w:r w:rsidR="00A95009" w:rsidRPr="00A95009">
              <w:rPr>
                <w:rFonts w:ascii="Calibri" w:hAnsi="Calibri" w:cs="Calibri"/>
                <w:sz w:val="22"/>
                <w:szCs w:val="22"/>
              </w:rPr>
              <w:t>–1</w:t>
            </w:r>
            <w:r>
              <w:rPr>
                <w:rFonts w:ascii="Calibri" w:hAnsi="Calibri" w:cs="Calibri"/>
                <w:sz w:val="22"/>
                <w:szCs w:val="22"/>
              </w:rPr>
              <w:t>)</w:t>
            </w:r>
          </w:p>
        </w:tc>
        <w:tc>
          <w:tcPr>
            <w:tcW w:w="0" w:type="auto"/>
            <w:hideMark/>
          </w:tcPr>
          <w:p w14:paraId="75E0E081" w14:textId="77777777" w:rsidR="00A95009" w:rsidRPr="00A95009" w:rsidRDefault="00A95009">
            <w:pPr>
              <w:rPr>
                <w:rFonts w:ascii="Calibri" w:hAnsi="Calibri" w:cs="Calibri"/>
                <w:sz w:val="22"/>
                <w:szCs w:val="22"/>
              </w:rPr>
            </w:pPr>
            <w:r w:rsidRPr="00A95009">
              <w:rPr>
                <w:rFonts w:ascii="Calibri" w:hAnsi="Calibri" w:cs="Calibri"/>
                <w:sz w:val="22"/>
                <w:szCs w:val="22"/>
              </w:rPr>
              <w:t>0.0039</w:t>
            </w:r>
          </w:p>
        </w:tc>
        <w:tc>
          <w:tcPr>
            <w:tcW w:w="0" w:type="auto"/>
            <w:hideMark/>
          </w:tcPr>
          <w:p w14:paraId="4F11A448" w14:textId="77777777" w:rsidR="00A95009" w:rsidRPr="00A95009" w:rsidRDefault="00A95009">
            <w:pPr>
              <w:rPr>
                <w:rFonts w:ascii="Calibri" w:hAnsi="Calibri" w:cs="Calibri"/>
                <w:sz w:val="22"/>
                <w:szCs w:val="22"/>
              </w:rPr>
            </w:pPr>
            <w:r w:rsidRPr="00A95009">
              <w:rPr>
                <w:rFonts w:ascii="Calibri" w:hAnsi="Calibri" w:cs="Calibri"/>
                <w:sz w:val="22"/>
                <w:szCs w:val="22"/>
              </w:rPr>
              <w:t>0.0049</w:t>
            </w:r>
          </w:p>
        </w:tc>
      </w:tr>
      <w:tr w:rsidR="00A95009" w:rsidRPr="00A95009" w14:paraId="21703DF1" w14:textId="77777777" w:rsidTr="00A95009">
        <w:trPr>
          <w:jc w:val="center"/>
        </w:trPr>
        <w:tc>
          <w:tcPr>
            <w:tcW w:w="0" w:type="auto"/>
            <w:hideMark/>
          </w:tcPr>
          <w:p w14:paraId="6C7E7C95" w14:textId="094EF34C" w:rsidR="00A95009" w:rsidRPr="00A95009" w:rsidRDefault="0017472B">
            <w:pPr>
              <w:rPr>
                <w:rFonts w:ascii="Calibri" w:hAnsi="Calibri" w:cs="Calibri"/>
                <w:sz w:val="22"/>
                <w:szCs w:val="22"/>
              </w:rPr>
            </w:pPr>
            <w:r>
              <w:rPr>
                <w:rFonts w:ascii="Calibri" w:hAnsi="Calibri" w:cs="Calibri"/>
                <w:sz w:val="22"/>
                <w:szCs w:val="22"/>
              </w:rPr>
              <w:lastRenderedPageBreak/>
              <w:t>(</w:t>
            </w:r>
            <w:r w:rsidR="00A95009" w:rsidRPr="00A95009">
              <w:rPr>
                <w:rFonts w:ascii="Calibri" w:hAnsi="Calibri" w:cs="Calibri"/>
                <w:sz w:val="22"/>
                <w:szCs w:val="22"/>
              </w:rPr>
              <w:t>2</w:t>
            </w:r>
            <w:r>
              <w:rPr>
                <w:rFonts w:ascii="Calibri" w:hAnsi="Calibri" w:cs="Calibri"/>
                <w:sz w:val="22"/>
                <w:szCs w:val="22"/>
              </w:rPr>
              <w:t xml:space="preserve">, </w:t>
            </w:r>
            <w:r w:rsidR="00A95009" w:rsidRPr="00A95009">
              <w:rPr>
                <w:rFonts w:ascii="Calibri" w:hAnsi="Calibri" w:cs="Calibri"/>
                <w:sz w:val="22"/>
                <w:szCs w:val="22"/>
              </w:rPr>
              <w:t>0</w:t>
            </w:r>
            <w:r>
              <w:rPr>
                <w:rFonts w:ascii="Calibri" w:hAnsi="Calibri" w:cs="Calibri"/>
                <w:sz w:val="22"/>
                <w:szCs w:val="22"/>
              </w:rPr>
              <w:t>)</w:t>
            </w:r>
          </w:p>
        </w:tc>
        <w:tc>
          <w:tcPr>
            <w:tcW w:w="0" w:type="auto"/>
            <w:hideMark/>
          </w:tcPr>
          <w:p w14:paraId="4B7E4967" w14:textId="77777777" w:rsidR="00A95009" w:rsidRPr="00A95009" w:rsidRDefault="00A95009">
            <w:pPr>
              <w:rPr>
                <w:rFonts w:ascii="Calibri" w:hAnsi="Calibri" w:cs="Calibri"/>
                <w:sz w:val="22"/>
                <w:szCs w:val="22"/>
              </w:rPr>
            </w:pPr>
            <w:r w:rsidRPr="00A95009">
              <w:rPr>
                <w:rFonts w:ascii="Calibri" w:hAnsi="Calibri" w:cs="Calibri"/>
                <w:sz w:val="22"/>
                <w:szCs w:val="22"/>
              </w:rPr>
              <w:t>0.0032</w:t>
            </w:r>
          </w:p>
        </w:tc>
        <w:tc>
          <w:tcPr>
            <w:tcW w:w="0" w:type="auto"/>
            <w:hideMark/>
          </w:tcPr>
          <w:p w14:paraId="46D2D633" w14:textId="77777777" w:rsidR="00A95009" w:rsidRPr="00A95009" w:rsidRDefault="00A95009">
            <w:pPr>
              <w:rPr>
                <w:rFonts w:ascii="Calibri" w:hAnsi="Calibri" w:cs="Calibri"/>
                <w:sz w:val="22"/>
                <w:szCs w:val="22"/>
              </w:rPr>
            </w:pPr>
            <w:r w:rsidRPr="00A95009">
              <w:rPr>
                <w:rFonts w:ascii="Calibri" w:hAnsi="Calibri" w:cs="Calibri"/>
                <w:sz w:val="22"/>
                <w:szCs w:val="22"/>
              </w:rPr>
              <w:t>0.0038</w:t>
            </w:r>
          </w:p>
        </w:tc>
      </w:tr>
      <w:tr w:rsidR="00A95009" w:rsidRPr="00A95009" w14:paraId="2B311431" w14:textId="77777777" w:rsidTr="00A95009">
        <w:trPr>
          <w:jc w:val="center"/>
        </w:trPr>
        <w:tc>
          <w:tcPr>
            <w:tcW w:w="0" w:type="auto"/>
            <w:hideMark/>
          </w:tcPr>
          <w:p w14:paraId="6A05111A" w14:textId="77777777" w:rsidR="00A95009" w:rsidRPr="00A95009" w:rsidRDefault="00A95009">
            <w:pPr>
              <w:rPr>
                <w:rFonts w:ascii="Calibri" w:hAnsi="Calibri" w:cs="Calibri"/>
                <w:sz w:val="22"/>
                <w:szCs w:val="22"/>
              </w:rPr>
            </w:pPr>
            <w:r w:rsidRPr="00A95009">
              <w:rPr>
                <w:rStyle w:val="Strong"/>
                <w:rFonts w:ascii="Calibri" w:hAnsi="Calibri" w:cs="Calibri"/>
                <w:sz w:val="22"/>
                <w:szCs w:val="22"/>
              </w:rPr>
              <w:t>Average</w:t>
            </w:r>
          </w:p>
        </w:tc>
        <w:tc>
          <w:tcPr>
            <w:tcW w:w="0" w:type="auto"/>
            <w:hideMark/>
          </w:tcPr>
          <w:p w14:paraId="5F6E0861" w14:textId="77777777" w:rsidR="00A95009" w:rsidRPr="00A95009" w:rsidRDefault="00A95009">
            <w:pPr>
              <w:rPr>
                <w:rFonts w:ascii="Calibri" w:hAnsi="Calibri" w:cs="Calibri"/>
                <w:sz w:val="22"/>
                <w:szCs w:val="22"/>
              </w:rPr>
            </w:pPr>
            <w:r w:rsidRPr="00A95009">
              <w:rPr>
                <w:rStyle w:val="Strong"/>
                <w:rFonts w:ascii="Calibri" w:hAnsi="Calibri" w:cs="Calibri"/>
                <w:sz w:val="22"/>
                <w:szCs w:val="22"/>
              </w:rPr>
              <w:t>0.0031</w:t>
            </w:r>
          </w:p>
        </w:tc>
        <w:tc>
          <w:tcPr>
            <w:tcW w:w="0" w:type="auto"/>
            <w:hideMark/>
          </w:tcPr>
          <w:p w14:paraId="1B446DB2" w14:textId="77777777" w:rsidR="00A95009" w:rsidRPr="00A95009" w:rsidRDefault="00A95009">
            <w:pPr>
              <w:rPr>
                <w:rFonts w:ascii="Calibri" w:hAnsi="Calibri" w:cs="Calibri"/>
                <w:sz w:val="22"/>
                <w:szCs w:val="22"/>
              </w:rPr>
            </w:pPr>
            <w:r w:rsidRPr="00A95009">
              <w:rPr>
                <w:rStyle w:val="Strong"/>
                <w:rFonts w:ascii="Calibri" w:hAnsi="Calibri" w:cs="Calibri"/>
                <w:sz w:val="22"/>
                <w:szCs w:val="22"/>
              </w:rPr>
              <w:t>0.0039</w:t>
            </w:r>
          </w:p>
        </w:tc>
      </w:tr>
    </w:tbl>
    <w:p w14:paraId="0F8B52D0" w14:textId="3AF0863C" w:rsidR="00350991" w:rsidRPr="008234E3" w:rsidRDefault="00CD7AD0" w:rsidP="00350991">
      <w:pPr>
        <w:spacing w:after="200" w:line="276" w:lineRule="auto"/>
        <w:rPr>
          <w:rFonts w:asciiTheme="minorHAnsi" w:eastAsiaTheme="minorHAnsi" w:hAnsiTheme="minorHAnsi" w:cstheme="minorBidi"/>
          <w:color w:val="000000" w:themeColor="text1"/>
          <w:sz w:val="22"/>
          <w:szCs w:val="22"/>
          <w:lang w:eastAsia="en-US"/>
        </w:rPr>
      </w:pPr>
      <w:r w:rsidRPr="008234E3">
        <w:rPr>
          <w:rFonts w:asciiTheme="minorHAnsi" w:eastAsiaTheme="minorHAnsi" w:hAnsiTheme="minorHAnsi" w:cstheme="minorBidi"/>
          <w:color w:val="000000" w:themeColor="text1"/>
          <w:sz w:val="22"/>
          <w:szCs w:val="22"/>
          <w:lang w:eastAsia="en-US"/>
        </w:rPr>
        <w:t>To visualize our model’s localization accuracy, we overlay the predicted positions and the ground-truth positions on a common Cartesian grid. Ground-truth targets are shown as solid circles, while predictions are marked with crosses. By directly comparing each pair of markers in the same coordinate frame, one can immediately</w:t>
      </w:r>
      <w:r w:rsidR="00EF38F6" w:rsidRPr="008234E3">
        <w:rPr>
          <w:rFonts w:asciiTheme="minorHAnsi" w:eastAsiaTheme="minorHAnsi" w:hAnsiTheme="minorHAnsi" w:cstheme="minorBidi"/>
          <w:color w:val="000000" w:themeColor="text1"/>
          <w:sz w:val="22"/>
          <w:szCs w:val="22"/>
          <w:lang w:eastAsia="en-US"/>
        </w:rPr>
        <w:t xml:space="preserve"> tell</w:t>
      </w:r>
      <w:r w:rsidRPr="008234E3">
        <w:rPr>
          <w:rFonts w:asciiTheme="minorHAnsi" w:eastAsiaTheme="minorHAnsi" w:hAnsiTheme="minorHAnsi" w:cstheme="minorBidi"/>
          <w:color w:val="000000" w:themeColor="text1"/>
          <w:sz w:val="22"/>
          <w:szCs w:val="22"/>
          <w:lang w:eastAsia="en-US"/>
        </w:rPr>
        <w:t xml:space="preserve"> how closely the network’s estimates align with the true locations.</w:t>
      </w:r>
    </w:p>
    <w:p w14:paraId="5DCA07A6" w14:textId="3DC02655" w:rsidR="000C5987" w:rsidRDefault="0059098E" w:rsidP="000A3812">
      <w:pPr>
        <w:keepNext/>
        <w:jc w:val="center"/>
      </w:pPr>
      <w:r w:rsidRPr="000C5987">
        <w:rPr>
          <w:noProof/>
        </w:rPr>
        <w:drawing>
          <wp:inline distT="0" distB="0" distL="0" distR="0" wp14:anchorId="1CE339D9" wp14:editId="5D3C1D21">
            <wp:extent cx="4037846" cy="4037846"/>
            <wp:effectExtent l="0" t="0" r="1270" b="1270"/>
            <wp:docPr id="137835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5718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11237" cy="4111237"/>
                    </a:xfrm>
                    <a:prstGeom prst="rect">
                      <a:avLst/>
                    </a:prstGeom>
                  </pic:spPr>
                </pic:pic>
              </a:graphicData>
            </a:graphic>
          </wp:inline>
        </w:drawing>
      </w:r>
    </w:p>
    <w:p w14:paraId="42363A38" w14:textId="66295EA8" w:rsidR="5C8B5132" w:rsidRPr="00350991" w:rsidRDefault="000C5987" w:rsidP="00D64B1D">
      <w:pPr>
        <w:pStyle w:val="Caption"/>
        <w:jc w:val="center"/>
        <w:rPr>
          <w:rFonts w:asciiTheme="minorHAnsi" w:hAnsiTheme="minorHAnsi" w:cstheme="minorBidi"/>
        </w:rPr>
      </w:pPr>
      <w:r w:rsidRPr="00350991">
        <w:rPr>
          <w:rFonts w:asciiTheme="minorHAnsi" w:hAnsiTheme="minorHAnsi" w:cstheme="minorBidi"/>
        </w:rPr>
        <w:t xml:space="preserve">Figure </w:t>
      </w:r>
      <w:r w:rsidRPr="00350991">
        <w:rPr>
          <w:rFonts w:asciiTheme="minorHAnsi" w:hAnsiTheme="minorHAnsi" w:cstheme="minorBidi"/>
        </w:rPr>
        <w:fldChar w:fldCharType="begin"/>
      </w:r>
      <w:r w:rsidRPr="00350991">
        <w:rPr>
          <w:rFonts w:asciiTheme="minorHAnsi" w:hAnsiTheme="minorHAnsi" w:cstheme="minorBidi"/>
        </w:rPr>
        <w:instrText xml:space="preserve"> SEQ Figure \* ARABIC </w:instrText>
      </w:r>
      <w:r w:rsidRPr="00350991">
        <w:rPr>
          <w:rFonts w:asciiTheme="minorHAnsi" w:hAnsiTheme="minorHAnsi" w:cstheme="minorBidi"/>
        </w:rPr>
        <w:fldChar w:fldCharType="separate"/>
      </w:r>
      <w:r w:rsidR="00A05D8E" w:rsidRPr="00350991">
        <w:rPr>
          <w:rFonts w:asciiTheme="minorHAnsi" w:hAnsiTheme="minorHAnsi" w:cstheme="minorBidi"/>
        </w:rPr>
        <w:t>16</w:t>
      </w:r>
      <w:r w:rsidRPr="00350991">
        <w:rPr>
          <w:rFonts w:asciiTheme="minorHAnsi" w:hAnsiTheme="minorHAnsi" w:cstheme="minorBidi"/>
        </w:rPr>
        <w:fldChar w:fldCharType="end"/>
      </w:r>
      <w:r w:rsidRPr="00350991">
        <w:rPr>
          <w:rFonts w:asciiTheme="minorHAnsi" w:hAnsiTheme="minorHAnsi" w:cstheme="minorBidi"/>
        </w:rPr>
        <w:t xml:space="preserve"> Visualization of prediction vs. ground truth</w:t>
      </w:r>
    </w:p>
    <w:p w14:paraId="2B9F9FB3" w14:textId="22BDF965" w:rsidR="5C8B5132" w:rsidRDefault="5C8B5132" w:rsidP="5C8B5132">
      <w:pPr>
        <w:rPr>
          <w:rFonts w:ascii="Cambria" w:hAnsi="Cambria"/>
          <w:color w:val="FF0000"/>
        </w:rPr>
      </w:pPr>
    </w:p>
    <w:p w14:paraId="7D2270DB" w14:textId="77777777" w:rsidR="5C8B5132" w:rsidRDefault="5C8B5132" w:rsidP="5C8B5132">
      <w:pPr>
        <w:rPr>
          <w:rFonts w:ascii="Cambria" w:hAnsi="Cambria"/>
        </w:rPr>
      </w:pPr>
    </w:p>
    <w:p w14:paraId="63CF4AA4" w14:textId="1F2BEA2D" w:rsidR="5C8B5132" w:rsidRDefault="5C8B5132" w:rsidP="5C8B5132">
      <w:pPr>
        <w:rPr>
          <w:rFonts w:ascii="Cambria" w:hAnsi="Cambria"/>
          <w:color w:val="FF0000"/>
        </w:rPr>
      </w:pPr>
    </w:p>
    <w:p w14:paraId="11FD606D" w14:textId="308F3FB3" w:rsidR="632D7A1E" w:rsidRDefault="632D7A1E" w:rsidP="632D7A1E">
      <w:pPr>
        <w:rPr>
          <w:rFonts w:ascii="Cambria" w:hAnsi="Cambria"/>
        </w:rPr>
      </w:pPr>
    </w:p>
    <w:p w14:paraId="4775997C" w14:textId="77777777" w:rsidR="008A47A8" w:rsidRPr="00A46750" w:rsidRDefault="008A47A8">
      <w:pPr>
        <w:rPr>
          <w:rFonts w:ascii="Cambria" w:hAnsi="Cambria"/>
        </w:rPr>
      </w:pPr>
      <w:r w:rsidRPr="00A46750">
        <w:rPr>
          <w:rFonts w:ascii="Cambria" w:hAnsi="Cambria"/>
        </w:rPr>
        <w:br w:type="page"/>
      </w:r>
    </w:p>
    <w:p w14:paraId="34E46561" w14:textId="5327291C" w:rsidR="00E91562" w:rsidRPr="008234E3" w:rsidRDefault="392B8B34" w:rsidP="008234E3">
      <w:pPr>
        <w:pStyle w:val="Heading1"/>
      </w:pPr>
      <w:bookmarkStart w:id="70" w:name="_Toc2014487191"/>
      <w:bookmarkStart w:id="71" w:name="_Toc199425884"/>
      <w:r>
        <w:lastRenderedPageBreak/>
        <w:t xml:space="preserve">4. </w:t>
      </w:r>
      <w:r w:rsidR="1FB668AA">
        <w:t>Costs</w:t>
      </w:r>
      <w:bookmarkEnd w:id="70"/>
      <w:bookmarkEnd w:id="71"/>
    </w:p>
    <w:p w14:paraId="78BE11D8" w14:textId="61A55EA8" w:rsidR="3EB06675" w:rsidRPr="008234E3" w:rsidRDefault="4F72F45A" w:rsidP="008234E3">
      <w:pPr>
        <w:pStyle w:val="Heading2"/>
      </w:pPr>
      <w:bookmarkStart w:id="72" w:name="_Toc1240558532"/>
      <w:bookmarkStart w:id="73" w:name="_Toc199425885"/>
      <w:r>
        <w:t>4.1 Salary Estimation</w:t>
      </w:r>
      <w:bookmarkEnd w:id="72"/>
      <w:bookmarkEnd w:id="73"/>
    </w:p>
    <w:p w14:paraId="502800B0" w14:textId="4D9BC2B3" w:rsidR="03AAF1FE" w:rsidRPr="008234E3" w:rsidRDefault="178144DE"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The estimated labor cost is listed in Labor Cost Analysis Table 12. We refer to the sample and past senior design projects to get the hourly salary and estimate total working hours based on our project workload and course credits</w:t>
      </w:r>
    </w:p>
    <w:p w14:paraId="33DBD03D" w14:textId="6086DC81" w:rsidR="178144DE" w:rsidRPr="008234E3" w:rsidRDefault="008234E3"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Table 12 shows the partner's name in the project (Partner), the hourly salary of partner (Hourly Salary), the working hours in the project per person (Working Hours) and the total salary per person (Total).</w:t>
      </w:r>
    </w:p>
    <w:p w14:paraId="6F431560" w14:textId="45BA8566" w:rsidR="178144DE" w:rsidRDefault="178144DE" w:rsidP="178144DE">
      <w:pPr>
        <w:jc w:val="center"/>
      </w:pPr>
    </w:p>
    <w:p w14:paraId="24A8F38B" w14:textId="6FB1A036" w:rsidR="008234E3" w:rsidRPr="008234E3" w:rsidRDefault="008234E3" w:rsidP="008234E3">
      <w:pPr>
        <w:jc w:val="center"/>
        <w:rPr>
          <w:rFonts w:asciiTheme="minorHAnsi" w:hAnsiTheme="minorHAnsi" w:cstheme="minorBidi"/>
          <w:b/>
          <w:bCs/>
          <w:sz w:val="22"/>
          <w:szCs w:val="22"/>
        </w:rPr>
      </w:pPr>
      <w:r w:rsidRPr="008234E3">
        <w:rPr>
          <w:rFonts w:asciiTheme="minorHAnsi" w:hAnsiTheme="minorHAnsi" w:cstheme="minorBidi"/>
          <w:b/>
          <w:bCs/>
          <w:sz w:val="22"/>
          <w:szCs w:val="22"/>
        </w:rPr>
        <w:t xml:space="preserve">Table </w:t>
      </w:r>
      <w:r w:rsidRPr="008234E3">
        <w:rPr>
          <w:rFonts w:asciiTheme="minorHAnsi" w:hAnsiTheme="minorHAnsi" w:cstheme="minorBidi"/>
          <w:b/>
          <w:bCs/>
          <w:sz w:val="22"/>
          <w:szCs w:val="22"/>
        </w:rPr>
        <w:fldChar w:fldCharType="begin"/>
      </w:r>
      <w:r w:rsidRPr="008234E3">
        <w:rPr>
          <w:rFonts w:asciiTheme="minorHAnsi" w:hAnsiTheme="minorHAnsi" w:cstheme="minorBidi"/>
          <w:b/>
          <w:bCs/>
          <w:sz w:val="22"/>
          <w:szCs w:val="22"/>
        </w:rPr>
        <w:instrText xml:space="preserve"> SEQ Table \* ARABIC </w:instrText>
      </w:r>
      <w:r w:rsidRPr="008234E3">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12</w:t>
      </w:r>
      <w:r w:rsidRPr="008234E3">
        <w:rPr>
          <w:rFonts w:asciiTheme="minorHAnsi" w:hAnsiTheme="minorHAnsi" w:cstheme="minorBidi"/>
          <w:b/>
          <w:bCs/>
          <w:sz w:val="22"/>
          <w:szCs w:val="22"/>
        </w:rPr>
        <w:fldChar w:fldCharType="end"/>
      </w:r>
      <w:r w:rsidRPr="008234E3">
        <w:rPr>
          <w:rFonts w:asciiTheme="minorHAnsi" w:hAnsiTheme="minorHAnsi" w:cstheme="minorBidi"/>
          <w:b/>
          <w:bCs/>
          <w:sz w:val="22"/>
          <w:szCs w:val="22"/>
        </w:rPr>
        <w:t xml:space="preserve"> Labor Cost Analysis. </w:t>
      </w:r>
    </w:p>
    <w:tbl>
      <w:tblPr>
        <w:tblStyle w:val="TableGrid"/>
        <w:tblW w:w="9478" w:type="dxa"/>
        <w:tblLayout w:type="fixed"/>
        <w:tblLook w:val="06A0" w:firstRow="1" w:lastRow="0" w:firstColumn="1" w:lastColumn="0" w:noHBand="1" w:noVBand="1"/>
      </w:tblPr>
      <w:tblGrid>
        <w:gridCol w:w="2171"/>
        <w:gridCol w:w="3453"/>
        <w:gridCol w:w="1704"/>
        <w:gridCol w:w="2150"/>
      </w:tblGrid>
      <w:tr w:rsidR="178144DE" w14:paraId="18D74007" w14:textId="77777777" w:rsidTr="379CC308">
        <w:trPr>
          <w:trHeight w:val="300"/>
        </w:trPr>
        <w:tc>
          <w:tcPr>
            <w:tcW w:w="2171" w:type="dxa"/>
          </w:tcPr>
          <w:p w14:paraId="64EB7650" w14:textId="7CD0BACF" w:rsidR="178144DE" w:rsidRPr="008234E3" w:rsidRDefault="178144DE" w:rsidP="178144DE">
            <w:pPr>
              <w:rPr>
                <w:rFonts w:ascii="Calibri" w:hAnsi="Calibri" w:cs="Calibri"/>
                <w:b/>
                <w:bCs/>
                <w:sz w:val="22"/>
                <w:szCs w:val="22"/>
              </w:rPr>
            </w:pPr>
            <w:r w:rsidRPr="008234E3">
              <w:rPr>
                <w:rFonts w:ascii="Calibri" w:hAnsi="Calibri" w:cs="Calibri"/>
                <w:b/>
                <w:bCs/>
                <w:sz w:val="22"/>
                <w:szCs w:val="22"/>
              </w:rPr>
              <w:t>Partner</w:t>
            </w:r>
          </w:p>
        </w:tc>
        <w:tc>
          <w:tcPr>
            <w:tcW w:w="3453" w:type="dxa"/>
          </w:tcPr>
          <w:p w14:paraId="40A27B92" w14:textId="3A5D6F41" w:rsidR="178144DE" w:rsidRPr="008234E3" w:rsidRDefault="178144DE" w:rsidP="178144DE">
            <w:pPr>
              <w:rPr>
                <w:rFonts w:ascii="Calibri" w:hAnsi="Calibri" w:cs="Calibri"/>
                <w:b/>
                <w:bCs/>
                <w:sz w:val="22"/>
                <w:szCs w:val="22"/>
              </w:rPr>
            </w:pPr>
            <w:r w:rsidRPr="008234E3">
              <w:rPr>
                <w:rFonts w:ascii="Calibri" w:hAnsi="Calibri" w:cs="Calibri"/>
                <w:b/>
                <w:bCs/>
                <w:sz w:val="22"/>
                <w:szCs w:val="22"/>
              </w:rPr>
              <w:t>Hoursly Salary</w:t>
            </w:r>
          </w:p>
        </w:tc>
        <w:tc>
          <w:tcPr>
            <w:tcW w:w="1704" w:type="dxa"/>
          </w:tcPr>
          <w:p w14:paraId="736C0EC7" w14:textId="65CD2762" w:rsidR="178144DE" w:rsidRPr="008234E3" w:rsidRDefault="178144DE" w:rsidP="178144DE">
            <w:pPr>
              <w:rPr>
                <w:rFonts w:ascii="Calibri" w:hAnsi="Calibri" w:cs="Calibri"/>
                <w:b/>
                <w:bCs/>
                <w:sz w:val="22"/>
                <w:szCs w:val="22"/>
              </w:rPr>
            </w:pPr>
            <w:r w:rsidRPr="008234E3">
              <w:rPr>
                <w:rFonts w:ascii="Calibri" w:hAnsi="Calibri" w:cs="Calibri"/>
                <w:b/>
                <w:bCs/>
                <w:sz w:val="22"/>
                <w:szCs w:val="22"/>
              </w:rPr>
              <w:t>Working Hours</w:t>
            </w:r>
          </w:p>
        </w:tc>
        <w:tc>
          <w:tcPr>
            <w:tcW w:w="2150" w:type="dxa"/>
          </w:tcPr>
          <w:p w14:paraId="26227E98" w14:textId="7A5ABC76" w:rsidR="178144DE" w:rsidRPr="008234E3" w:rsidRDefault="178144DE" w:rsidP="178144DE">
            <w:pPr>
              <w:rPr>
                <w:rFonts w:ascii="Calibri" w:hAnsi="Calibri" w:cs="Calibri"/>
                <w:b/>
                <w:bCs/>
                <w:sz w:val="22"/>
                <w:szCs w:val="22"/>
              </w:rPr>
            </w:pPr>
            <w:r w:rsidRPr="008234E3">
              <w:rPr>
                <w:rFonts w:ascii="Calibri" w:hAnsi="Calibri" w:cs="Calibri"/>
                <w:b/>
                <w:bCs/>
                <w:sz w:val="22"/>
                <w:szCs w:val="22"/>
              </w:rPr>
              <w:t>Total</w:t>
            </w:r>
          </w:p>
        </w:tc>
      </w:tr>
      <w:tr w:rsidR="178144DE" w14:paraId="7B9CA4B3" w14:textId="77777777" w:rsidTr="379CC308">
        <w:trPr>
          <w:trHeight w:val="300"/>
        </w:trPr>
        <w:tc>
          <w:tcPr>
            <w:tcW w:w="2171" w:type="dxa"/>
          </w:tcPr>
          <w:p w14:paraId="3EBF4CD3" w14:textId="5E5B7311" w:rsidR="178144DE" w:rsidRPr="008234E3" w:rsidRDefault="178144DE" w:rsidP="178144DE">
            <w:pPr>
              <w:rPr>
                <w:rFonts w:ascii="Calibri" w:hAnsi="Calibri" w:cs="Calibri"/>
                <w:sz w:val="22"/>
                <w:szCs w:val="22"/>
              </w:rPr>
            </w:pPr>
            <w:r w:rsidRPr="008234E3">
              <w:rPr>
                <w:rFonts w:ascii="Calibri" w:hAnsi="Calibri" w:cs="Calibri"/>
                <w:sz w:val="22"/>
                <w:szCs w:val="22"/>
              </w:rPr>
              <w:t>Haoyu Huang</w:t>
            </w:r>
          </w:p>
        </w:tc>
        <w:tc>
          <w:tcPr>
            <w:tcW w:w="3453" w:type="dxa"/>
          </w:tcPr>
          <w:p w14:paraId="4DA87FE5" w14:textId="5829AC19" w:rsidR="178144DE" w:rsidRPr="008234E3" w:rsidRDefault="01E55AA8" w:rsidP="178144DE">
            <w:pPr>
              <w:rPr>
                <w:rFonts w:ascii="Calibri" w:hAnsi="Calibri" w:cs="Calibri"/>
                <w:sz w:val="22"/>
                <w:szCs w:val="22"/>
              </w:rPr>
            </w:pPr>
            <w:r w:rsidRPr="008234E3">
              <w:rPr>
                <w:rFonts w:ascii="Calibri" w:hAnsi="Calibri" w:cs="Calibri"/>
                <w:sz w:val="22"/>
                <w:szCs w:val="22"/>
              </w:rPr>
              <w:t>$40</w:t>
            </w:r>
          </w:p>
        </w:tc>
        <w:tc>
          <w:tcPr>
            <w:tcW w:w="1704" w:type="dxa"/>
          </w:tcPr>
          <w:p w14:paraId="6BD13531" w14:textId="6056EA6B" w:rsidR="178144DE" w:rsidRPr="008234E3" w:rsidRDefault="30A0C010" w:rsidP="178144DE">
            <w:pPr>
              <w:rPr>
                <w:rFonts w:ascii="Calibri" w:hAnsi="Calibri" w:cs="Calibri"/>
                <w:sz w:val="22"/>
                <w:szCs w:val="22"/>
              </w:rPr>
            </w:pPr>
            <w:r w:rsidRPr="008234E3">
              <w:rPr>
                <w:rFonts w:ascii="Calibri" w:hAnsi="Calibri" w:cs="Calibri"/>
                <w:sz w:val="22"/>
                <w:szCs w:val="22"/>
              </w:rPr>
              <w:t>160</w:t>
            </w:r>
          </w:p>
        </w:tc>
        <w:tc>
          <w:tcPr>
            <w:tcW w:w="2150" w:type="dxa"/>
          </w:tcPr>
          <w:p w14:paraId="5EE52DF1" w14:textId="3BFECADC" w:rsidR="178144DE" w:rsidRPr="008234E3" w:rsidRDefault="30A0C010" w:rsidP="178144DE">
            <w:pPr>
              <w:rPr>
                <w:rFonts w:ascii="Calibri" w:hAnsi="Calibri" w:cs="Calibri"/>
                <w:sz w:val="22"/>
                <w:szCs w:val="22"/>
              </w:rPr>
            </w:pPr>
            <w:r w:rsidRPr="008234E3">
              <w:rPr>
                <w:rFonts w:ascii="Calibri" w:hAnsi="Calibri" w:cs="Calibri"/>
                <w:sz w:val="22"/>
                <w:szCs w:val="22"/>
              </w:rPr>
              <w:t>$40 ×160×2.5 = 16000</w:t>
            </w:r>
          </w:p>
        </w:tc>
      </w:tr>
      <w:tr w:rsidR="178144DE" w14:paraId="7C52E03E" w14:textId="77777777" w:rsidTr="379CC308">
        <w:trPr>
          <w:trHeight w:val="300"/>
        </w:trPr>
        <w:tc>
          <w:tcPr>
            <w:tcW w:w="2171" w:type="dxa"/>
          </w:tcPr>
          <w:p w14:paraId="23A85F2D" w14:textId="3BB1A96E" w:rsidR="178144DE" w:rsidRPr="008234E3" w:rsidRDefault="78C76AA8" w:rsidP="178144DE">
            <w:pPr>
              <w:rPr>
                <w:rFonts w:ascii="Calibri" w:hAnsi="Calibri" w:cs="Calibri"/>
                <w:sz w:val="22"/>
                <w:szCs w:val="22"/>
              </w:rPr>
            </w:pPr>
            <w:r w:rsidRPr="008234E3">
              <w:rPr>
                <w:rFonts w:ascii="Calibri" w:hAnsi="Calibri" w:cs="Calibri"/>
                <w:sz w:val="22"/>
                <w:szCs w:val="22"/>
              </w:rPr>
              <w:t>Zaihe Zhang</w:t>
            </w:r>
          </w:p>
        </w:tc>
        <w:tc>
          <w:tcPr>
            <w:tcW w:w="3453" w:type="dxa"/>
          </w:tcPr>
          <w:p w14:paraId="4ED4B267" w14:textId="3E2F2C1B" w:rsidR="178144DE" w:rsidRPr="008234E3" w:rsidRDefault="36DCCF9C" w:rsidP="178144DE">
            <w:pPr>
              <w:rPr>
                <w:rFonts w:ascii="Calibri" w:hAnsi="Calibri" w:cs="Calibri"/>
                <w:sz w:val="22"/>
                <w:szCs w:val="22"/>
              </w:rPr>
            </w:pPr>
            <w:r w:rsidRPr="008234E3">
              <w:rPr>
                <w:rFonts w:ascii="Calibri" w:hAnsi="Calibri" w:cs="Calibri"/>
                <w:sz w:val="22"/>
                <w:szCs w:val="22"/>
              </w:rPr>
              <w:t>$40</w:t>
            </w:r>
          </w:p>
        </w:tc>
        <w:tc>
          <w:tcPr>
            <w:tcW w:w="1704" w:type="dxa"/>
          </w:tcPr>
          <w:p w14:paraId="25F4BE3B" w14:textId="6056EA6B" w:rsidR="30A0C010" w:rsidRPr="008234E3" w:rsidRDefault="30A0C010">
            <w:pPr>
              <w:rPr>
                <w:rFonts w:ascii="Calibri" w:hAnsi="Calibri" w:cs="Calibri"/>
                <w:sz w:val="22"/>
                <w:szCs w:val="22"/>
              </w:rPr>
            </w:pPr>
            <w:r w:rsidRPr="008234E3">
              <w:rPr>
                <w:rFonts w:ascii="Calibri" w:hAnsi="Calibri" w:cs="Calibri"/>
                <w:sz w:val="22"/>
                <w:szCs w:val="22"/>
              </w:rPr>
              <w:t>160</w:t>
            </w:r>
          </w:p>
        </w:tc>
        <w:tc>
          <w:tcPr>
            <w:tcW w:w="2150" w:type="dxa"/>
          </w:tcPr>
          <w:p w14:paraId="31B546F7" w14:textId="3BFECADC" w:rsidR="30A0C010" w:rsidRPr="008234E3" w:rsidRDefault="30A0C010">
            <w:pPr>
              <w:rPr>
                <w:rFonts w:ascii="Calibri" w:hAnsi="Calibri" w:cs="Calibri"/>
                <w:sz w:val="22"/>
                <w:szCs w:val="22"/>
              </w:rPr>
            </w:pPr>
            <w:r w:rsidRPr="008234E3">
              <w:rPr>
                <w:rFonts w:ascii="Calibri" w:hAnsi="Calibri" w:cs="Calibri"/>
                <w:sz w:val="22"/>
                <w:szCs w:val="22"/>
              </w:rPr>
              <w:t>$40 ×160×2.5 = 16000</w:t>
            </w:r>
          </w:p>
        </w:tc>
      </w:tr>
      <w:tr w:rsidR="178144DE" w14:paraId="18745E40" w14:textId="77777777" w:rsidTr="379CC308">
        <w:trPr>
          <w:trHeight w:val="300"/>
        </w:trPr>
        <w:tc>
          <w:tcPr>
            <w:tcW w:w="2171" w:type="dxa"/>
          </w:tcPr>
          <w:p w14:paraId="39210991" w14:textId="719F80F9" w:rsidR="178144DE" w:rsidRPr="008234E3" w:rsidRDefault="78C76AA8" w:rsidP="178144DE">
            <w:pPr>
              <w:rPr>
                <w:rFonts w:ascii="Calibri" w:hAnsi="Calibri" w:cs="Calibri"/>
                <w:sz w:val="22"/>
                <w:szCs w:val="22"/>
              </w:rPr>
            </w:pPr>
            <w:r w:rsidRPr="008234E3">
              <w:rPr>
                <w:rFonts w:ascii="Calibri" w:hAnsi="Calibri" w:cs="Calibri"/>
                <w:sz w:val="22"/>
                <w:szCs w:val="22"/>
              </w:rPr>
              <w:t>Jiawei Wang</w:t>
            </w:r>
          </w:p>
        </w:tc>
        <w:tc>
          <w:tcPr>
            <w:tcW w:w="3453" w:type="dxa"/>
          </w:tcPr>
          <w:p w14:paraId="5FE9FEDE" w14:textId="21447CC0" w:rsidR="178144DE" w:rsidRPr="008234E3" w:rsidRDefault="36DCCF9C" w:rsidP="178144DE">
            <w:pPr>
              <w:rPr>
                <w:rFonts w:ascii="Calibri" w:hAnsi="Calibri" w:cs="Calibri"/>
                <w:sz w:val="22"/>
                <w:szCs w:val="22"/>
              </w:rPr>
            </w:pPr>
            <w:r w:rsidRPr="008234E3">
              <w:rPr>
                <w:rFonts w:ascii="Calibri" w:hAnsi="Calibri" w:cs="Calibri"/>
                <w:sz w:val="22"/>
                <w:szCs w:val="22"/>
              </w:rPr>
              <w:t>$40</w:t>
            </w:r>
          </w:p>
        </w:tc>
        <w:tc>
          <w:tcPr>
            <w:tcW w:w="1704" w:type="dxa"/>
          </w:tcPr>
          <w:p w14:paraId="0D597751" w14:textId="6056EA6B" w:rsidR="30A0C010" w:rsidRPr="008234E3" w:rsidRDefault="30A0C010">
            <w:pPr>
              <w:rPr>
                <w:rFonts w:ascii="Calibri" w:hAnsi="Calibri" w:cs="Calibri"/>
                <w:sz w:val="22"/>
                <w:szCs w:val="22"/>
              </w:rPr>
            </w:pPr>
            <w:r w:rsidRPr="008234E3">
              <w:rPr>
                <w:rFonts w:ascii="Calibri" w:hAnsi="Calibri" w:cs="Calibri"/>
                <w:sz w:val="22"/>
                <w:szCs w:val="22"/>
              </w:rPr>
              <w:t>160</w:t>
            </w:r>
          </w:p>
        </w:tc>
        <w:tc>
          <w:tcPr>
            <w:tcW w:w="2150" w:type="dxa"/>
          </w:tcPr>
          <w:p w14:paraId="5D64B529" w14:textId="3BFECADC" w:rsidR="30A0C010" w:rsidRPr="008234E3" w:rsidRDefault="30A0C010">
            <w:pPr>
              <w:rPr>
                <w:rFonts w:ascii="Calibri" w:hAnsi="Calibri" w:cs="Calibri"/>
                <w:sz w:val="22"/>
                <w:szCs w:val="22"/>
              </w:rPr>
            </w:pPr>
            <w:r w:rsidRPr="008234E3">
              <w:rPr>
                <w:rFonts w:ascii="Calibri" w:hAnsi="Calibri" w:cs="Calibri"/>
                <w:sz w:val="22"/>
                <w:szCs w:val="22"/>
              </w:rPr>
              <w:t>$40 ×160×2.5 = 16000</w:t>
            </w:r>
          </w:p>
        </w:tc>
      </w:tr>
      <w:tr w:rsidR="178144DE" w14:paraId="3312EEAF" w14:textId="77777777" w:rsidTr="379CC308">
        <w:trPr>
          <w:trHeight w:val="300"/>
        </w:trPr>
        <w:tc>
          <w:tcPr>
            <w:tcW w:w="2171" w:type="dxa"/>
          </w:tcPr>
          <w:p w14:paraId="46C0C064" w14:textId="5F2E4F05" w:rsidR="178144DE" w:rsidRPr="008234E3" w:rsidRDefault="78C76AA8" w:rsidP="178144DE">
            <w:pPr>
              <w:rPr>
                <w:rFonts w:ascii="Calibri" w:hAnsi="Calibri" w:cs="Calibri"/>
                <w:sz w:val="22"/>
                <w:szCs w:val="22"/>
              </w:rPr>
            </w:pPr>
            <w:r w:rsidRPr="008234E3">
              <w:rPr>
                <w:rFonts w:ascii="Calibri" w:hAnsi="Calibri" w:cs="Calibri"/>
                <w:sz w:val="22"/>
                <w:szCs w:val="22"/>
              </w:rPr>
              <w:t>Xinchen Yin</w:t>
            </w:r>
          </w:p>
        </w:tc>
        <w:tc>
          <w:tcPr>
            <w:tcW w:w="3453" w:type="dxa"/>
          </w:tcPr>
          <w:p w14:paraId="23C23174" w14:textId="6E26B175" w:rsidR="178144DE" w:rsidRPr="008234E3" w:rsidRDefault="36DCCF9C" w:rsidP="178144DE">
            <w:pPr>
              <w:rPr>
                <w:rFonts w:ascii="Calibri" w:hAnsi="Calibri" w:cs="Calibri"/>
                <w:sz w:val="22"/>
                <w:szCs w:val="22"/>
              </w:rPr>
            </w:pPr>
            <w:r w:rsidRPr="008234E3">
              <w:rPr>
                <w:rFonts w:ascii="Calibri" w:hAnsi="Calibri" w:cs="Calibri"/>
                <w:sz w:val="22"/>
                <w:szCs w:val="22"/>
              </w:rPr>
              <w:t>$40</w:t>
            </w:r>
          </w:p>
        </w:tc>
        <w:tc>
          <w:tcPr>
            <w:tcW w:w="1704" w:type="dxa"/>
          </w:tcPr>
          <w:p w14:paraId="614CD8D6" w14:textId="6056EA6B" w:rsidR="30A0C010" w:rsidRPr="008234E3" w:rsidRDefault="30A0C010">
            <w:pPr>
              <w:rPr>
                <w:rFonts w:ascii="Calibri" w:hAnsi="Calibri" w:cs="Calibri"/>
                <w:sz w:val="22"/>
                <w:szCs w:val="22"/>
              </w:rPr>
            </w:pPr>
            <w:r w:rsidRPr="008234E3">
              <w:rPr>
                <w:rFonts w:ascii="Calibri" w:hAnsi="Calibri" w:cs="Calibri"/>
                <w:sz w:val="22"/>
                <w:szCs w:val="22"/>
              </w:rPr>
              <w:t>160</w:t>
            </w:r>
          </w:p>
        </w:tc>
        <w:tc>
          <w:tcPr>
            <w:tcW w:w="2150" w:type="dxa"/>
          </w:tcPr>
          <w:p w14:paraId="3ED3F74E" w14:textId="3BFECADC" w:rsidR="30A0C010" w:rsidRPr="008234E3" w:rsidRDefault="30A0C010">
            <w:pPr>
              <w:rPr>
                <w:rFonts w:ascii="Calibri" w:hAnsi="Calibri" w:cs="Calibri"/>
                <w:sz w:val="22"/>
                <w:szCs w:val="22"/>
              </w:rPr>
            </w:pPr>
            <w:r w:rsidRPr="008234E3">
              <w:rPr>
                <w:rFonts w:ascii="Calibri" w:hAnsi="Calibri" w:cs="Calibri"/>
                <w:sz w:val="22"/>
                <w:szCs w:val="22"/>
              </w:rPr>
              <w:t>$40 ×160×2.5 = 16000</w:t>
            </w:r>
          </w:p>
        </w:tc>
      </w:tr>
      <w:tr w:rsidR="78C76AA8" w14:paraId="5025B318" w14:textId="77777777" w:rsidTr="379CC308">
        <w:trPr>
          <w:trHeight w:val="439"/>
        </w:trPr>
        <w:tc>
          <w:tcPr>
            <w:tcW w:w="2171" w:type="dxa"/>
          </w:tcPr>
          <w:p w14:paraId="4FE7293A" w14:textId="7EA95810" w:rsidR="78C76AA8" w:rsidRPr="008234E3" w:rsidRDefault="70DA170E" w:rsidP="78C76AA8">
            <w:pPr>
              <w:rPr>
                <w:rFonts w:ascii="Calibri" w:hAnsi="Calibri" w:cs="Calibri"/>
                <w:sz w:val="22"/>
                <w:szCs w:val="22"/>
              </w:rPr>
            </w:pPr>
            <w:r w:rsidRPr="008234E3">
              <w:rPr>
                <w:rFonts w:ascii="Calibri" w:hAnsi="Calibri" w:cs="Calibri"/>
                <w:sz w:val="22"/>
                <w:szCs w:val="22"/>
              </w:rPr>
              <w:t>Ziye Deng</w:t>
            </w:r>
          </w:p>
        </w:tc>
        <w:tc>
          <w:tcPr>
            <w:tcW w:w="3453" w:type="dxa"/>
          </w:tcPr>
          <w:p w14:paraId="051355B4" w14:textId="15DB1F93" w:rsidR="632C823C" w:rsidRPr="008234E3" w:rsidRDefault="632C823C">
            <w:pPr>
              <w:rPr>
                <w:rFonts w:ascii="Calibri" w:hAnsi="Calibri" w:cs="Calibri"/>
                <w:sz w:val="22"/>
                <w:szCs w:val="22"/>
              </w:rPr>
            </w:pPr>
            <w:r w:rsidRPr="008234E3">
              <w:rPr>
                <w:rFonts w:ascii="Calibri" w:hAnsi="Calibri" w:cs="Calibri"/>
                <w:sz w:val="22"/>
                <w:szCs w:val="22"/>
              </w:rPr>
              <w:t>$40</w:t>
            </w:r>
          </w:p>
        </w:tc>
        <w:tc>
          <w:tcPr>
            <w:tcW w:w="1704" w:type="dxa"/>
          </w:tcPr>
          <w:p w14:paraId="0E6EC2CC" w14:textId="6056EA6B" w:rsidR="70DA170E" w:rsidRPr="008234E3" w:rsidRDefault="632C823C">
            <w:pPr>
              <w:rPr>
                <w:rFonts w:ascii="Calibri" w:hAnsi="Calibri" w:cs="Calibri"/>
                <w:sz w:val="22"/>
                <w:szCs w:val="22"/>
              </w:rPr>
            </w:pPr>
            <w:r w:rsidRPr="008234E3">
              <w:rPr>
                <w:rFonts w:ascii="Calibri" w:hAnsi="Calibri" w:cs="Calibri"/>
                <w:sz w:val="22"/>
                <w:szCs w:val="22"/>
              </w:rPr>
              <w:t>160</w:t>
            </w:r>
          </w:p>
          <w:p w14:paraId="754CDE07" w14:textId="55573A2D" w:rsidR="70DA170E" w:rsidRPr="008234E3" w:rsidRDefault="70DA170E">
            <w:pPr>
              <w:rPr>
                <w:rFonts w:ascii="Calibri" w:hAnsi="Calibri" w:cs="Calibri"/>
                <w:sz w:val="22"/>
                <w:szCs w:val="22"/>
              </w:rPr>
            </w:pPr>
          </w:p>
        </w:tc>
        <w:tc>
          <w:tcPr>
            <w:tcW w:w="2150" w:type="dxa"/>
          </w:tcPr>
          <w:p w14:paraId="401066B2" w14:textId="016EEF02" w:rsidR="632C823C" w:rsidRPr="008234E3" w:rsidRDefault="632C823C">
            <w:pPr>
              <w:rPr>
                <w:rFonts w:ascii="Calibri" w:hAnsi="Calibri" w:cs="Calibri"/>
                <w:sz w:val="22"/>
                <w:szCs w:val="22"/>
              </w:rPr>
            </w:pPr>
            <w:r w:rsidRPr="008234E3">
              <w:rPr>
                <w:rFonts w:ascii="Calibri" w:hAnsi="Calibri" w:cs="Calibri"/>
                <w:sz w:val="22"/>
                <w:szCs w:val="22"/>
              </w:rPr>
              <w:t>$40 ×160×2.5 = 16000</w:t>
            </w:r>
          </w:p>
        </w:tc>
      </w:tr>
      <w:tr w:rsidR="2D2F2933" w14:paraId="58FC5462" w14:textId="77777777" w:rsidTr="379CC308">
        <w:trPr>
          <w:trHeight w:val="300"/>
        </w:trPr>
        <w:tc>
          <w:tcPr>
            <w:tcW w:w="5624" w:type="dxa"/>
            <w:gridSpan w:val="2"/>
          </w:tcPr>
          <w:p w14:paraId="3E0FFEF6" w14:textId="1EFD6ECE" w:rsidR="2D2F2933" w:rsidRPr="008234E3" w:rsidRDefault="379CC308" w:rsidP="2D2F2933">
            <w:pPr>
              <w:rPr>
                <w:rFonts w:ascii="Calibri" w:hAnsi="Calibri" w:cs="Calibri"/>
                <w:sz w:val="22"/>
                <w:szCs w:val="22"/>
              </w:rPr>
            </w:pPr>
            <w:r w:rsidRPr="008234E3">
              <w:rPr>
                <w:rFonts w:ascii="Calibri" w:hAnsi="Calibri" w:cs="Calibri"/>
                <w:sz w:val="22"/>
                <w:szCs w:val="22"/>
              </w:rPr>
              <w:t>Sum</w:t>
            </w:r>
          </w:p>
        </w:tc>
        <w:tc>
          <w:tcPr>
            <w:tcW w:w="3854" w:type="dxa"/>
            <w:gridSpan w:val="2"/>
          </w:tcPr>
          <w:p w14:paraId="6EDA6E74" w14:textId="26C8FD40" w:rsidR="2D2F2933" w:rsidRPr="008234E3" w:rsidRDefault="379CC308" w:rsidP="2D2F2933">
            <w:pPr>
              <w:rPr>
                <w:rFonts w:ascii="Calibri" w:hAnsi="Calibri" w:cs="Calibri"/>
                <w:sz w:val="22"/>
                <w:szCs w:val="22"/>
              </w:rPr>
            </w:pPr>
            <w:r w:rsidRPr="008234E3">
              <w:rPr>
                <w:rFonts w:ascii="Calibri" w:hAnsi="Calibri" w:cs="Calibri"/>
                <w:sz w:val="22"/>
                <w:szCs w:val="22"/>
              </w:rPr>
              <w:t>80000</w:t>
            </w:r>
          </w:p>
        </w:tc>
      </w:tr>
    </w:tbl>
    <w:p w14:paraId="4BE61941" w14:textId="084EA549" w:rsidR="2D2F2933" w:rsidRDefault="2D2F2933"/>
    <w:p w14:paraId="373FFB65" w14:textId="0FE453CB" w:rsidR="00A05D8E" w:rsidRPr="008234E3" w:rsidRDefault="392B8B34" w:rsidP="008234E3">
      <w:pPr>
        <w:pStyle w:val="Heading2"/>
      </w:pPr>
      <w:bookmarkStart w:id="74" w:name="_Toc2136333708"/>
      <w:bookmarkStart w:id="75" w:name="_Toc199425886"/>
      <w:r>
        <w:t>4.</w:t>
      </w:r>
      <w:r w:rsidR="4A40BEAA">
        <w:t>2</w:t>
      </w:r>
      <w:r>
        <w:t xml:space="preserve"> </w:t>
      </w:r>
      <w:r w:rsidR="1FB668AA">
        <w:t>Parts</w:t>
      </w:r>
      <w:r w:rsidR="4A40BEAA">
        <w:t xml:space="preserve"> Costs</w:t>
      </w:r>
      <w:bookmarkEnd w:id="74"/>
      <w:bookmarkEnd w:id="75"/>
    </w:p>
    <w:p w14:paraId="36C7F554" w14:textId="65424993" w:rsidR="008234E3" w:rsidRPr="008234E3" w:rsidRDefault="008234E3" w:rsidP="008234E3">
      <w:pPr>
        <w:jc w:val="center"/>
        <w:rPr>
          <w:rFonts w:asciiTheme="minorHAnsi" w:hAnsiTheme="minorHAnsi" w:cstheme="minorBidi"/>
          <w:b/>
          <w:bCs/>
          <w:sz w:val="22"/>
          <w:szCs w:val="22"/>
        </w:rPr>
      </w:pPr>
      <w:r w:rsidRPr="008234E3">
        <w:rPr>
          <w:rFonts w:asciiTheme="minorHAnsi" w:hAnsiTheme="minorHAnsi" w:cstheme="minorBidi"/>
          <w:b/>
          <w:bCs/>
          <w:sz w:val="22"/>
          <w:szCs w:val="22"/>
        </w:rPr>
        <w:t xml:space="preserve">Table </w:t>
      </w:r>
      <w:r w:rsidRPr="008234E3">
        <w:rPr>
          <w:rFonts w:asciiTheme="minorHAnsi" w:hAnsiTheme="minorHAnsi" w:cstheme="minorBidi"/>
          <w:b/>
          <w:bCs/>
          <w:sz w:val="22"/>
          <w:szCs w:val="22"/>
        </w:rPr>
        <w:fldChar w:fldCharType="begin"/>
      </w:r>
      <w:r w:rsidRPr="008234E3">
        <w:rPr>
          <w:rFonts w:asciiTheme="minorHAnsi" w:hAnsiTheme="minorHAnsi" w:cstheme="minorBidi"/>
          <w:b/>
          <w:bCs/>
          <w:sz w:val="22"/>
          <w:szCs w:val="22"/>
        </w:rPr>
        <w:instrText xml:space="preserve"> SEQ Table \* ARABIC </w:instrText>
      </w:r>
      <w:r w:rsidRPr="008234E3">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13</w:t>
      </w:r>
      <w:r w:rsidRPr="008234E3">
        <w:rPr>
          <w:rFonts w:asciiTheme="minorHAnsi" w:hAnsiTheme="minorHAnsi" w:cstheme="minorBidi"/>
          <w:b/>
          <w:bCs/>
          <w:sz w:val="22"/>
          <w:szCs w:val="22"/>
        </w:rPr>
        <w:fldChar w:fldCharType="end"/>
      </w:r>
      <w:r w:rsidRPr="008234E3">
        <w:rPr>
          <w:rFonts w:asciiTheme="minorHAnsi" w:hAnsiTheme="minorHAnsi" w:cstheme="minorBidi"/>
          <w:b/>
          <w:bCs/>
          <w:sz w:val="22"/>
          <w:szCs w:val="22"/>
        </w:rPr>
        <w:t xml:space="preserve"> Parts Costs</w:t>
      </w:r>
    </w:p>
    <w:tbl>
      <w:tblPr>
        <w:tblStyle w:val="TableGrid"/>
        <w:tblW w:w="9942" w:type="dxa"/>
        <w:tblLook w:val="04A0" w:firstRow="1" w:lastRow="0" w:firstColumn="1" w:lastColumn="0" w:noHBand="0" w:noVBand="1"/>
      </w:tblPr>
      <w:tblGrid>
        <w:gridCol w:w="2527"/>
        <w:gridCol w:w="2131"/>
        <w:gridCol w:w="1558"/>
        <w:gridCol w:w="1558"/>
        <w:gridCol w:w="2168"/>
      </w:tblGrid>
      <w:tr w:rsidR="00E55AA5" w:rsidRPr="008234E3" w14:paraId="33735779" w14:textId="77777777" w:rsidTr="28378F93">
        <w:tc>
          <w:tcPr>
            <w:tcW w:w="2527" w:type="dxa"/>
            <w:tcBorders>
              <w:top w:val="single" w:sz="4" w:space="0" w:color="auto"/>
            </w:tcBorders>
          </w:tcPr>
          <w:p w14:paraId="5BA5F9AF"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Part</w:t>
            </w:r>
          </w:p>
        </w:tc>
        <w:tc>
          <w:tcPr>
            <w:tcW w:w="2131" w:type="dxa"/>
            <w:tcBorders>
              <w:top w:val="single" w:sz="4" w:space="0" w:color="auto"/>
            </w:tcBorders>
          </w:tcPr>
          <w:p w14:paraId="09688BB7"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Manufacturer</w:t>
            </w:r>
          </w:p>
        </w:tc>
        <w:tc>
          <w:tcPr>
            <w:tcW w:w="1558" w:type="dxa"/>
            <w:tcBorders>
              <w:top w:val="single" w:sz="4" w:space="0" w:color="auto"/>
            </w:tcBorders>
          </w:tcPr>
          <w:p w14:paraId="0AC4967E"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Retail Cost ($)</w:t>
            </w:r>
          </w:p>
        </w:tc>
        <w:tc>
          <w:tcPr>
            <w:tcW w:w="1558" w:type="dxa"/>
            <w:tcBorders>
              <w:top w:val="single" w:sz="4" w:space="0" w:color="auto"/>
            </w:tcBorders>
          </w:tcPr>
          <w:p w14:paraId="32CE1D4A"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Bulk Purchase Cost ($)</w:t>
            </w:r>
          </w:p>
        </w:tc>
        <w:tc>
          <w:tcPr>
            <w:tcW w:w="2168" w:type="dxa"/>
            <w:tcBorders>
              <w:top w:val="single" w:sz="4" w:space="0" w:color="auto"/>
            </w:tcBorders>
          </w:tcPr>
          <w:p w14:paraId="28467E98"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Actual Cost ($)</w:t>
            </w:r>
          </w:p>
        </w:tc>
      </w:tr>
      <w:tr w:rsidR="00E55AA5" w:rsidRPr="008234E3" w14:paraId="770F78DC" w14:textId="77777777" w:rsidTr="28378F93">
        <w:tc>
          <w:tcPr>
            <w:tcW w:w="2527" w:type="dxa"/>
          </w:tcPr>
          <w:p w14:paraId="6AEF9705" w14:textId="06D5B7D8" w:rsidR="00E55AA5" w:rsidRPr="008234E3" w:rsidRDefault="28378F93" w:rsidP="006B0986">
            <w:pPr>
              <w:jc w:val="center"/>
              <w:rPr>
                <w:rFonts w:ascii="Calibri" w:hAnsi="Calibri" w:cs="Calibri"/>
                <w:sz w:val="22"/>
                <w:szCs w:val="22"/>
              </w:rPr>
            </w:pPr>
            <w:r w:rsidRPr="008234E3">
              <w:rPr>
                <w:rFonts w:ascii="Calibri" w:hAnsi="Calibri" w:cs="Calibri"/>
                <w:sz w:val="22"/>
                <w:szCs w:val="22"/>
              </w:rPr>
              <w:t>Signal Generator</w:t>
            </w:r>
          </w:p>
        </w:tc>
        <w:tc>
          <w:tcPr>
            <w:tcW w:w="2131" w:type="dxa"/>
          </w:tcPr>
          <w:p w14:paraId="04818166" w14:textId="38B9F086" w:rsidR="00E55AA5" w:rsidRPr="008234E3" w:rsidRDefault="686D3DFB" w:rsidP="006B0986">
            <w:pPr>
              <w:jc w:val="center"/>
              <w:rPr>
                <w:rFonts w:ascii="Calibri" w:hAnsi="Calibri" w:cs="Calibri"/>
                <w:sz w:val="22"/>
                <w:szCs w:val="22"/>
              </w:rPr>
            </w:pPr>
            <w:r w:rsidRPr="008234E3">
              <w:rPr>
                <w:rFonts w:ascii="Calibri" w:hAnsi="Calibri" w:cs="Calibri"/>
                <w:sz w:val="22"/>
                <w:szCs w:val="22"/>
              </w:rPr>
              <w:t>Shengli Factory</w:t>
            </w:r>
          </w:p>
        </w:tc>
        <w:tc>
          <w:tcPr>
            <w:tcW w:w="1558" w:type="dxa"/>
          </w:tcPr>
          <w:p w14:paraId="774DCCCA" w14:textId="478710E4" w:rsidR="00E55AA5" w:rsidRPr="008234E3" w:rsidRDefault="28378F93" w:rsidP="28378F93">
            <w:pPr>
              <w:jc w:val="center"/>
              <w:rPr>
                <w:rFonts w:ascii="Calibri" w:hAnsi="Calibri" w:cs="Calibri"/>
                <w:sz w:val="22"/>
                <w:szCs w:val="22"/>
              </w:rPr>
            </w:pPr>
            <w:r w:rsidRPr="008234E3">
              <w:rPr>
                <w:rFonts w:ascii="Calibri" w:hAnsi="Calibri" w:cs="Calibri"/>
                <w:sz w:val="22"/>
                <w:szCs w:val="22"/>
              </w:rPr>
              <w:t>120</w:t>
            </w:r>
          </w:p>
        </w:tc>
        <w:tc>
          <w:tcPr>
            <w:tcW w:w="1558" w:type="dxa"/>
          </w:tcPr>
          <w:p w14:paraId="7EB65E0F" w14:textId="04FCBA49" w:rsidR="00E55AA5" w:rsidRPr="008234E3" w:rsidRDefault="28378F93" w:rsidP="28378F93">
            <w:pPr>
              <w:jc w:val="center"/>
              <w:rPr>
                <w:rFonts w:ascii="Calibri" w:hAnsi="Calibri" w:cs="Calibri"/>
                <w:sz w:val="22"/>
                <w:szCs w:val="22"/>
              </w:rPr>
            </w:pPr>
            <w:r w:rsidRPr="008234E3">
              <w:rPr>
                <w:rFonts w:ascii="Calibri" w:hAnsi="Calibri" w:cs="Calibri"/>
                <w:sz w:val="22"/>
                <w:szCs w:val="22"/>
              </w:rPr>
              <w:t>120</w:t>
            </w:r>
          </w:p>
        </w:tc>
        <w:tc>
          <w:tcPr>
            <w:tcW w:w="2168" w:type="dxa"/>
          </w:tcPr>
          <w:p w14:paraId="35436F3E" w14:textId="1A245B5B" w:rsidR="00E55AA5" w:rsidRPr="008234E3" w:rsidRDefault="28378F93" w:rsidP="28378F93">
            <w:pPr>
              <w:jc w:val="center"/>
              <w:rPr>
                <w:rFonts w:ascii="Calibri" w:hAnsi="Calibri" w:cs="Calibri"/>
                <w:sz w:val="22"/>
                <w:szCs w:val="22"/>
              </w:rPr>
            </w:pPr>
            <w:r w:rsidRPr="008234E3">
              <w:rPr>
                <w:rFonts w:ascii="Calibri" w:hAnsi="Calibri" w:cs="Calibri"/>
                <w:sz w:val="22"/>
                <w:szCs w:val="22"/>
              </w:rPr>
              <w:t>120</w:t>
            </w:r>
          </w:p>
        </w:tc>
      </w:tr>
      <w:tr w:rsidR="00E55AA5" w:rsidRPr="008234E3" w14:paraId="2782F228" w14:textId="77777777" w:rsidTr="28378F93">
        <w:tc>
          <w:tcPr>
            <w:tcW w:w="2527" w:type="dxa"/>
          </w:tcPr>
          <w:p w14:paraId="279C79DF" w14:textId="6FCAB9B8" w:rsidR="00E55AA5" w:rsidRPr="008234E3" w:rsidRDefault="28378F93" w:rsidP="006B0986">
            <w:pPr>
              <w:jc w:val="center"/>
              <w:rPr>
                <w:rFonts w:ascii="Calibri" w:hAnsi="Calibri" w:cs="Calibri"/>
                <w:sz w:val="22"/>
                <w:szCs w:val="22"/>
              </w:rPr>
            </w:pPr>
            <w:r w:rsidRPr="008234E3">
              <w:rPr>
                <w:rFonts w:ascii="Calibri" w:hAnsi="Calibri" w:cs="Calibri"/>
                <w:sz w:val="22"/>
                <w:szCs w:val="22"/>
              </w:rPr>
              <w:t>Pressure Sensor * 8</w:t>
            </w:r>
          </w:p>
        </w:tc>
        <w:tc>
          <w:tcPr>
            <w:tcW w:w="2131" w:type="dxa"/>
          </w:tcPr>
          <w:p w14:paraId="38FC33DB" w14:textId="228DF001" w:rsidR="00E55AA5" w:rsidRPr="008234E3" w:rsidRDefault="28378F93" w:rsidP="006B0986">
            <w:pPr>
              <w:jc w:val="center"/>
              <w:rPr>
                <w:rFonts w:ascii="Calibri" w:hAnsi="Calibri" w:cs="Calibri"/>
                <w:sz w:val="22"/>
                <w:szCs w:val="22"/>
              </w:rPr>
            </w:pPr>
            <w:r w:rsidRPr="008234E3">
              <w:rPr>
                <w:rFonts w:ascii="Calibri" w:eastAsia="Cambria" w:hAnsi="Calibri" w:cs="Calibri"/>
                <w:sz w:val="22"/>
                <w:szCs w:val="22"/>
              </w:rPr>
              <w:t>Aidi Information Sensor Factory</w:t>
            </w:r>
          </w:p>
        </w:tc>
        <w:tc>
          <w:tcPr>
            <w:tcW w:w="1558" w:type="dxa"/>
          </w:tcPr>
          <w:p w14:paraId="3E5E3C37" w14:textId="5CEC735F" w:rsidR="00E55AA5" w:rsidRPr="008234E3" w:rsidRDefault="28378F93" w:rsidP="28378F93">
            <w:pPr>
              <w:jc w:val="center"/>
              <w:rPr>
                <w:rFonts w:ascii="Calibri" w:hAnsi="Calibri" w:cs="Calibri"/>
                <w:sz w:val="22"/>
                <w:szCs w:val="22"/>
              </w:rPr>
            </w:pPr>
            <w:r w:rsidRPr="008234E3">
              <w:rPr>
                <w:rFonts w:ascii="Calibri" w:hAnsi="Calibri" w:cs="Calibri"/>
                <w:sz w:val="22"/>
                <w:szCs w:val="22"/>
              </w:rPr>
              <w:t>56</w:t>
            </w:r>
          </w:p>
        </w:tc>
        <w:tc>
          <w:tcPr>
            <w:tcW w:w="1558" w:type="dxa"/>
          </w:tcPr>
          <w:p w14:paraId="4038D3C9" w14:textId="182A0EAF" w:rsidR="00E55AA5" w:rsidRPr="008234E3" w:rsidRDefault="28378F93" w:rsidP="28378F93">
            <w:pPr>
              <w:jc w:val="center"/>
              <w:rPr>
                <w:rFonts w:ascii="Calibri" w:hAnsi="Calibri" w:cs="Calibri"/>
                <w:sz w:val="22"/>
                <w:szCs w:val="22"/>
              </w:rPr>
            </w:pPr>
            <w:r w:rsidRPr="008234E3">
              <w:rPr>
                <w:rFonts w:ascii="Calibri" w:hAnsi="Calibri" w:cs="Calibri"/>
                <w:sz w:val="22"/>
                <w:szCs w:val="22"/>
              </w:rPr>
              <w:t>56</w:t>
            </w:r>
          </w:p>
        </w:tc>
        <w:tc>
          <w:tcPr>
            <w:tcW w:w="2168" w:type="dxa"/>
          </w:tcPr>
          <w:p w14:paraId="5F219CA3" w14:textId="349E4218" w:rsidR="00E55AA5" w:rsidRPr="008234E3" w:rsidRDefault="28378F93" w:rsidP="28378F93">
            <w:pPr>
              <w:jc w:val="center"/>
              <w:rPr>
                <w:rFonts w:ascii="Calibri" w:hAnsi="Calibri" w:cs="Calibri"/>
                <w:sz w:val="22"/>
                <w:szCs w:val="22"/>
              </w:rPr>
            </w:pPr>
            <w:r w:rsidRPr="008234E3">
              <w:rPr>
                <w:rFonts w:ascii="Calibri" w:hAnsi="Calibri" w:cs="Calibri"/>
                <w:sz w:val="22"/>
                <w:szCs w:val="22"/>
              </w:rPr>
              <w:t>56</w:t>
            </w:r>
          </w:p>
        </w:tc>
      </w:tr>
      <w:tr w:rsidR="28378F93" w:rsidRPr="008234E3" w14:paraId="294021F3" w14:textId="77777777" w:rsidTr="28378F93">
        <w:trPr>
          <w:trHeight w:val="300"/>
        </w:trPr>
        <w:tc>
          <w:tcPr>
            <w:tcW w:w="2527" w:type="dxa"/>
          </w:tcPr>
          <w:p w14:paraId="5F21C065" w14:textId="0B778880" w:rsidR="28378F93" w:rsidRPr="008234E3" w:rsidRDefault="28378F93" w:rsidP="28378F93">
            <w:pPr>
              <w:jc w:val="center"/>
              <w:rPr>
                <w:rFonts w:ascii="Calibri" w:hAnsi="Calibri" w:cs="Calibri"/>
                <w:sz w:val="22"/>
                <w:szCs w:val="22"/>
              </w:rPr>
            </w:pPr>
            <w:r w:rsidRPr="008234E3">
              <w:rPr>
                <w:rFonts w:ascii="Calibri" w:hAnsi="Calibri" w:cs="Calibri"/>
                <w:sz w:val="22"/>
                <w:szCs w:val="22"/>
              </w:rPr>
              <w:t>Serve Motor</w:t>
            </w:r>
          </w:p>
        </w:tc>
        <w:tc>
          <w:tcPr>
            <w:tcW w:w="2131" w:type="dxa"/>
          </w:tcPr>
          <w:p w14:paraId="56FDC8A1" w14:textId="43EC1F85" w:rsidR="28378F93" w:rsidRPr="008234E3" w:rsidRDefault="28378F93" w:rsidP="28378F93">
            <w:pPr>
              <w:jc w:val="center"/>
              <w:rPr>
                <w:rFonts w:ascii="Calibri" w:hAnsi="Calibri" w:cs="Calibri"/>
                <w:sz w:val="22"/>
                <w:szCs w:val="22"/>
              </w:rPr>
            </w:pPr>
            <w:r w:rsidRPr="008234E3">
              <w:rPr>
                <w:rFonts w:ascii="Calibri" w:hAnsi="Calibri" w:cs="Calibri"/>
                <w:sz w:val="22"/>
                <w:szCs w:val="22"/>
              </w:rPr>
              <w:t>SDCQ</w:t>
            </w:r>
          </w:p>
        </w:tc>
        <w:tc>
          <w:tcPr>
            <w:tcW w:w="1558" w:type="dxa"/>
          </w:tcPr>
          <w:p w14:paraId="5EEACB08" w14:textId="0A1405DE" w:rsidR="28378F93" w:rsidRPr="008234E3" w:rsidRDefault="28378F93" w:rsidP="28378F93">
            <w:pPr>
              <w:jc w:val="center"/>
              <w:rPr>
                <w:rFonts w:ascii="Calibri" w:hAnsi="Calibri" w:cs="Calibri"/>
                <w:sz w:val="22"/>
                <w:szCs w:val="22"/>
              </w:rPr>
            </w:pPr>
            <w:r w:rsidRPr="008234E3">
              <w:rPr>
                <w:rFonts w:ascii="Calibri" w:hAnsi="Calibri" w:cs="Calibri"/>
                <w:sz w:val="22"/>
                <w:szCs w:val="22"/>
              </w:rPr>
              <w:t>30</w:t>
            </w:r>
          </w:p>
        </w:tc>
        <w:tc>
          <w:tcPr>
            <w:tcW w:w="1558" w:type="dxa"/>
          </w:tcPr>
          <w:p w14:paraId="4E49024F" w14:textId="58CE63B9" w:rsidR="28378F93" w:rsidRPr="008234E3" w:rsidRDefault="28378F93" w:rsidP="28378F93">
            <w:pPr>
              <w:jc w:val="center"/>
              <w:rPr>
                <w:rFonts w:ascii="Calibri" w:hAnsi="Calibri" w:cs="Calibri"/>
                <w:sz w:val="22"/>
                <w:szCs w:val="22"/>
              </w:rPr>
            </w:pPr>
            <w:r w:rsidRPr="008234E3">
              <w:rPr>
                <w:rFonts w:ascii="Calibri" w:hAnsi="Calibri" w:cs="Calibri"/>
                <w:sz w:val="22"/>
                <w:szCs w:val="22"/>
              </w:rPr>
              <w:t>30</w:t>
            </w:r>
          </w:p>
        </w:tc>
        <w:tc>
          <w:tcPr>
            <w:tcW w:w="2168" w:type="dxa"/>
          </w:tcPr>
          <w:p w14:paraId="738A1B31" w14:textId="2C9F2D96" w:rsidR="28378F93" w:rsidRPr="008234E3" w:rsidRDefault="28378F93" w:rsidP="28378F93">
            <w:pPr>
              <w:jc w:val="center"/>
              <w:rPr>
                <w:rFonts w:ascii="Calibri" w:hAnsi="Calibri" w:cs="Calibri"/>
                <w:sz w:val="22"/>
                <w:szCs w:val="22"/>
              </w:rPr>
            </w:pPr>
            <w:r w:rsidRPr="008234E3">
              <w:rPr>
                <w:rFonts w:ascii="Calibri" w:hAnsi="Calibri" w:cs="Calibri"/>
                <w:sz w:val="22"/>
                <w:szCs w:val="22"/>
              </w:rPr>
              <w:t>30</w:t>
            </w:r>
          </w:p>
        </w:tc>
      </w:tr>
      <w:tr w:rsidR="28378F93" w:rsidRPr="008234E3" w14:paraId="09286C82" w14:textId="77777777" w:rsidTr="28378F93">
        <w:trPr>
          <w:trHeight w:val="300"/>
        </w:trPr>
        <w:tc>
          <w:tcPr>
            <w:tcW w:w="2527" w:type="dxa"/>
          </w:tcPr>
          <w:p w14:paraId="08AD5267" w14:textId="25464B53" w:rsidR="28378F93" w:rsidRPr="008234E3" w:rsidRDefault="28378F93" w:rsidP="28378F93">
            <w:pPr>
              <w:jc w:val="center"/>
              <w:rPr>
                <w:rFonts w:ascii="Calibri" w:hAnsi="Calibri" w:cs="Calibri"/>
                <w:sz w:val="22"/>
                <w:szCs w:val="22"/>
              </w:rPr>
            </w:pPr>
            <w:r w:rsidRPr="008234E3">
              <w:rPr>
                <w:rFonts w:ascii="Calibri" w:hAnsi="Calibri" w:cs="Calibri"/>
                <w:sz w:val="22"/>
                <w:szCs w:val="22"/>
              </w:rPr>
              <w:t>Filament Moving Device</w:t>
            </w:r>
          </w:p>
        </w:tc>
        <w:tc>
          <w:tcPr>
            <w:tcW w:w="2131" w:type="dxa"/>
          </w:tcPr>
          <w:p w14:paraId="21AF0A18" w14:textId="1DB55842" w:rsidR="28378F93" w:rsidRPr="008234E3" w:rsidRDefault="28378F93" w:rsidP="28378F93">
            <w:pPr>
              <w:jc w:val="center"/>
              <w:rPr>
                <w:rFonts w:ascii="Calibri" w:hAnsi="Calibri" w:cs="Calibri"/>
                <w:sz w:val="22"/>
                <w:szCs w:val="22"/>
              </w:rPr>
            </w:pPr>
            <w:r w:rsidRPr="008234E3">
              <w:rPr>
                <w:rFonts w:ascii="Calibri" w:hAnsi="Calibri" w:cs="Calibri"/>
                <w:sz w:val="22"/>
                <w:szCs w:val="22"/>
              </w:rPr>
              <w:t>SDCQ</w:t>
            </w:r>
          </w:p>
        </w:tc>
        <w:tc>
          <w:tcPr>
            <w:tcW w:w="1558" w:type="dxa"/>
          </w:tcPr>
          <w:p w14:paraId="62CD5960" w14:textId="057C749D" w:rsidR="28378F93" w:rsidRPr="008234E3" w:rsidRDefault="28378F93" w:rsidP="28378F93">
            <w:pPr>
              <w:jc w:val="center"/>
              <w:rPr>
                <w:rFonts w:ascii="Calibri" w:hAnsi="Calibri" w:cs="Calibri"/>
                <w:sz w:val="22"/>
                <w:szCs w:val="22"/>
              </w:rPr>
            </w:pPr>
            <w:r w:rsidRPr="008234E3">
              <w:rPr>
                <w:rFonts w:ascii="Calibri" w:hAnsi="Calibri" w:cs="Calibri"/>
                <w:sz w:val="22"/>
                <w:szCs w:val="22"/>
              </w:rPr>
              <w:t>60</w:t>
            </w:r>
          </w:p>
        </w:tc>
        <w:tc>
          <w:tcPr>
            <w:tcW w:w="1558" w:type="dxa"/>
          </w:tcPr>
          <w:p w14:paraId="5774FC94" w14:textId="156E0180" w:rsidR="28378F93" w:rsidRPr="008234E3" w:rsidRDefault="28378F93" w:rsidP="28378F93">
            <w:pPr>
              <w:jc w:val="center"/>
              <w:rPr>
                <w:rFonts w:ascii="Calibri" w:hAnsi="Calibri" w:cs="Calibri"/>
                <w:sz w:val="22"/>
                <w:szCs w:val="22"/>
              </w:rPr>
            </w:pPr>
            <w:r w:rsidRPr="008234E3">
              <w:rPr>
                <w:rFonts w:ascii="Calibri" w:hAnsi="Calibri" w:cs="Calibri"/>
                <w:sz w:val="22"/>
                <w:szCs w:val="22"/>
              </w:rPr>
              <w:t>60</w:t>
            </w:r>
          </w:p>
        </w:tc>
        <w:tc>
          <w:tcPr>
            <w:tcW w:w="2168" w:type="dxa"/>
          </w:tcPr>
          <w:p w14:paraId="2F60A128" w14:textId="53BCFE24" w:rsidR="28378F93" w:rsidRPr="008234E3" w:rsidRDefault="28378F93" w:rsidP="28378F93">
            <w:pPr>
              <w:jc w:val="center"/>
              <w:rPr>
                <w:rFonts w:ascii="Calibri" w:hAnsi="Calibri" w:cs="Calibri"/>
                <w:sz w:val="22"/>
                <w:szCs w:val="22"/>
              </w:rPr>
            </w:pPr>
            <w:r w:rsidRPr="008234E3">
              <w:rPr>
                <w:rFonts w:ascii="Calibri" w:hAnsi="Calibri" w:cs="Calibri"/>
                <w:sz w:val="22"/>
                <w:szCs w:val="22"/>
              </w:rPr>
              <w:t>60</w:t>
            </w:r>
          </w:p>
        </w:tc>
      </w:tr>
      <w:tr w:rsidR="28378F93" w:rsidRPr="008234E3" w14:paraId="3C1AF1E5" w14:textId="77777777" w:rsidTr="28378F93">
        <w:trPr>
          <w:trHeight w:val="300"/>
        </w:trPr>
        <w:tc>
          <w:tcPr>
            <w:tcW w:w="2527" w:type="dxa"/>
          </w:tcPr>
          <w:p w14:paraId="7A3FB642" w14:textId="09C0DC08" w:rsidR="28378F93" w:rsidRPr="008234E3" w:rsidRDefault="28378F93" w:rsidP="28378F93">
            <w:pPr>
              <w:jc w:val="center"/>
              <w:rPr>
                <w:rFonts w:ascii="Calibri" w:hAnsi="Calibri" w:cs="Calibri"/>
                <w:sz w:val="22"/>
                <w:szCs w:val="22"/>
              </w:rPr>
            </w:pPr>
            <w:r w:rsidRPr="008234E3">
              <w:rPr>
                <w:rFonts w:ascii="Calibri" w:hAnsi="Calibri" w:cs="Calibri"/>
                <w:sz w:val="22"/>
                <w:szCs w:val="22"/>
              </w:rPr>
              <w:t xml:space="preserve">Data </w:t>
            </w:r>
            <w:r w:rsidR="00B10116" w:rsidRPr="008234E3">
              <w:rPr>
                <w:rFonts w:ascii="Calibri" w:hAnsi="Calibri" w:cs="Calibri"/>
                <w:sz w:val="22"/>
                <w:szCs w:val="22"/>
              </w:rPr>
              <w:t>Acquisition</w:t>
            </w:r>
            <w:r w:rsidRPr="008234E3">
              <w:rPr>
                <w:rFonts w:ascii="Calibri" w:hAnsi="Calibri" w:cs="Calibri"/>
                <w:sz w:val="22"/>
                <w:szCs w:val="22"/>
              </w:rPr>
              <w:t xml:space="preserve"> Card</w:t>
            </w:r>
          </w:p>
        </w:tc>
        <w:tc>
          <w:tcPr>
            <w:tcW w:w="2131" w:type="dxa"/>
          </w:tcPr>
          <w:p w14:paraId="5162BF2D" w14:textId="33159F90" w:rsidR="28378F93" w:rsidRPr="008234E3" w:rsidRDefault="686D3DFB" w:rsidP="28378F93">
            <w:pPr>
              <w:jc w:val="center"/>
              <w:rPr>
                <w:rFonts w:ascii="Calibri" w:hAnsi="Calibri" w:cs="Calibri"/>
                <w:sz w:val="22"/>
                <w:szCs w:val="22"/>
              </w:rPr>
            </w:pPr>
            <w:r w:rsidRPr="008234E3">
              <w:rPr>
                <w:rFonts w:ascii="Calibri" w:hAnsi="Calibri" w:cs="Calibri"/>
                <w:sz w:val="22"/>
                <w:szCs w:val="22"/>
              </w:rPr>
              <w:t>National</w:t>
            </w:r>
            <w:r w:rsidR="28378F93" w:rsidRPr="008234E3">
              <w:rPr>
                <w:rFonts w:ascii="Calibri" w:hAnsi="Calibri" w:cs="Calibri"/>
                <w:sz w:val="22"/>
                <w:szCs w:val="22"/>
              </w:rPr>
              <w:t xml:space="preserve"> Instrument</w:t>
            </w:r>
          </w:p>
        </w:tc>
        <w:tc>
          <w:tcPr>
            <w:tcW w:w="1558" w:type="dxa"/>
          </w:tcPr>
          <w:p w14:paraId="55E7F71E" w14:textId="39B946B6" w:rsidR="28378F93" w:rsidRPr="008234E3" w:rsidRDefault="28378F93" w:rsidP="28378F93">
            <w:pPr>
              <w:jc w:val="center"/>
              <w:rPr>
                <w:rFonts w:ascii="Calibri" w:hAnsi="Calibri" w:cs="Calibri"/>
                <w:sz w:val="22"/>
                <w:szCs w:val="22"/>
              </w:rPr>
            </w:pPr>
            <w:r w:rsidRPr="008234E3">
              <w:rPr>
                <w:rFonts w:ascii="Calibri" w:hAnsi="Calibri" w:cs="Calibri"/>
                <w:sz w:val="22"/>
                <w:szCs w:val="22"/>
              </w:rPr>
              <w:t>135</w:t>
            </w:r>
          </w:p>
        </w:tc>
        <w:tc>
          <w:tcPr>
            <w:tcW w:w="1558" w:type="dxa"/>
          </w:tcPr>
          <w:p w14:paraId="67BC0025" w14:textId="4FF90141" w:rsidR="28378F93" w:rsidRPr="008234E3" w:rsidRDefault="28378F93" w:rsidP="28378F93">
            <w:pPr>
              <w:jc w:val="center"/>
              <w:rPr>
                <w:rFonts w:ascii="Calibri" w:hAnsi="Calibri" w:cs="Calibri"/>
                <w:sz w:val="22"/>
                <w:szCs w:val="22"/>
              </w:rPr>
            </w:pPr>
            <w:r w:rsidRPr="008234E3">
              <w:rPr>
                <w:rFonts w:ascii="Calibri" w:hAnsi="Calibri" w:cs="Calibri"/>
                <w:sz w:val="22"/>
                <w:szCs w:val="22"/>
              </w:rPr>
              <w:t>135</w:t>
            </w:r>
          </w:p>
        </w:tc>
        <w:tc>
          <w:tcPr>
            <w:tcW w:w="2168" w:type="dxa"/>
          </w:tcPr>
          <w:p w14:paraId="4B575F4D" w14:textId="6D269890" w:rsidR="28378F93" w:rsidRPr="008234E3" w:rsidRDefault="28378F93" w:rsidP="28378F93">
            <w:pPr>
              <w:jc w:val="center"/>
              <w:rPr>
                <w:rFonts w:ascii="Calibri" w:hAnsi="Calibri" w:cs="Calibri"/>
                <w:sz w:val="22"/>
                <w:szCs w:val="22"/>
              </w:rPr>
            </w:pPr>
            <w:r w:rsidRPr="008234E3">
              <w:rPr>
                <w:rFonts w:ascii="Calibri" w:eastAsia="Cambria" w:hAnsi="Calibri" w:cs="Calibri"/>
                <w:sz w:val="22"/>
                <w:szCs w:val="22"/>
              </w:rPr>
              <w:t>-</w:t>
            </w:r>
          </w:p>
        </w:tc>
      </w:tr>
      <w:tr w:rsidR="28378F93" w:rsidRPr="008234E3" w14:paraId="3818A403" w14:textId="77777777" w:rsidTr="28378F93">
        <w:trPr>
          <w:trHeight w:val="300"/>
        </w:trPr>
        <w:tc>
          <w:tcPr>
            <w:tcW w:w="2527" w:type="dxa"/>
          </w:tcPr>
          <w:p w14:paraId="210C9B54" w14:textId="21CE85A4" w:rsidR="28378F93" w:rsidRPr="008234E3" w:rsidRDefault="28378F93" w:rsidP="28378F93">
            <w:pPr>
              <w:jc w:val="center"/>
              <w:rPr>
                <w:rFonts w:ascii="Calibri" w:hAnsi="Calibri" w:cs="Calibri"/>
                <w:sz w:val="22"/>
                <w:szCs w:val="22"/>
              </w:rPr>
            </w:pPr>
            <w:r w:rsidRPr="008234E3">
              <w:rPr>
                <w:rFonts w:ascii="Calibri" w:hAnsi="Calibri" w:cs="Calibri"/>
                <w:sz w:val="22"/>
                <w:szCs w:val="22"/>
              </w:rPr>
              <w:t>Dc Power</w:t>
            </w:r>
          </w:p>
        </w:tc>
        <w:tc>
          <w:tcPr>
            <w:tcW w:w="2131" w:type="dxa"/>
          </w:tcPr>
          <w:p w14:paraId="63613BC2" w14:textId="3955D177" w:rsidR="28378F93" w:rsidRPr="008234E3" w:rsidRDefault="28378F93" w:rsidP="28378F93">
            <w:pPr>
              <w:jc w:val="center"/>
              <w:rPr>
                <w:rFonts w:ascii="Calibri" w:hAnsi="Calibri" w:cs="Calibri"/>
                <w:sz w:val="22"/>
                <w:szCs w:val="22"/>
              </w:rPr>
            </w:pPr>
            <w:r w:rsidRPr="008234E3">
              <w:rPr>
                <w:rFonts w:ascii="Calibri" w:hAnsi="Calibri" w:cs="Calibri"/>
                <w:sz w:val="22"/>
                <w:szCs w:val="22"/>
              </w:rPr>
              <w:t>ZJUI Lab</w:t>
            </w:r>
          </w:p>
        </w:tc>
        <w:tc>
          <w:tcPr>
            <w:tcW w:w="1558" w:type="dxa"/>
          </w:tcPr>
          <w:p w14:paraId="3559877E" w14:textId="00E8A9F1" w:rsidR="28378F93" w:rsidRPr="008234E3" w:rsidRDefault="28378F93" w:rsidP="28378F93">
            <w:pPr>
              <w:jc w:val="center"/>
              <w:rPr>
                <w:rFonts w:ascii="Calibri" w:hAnsi="Calibri" w:cs="Calibri"/>
                <w:sz w:val="22"/>
                <w:szCs w:val="22"/>
              </w:rPr>
            </w:pPr>
            <w:r w:rsidRPr="008234E3">
              <w:rPr>
                <w:rFonts w:ascii="Calibri" w:hAnsi="Calibri" w:cs="Calibri"/>
                <w:sz w:val="22"/>
                <w:szCs w:val="22"/>
              </w:rPr>
              <w:t>165</w:t>
            </w:r>
          </w:p>
        </w:tc>
        <w:tc>
          <w:tcPr>
            <w:tcW w:w="1558" w:type="dxa"/>
          </w:tcPr>
          <w:p w14:paraId="051B411B" w14:textId="5CF22CE2" w:rsidR="28378F93" w:rsidRPr="008234E3" w:rsidRDefault="28378F93" w:rsidP="28378F93">
            <w:pPr>
              <w:jc w:val="center"/>
              <w:rPr>
                <w:rFonts w:ascii="Calibri" w:hAnsi="Calibri" w:cs="Calibri"/>
                <w:sz w:val="22"/>
                <w:szCs w:val="22"/>
              </w:rPr>
            </w:pPr>
            <w:r w:rsidRPr="008234E3">
              <w:rPr>
                <w:rFonts w:ascii="Calibri" w:hAnsi="Calibri" w:cs="Calibri"/>
                <w:sz w:val="22"/>
                <w:szCs w:val="22"/>
              </w:rPr>
              <w:t>165</w:t>
            </w:r>
          </w:p>
        </w:tc>
        <w:tc>
          <w:tcPr>
            <w:tcW w:w="2168" w:type="dxa"/>
          </w:tcPr>
          <w:p w14:paraId="40F8ECC4" w14:textId="313FA9B8" w:rsidR="28378F93" w:rsidRPr="008234E3" w:rsidRDefault="28378F93" w:rsidP="28378F93">
            <w:pPr>
              <w:jc w:val="center"/>
              <w:rPr>
                <w:rFonts w:ascii="Calibri" w:hAnsi="Calibri" w:cs="Calibri"/>
                <w:sz w:val="22"/>
                <w:szCs w:val="22"/>
              </w:rPr>
            </w:pPr>
            <w:r w:rsidRPr="008234E3">
              <w:rPr>
                <w:rFonts w:ascii="Calibri" w:eastAsia="Cambria" w:hAnsi="Calibri" w:cs="Calibri"/>
                <w:sz w:val="22"/>
                <w:szCs w:val="22"/>
              </w:rPr>
              <w:t>-</w:t>
            </w:r>
          </w:p>
        </w:tc>
      </w:tr>
      <w:tr w:rsidR="28378F93" w:rsidRPr="008234E3" w14:paraId="159E23C9" w14:textId="77777777" w:rsidTr="28378F93">
        <w:trPr>
          <w:trHeight w:val="300"/>
        </w:trPr>
        <w:tc>
          <w:tcPr>
            <w:tcW w:w="2527" w:type="dxa"/>
          </w:tcPr>
          <w:p w14:paraId="12682D1E" w14:textId="6E4A96C3" w:rsidR="28378F93" w:rsidRPr="008234E3" w:rsidRDefault="28378F93" w:rsidP="28378F93">
            <w:pPr>
              <w:jc w:val="center"/>
              <w:rPr>
                <w:rFonts w:ascii="Calibri" w:hAnsi="Calibri" w:cs="Calibri"/>
                <w:sz w:val="22"/>
                <w:szCs w:val="22"/>
              </w:rPr>
            </w:pPr>
            <w:r w:rsidRPr="008234E3">
              <w:rPr>
                <w:rFonts w:ascii="Calibri" w:hAnsi="Calibri" w:cs="Calibri"/>
                <w:sz w:val="22"/>
                <w:szCs w:val="22"/>
              </w:rPr>
              <w:t>Power Amplifier</w:t>
            </w:r>
          </w:p>
        </w:tc>
        <w:tc>
          <w:tcPr>
            <w:tcW w:w="2131" w:type="dxa"/>
          </w:tcPr>
          <w:p w14:paraId="6FDF5E68" w14:textId="76013FCA" w:rsidR="28378F93" w:rsidRPr="008234E3" w:rsidRDefault="28378F93" w:rsidP="28378F93">
            <w:pPr>
              <w:jc w:val="center"/>
              <w:rPr>
                <w:rFonts w:ascii="Calibri" w:hAnsi="Calibri" w:cs="Calibri"/>
                <w:sz w:val="22"/>
                <w:szCs w:val="22"/>
              </w:rPr>
            </w:pPr>
            <w:r w:rsidRPr="008234E3">
              <w:rPr>
                <w:rFonts w:ascii="Calibri" w:hAnsi="Calibri" w:cs="Calibri"/>
                <w:sz w:val="22"/>
                <w:szCs w:val="22"/>
              </w:rPr>
              <w:t>ZJUI Lab</w:t>
            </w:r>
          </w:p>
        </w:tc>
        <w:tc>
          <w:tcPr>
            <w:tcW w:w="1558" w:type="dxa"/>
          </w:tcPr>
          <w:p w14:paraId="019FB317" w14:textId="38449030" w:rsidR="28378F93" w:rsidRPr="008234E3" w:rsidRDefault="28378F93" w:rsidP="28378F93">
            <w:pPr>
              <w:jc w:val="center"/>
              <w:rPr>
                <w:rFonts w:ascii="Calibri" w:hAnsi="Calibri" w:cs="Calibri"/>
                <w:sz w:val="22"/>
                <w:szCs w:val="22"/>
              </w:rPr>
            </w:pPr>
            <w:r w:rsidRPr="008234E3">
              <w:rPr>
                <w:rFonts w:ascii="Calibri" w:hAnsi="Calibri" w:cs="Calibri"/>
                <w:sz w:val="22"/>
                <w:szCs w:val="22"/>
              </w:rPr>
              <w:t>768</w:t>
            </w:r>
          </w:p>
        </w:tc>
        <w:tc>
          <w:tcPr>
            <w:tcW w:w="1558" w:type="dxa"/>
          </w:tcPr>
          <w:p w14:paraId="5FBD02B5" w14:textId="6C8C79D7" w:rsidR="28378F93" w:rsidRPr="008234E3" w:rsidRDefault="28378F93" w:rsidP="28378F93">
            <w:pPr>
              <w:jc w:val="center"/>
              <w:rPr>
                <w:rFonts w:ascii="Calibri" w:hAnsi="Calibri" w:cs="Calibri"/>
                <w:sz w:val="22"/>
                <w:szCs w:val="22"/>
              </w:rPr>
            </w:pPr>
            <w:r w:rsidRPr="008234E3">
              <w:rPr>
                <w:rFonts w:ascii="Calibri" w:hAnsi="Calibri" w:cs="Calibri"/>
                <w:sz w:val="22"/>
                <w:szCs w:val="22"/>
              </w:rPr>
              <w:t>768</w:t>
            </w:r>
          </w:p>
        </w:tc>
        <w:tc>
          <w:tcPr>
            <w:tcW w:w="2168" w:type="dxa"/>
          </w:tcPr>
          <w:p w14:paraId="04849162" w14:textId="52D66834" w:rsidR="28378F93" w:rsidRPr="008234E3" w:rsidRDefault="28378F93" w:rsidP="28378F93">
            <w:pPr>
              <w:jc w:val="center"/>
              <w:rPr>
                <w:rFonts w:ascii="Calibri" w:hAnsi="Calibri" w:cs="Calibri"/>
                <w:sz w:val="22"/>
                <w:szCs w:val="22"/>
              </w:rPr>
            </w:pPr>
            <w:r w:rsidRPr="008234E3">
              <w:rPr>
                <w:rFonts w:ascii="Calibri" w:eastAsia="Cambria" w:hAnsi="Calibri" w:cs="Calibri"/>
                <w:sz w:val="22"/>
                <w:szCs w:val="22"/>
              </w:rPr>
              <w:t>-</w:t>
            </w:r>
          </w:p>
        </w:tc>
      </w:tr>
      <w:tr w:rsidR="28378F93" w:rsidRPr="008234E3" w14:paraId="019C441A" w14:textId="77777777" w:rsidTr="28378F93">
        <w:trPr>
          <w:trHeight w:val="376"/>
        </w:trPr>
        <w:tc>
          <w:tcPr>
            <w:tcW w:w="2527" w:type="dxa"/>
          </w:tcPr>
          <w:p w14:paraId="38D56120" w14:textId="29FA9DA7" w:rsidR="28378F93" w:rsidRPr="008234E3" w:rsidRDefault="28378F93" w:rsidP="28378F93">
            <w:pPr>
              <w:jc w:val="center"/>
              <w:rPr>
                <w:rFonts w:ascii="Calibri" w:hAnsi="Calibri" w:cs="Calibri"/>
                <w:sz w:val="22"/>
                <w:szCs w:val="22"/>
              </w:rPr>
            </w:pPr>
            <w:r w:rsidRPr="008234E3">
              <w:rPr>
                <w:rFonts w:ascii="Calibri" w:hAnsi="Calibri" w:cs="Calibri"/>
                <w:sz w:val="22"/>
                <w:szCs w:val="22"/>
              </w:rPr>
              <w:t xml:space="preserve">Modal </w:t>
            </w:r>
            <w:r w:rsidR="59E5A5C3" w:rsidRPr="008234E3">
              <w:rPr>
                <w:rFonts w:ascii="Calibri" w:hAnsi="Calibri" w:cs="Calibri"/>
                <w:sz w:val="22"/>
                <w:szCs w:val="22"/>
              </w:rPr>
              <w:t>Vibrator</w:t>
            </w:r>
          </w:p>
        </w:tc>
        <w:tc>
          <w:tcPr>
            <w:tcW w:w="2131" w:type="dxa"/>
          </w:tcPr>
          <w:p w14:paraId="5639F953" w14:textId="420ED42F" w:rsidR="28378F93" w:rsidRPr="008234E3" w:rsidRDefault="28378F93" w:rsidP="28378F93">
            <w:pPr>
              <w:jc w:val="center"/>
              <w:rPr>
                <w:rFonts w:ascii="Calibri" w:hAnsi="Calibri" w:cs="Calibri"/>
                <w:sz w:val="22"/>
                <w:szCs w:val="22"/>
              </w:rPr>
            </w:pPr>
            <w:r w:rsidRPr="008234E3">
              <w:rPr>
                <w:rFonts w:ascii="Calibri" w:hAnsi="Calibri" w:cs="Calibri"/>
                <w:sz w:val="22"/>
                <w:szCs w:val="22"/>
              </w:rPr>
              <w:t>ZJUI Lab</w:t>
            </w:r>
          </w:p>
        </w:tc>
        <w:tc>
          <w:tcPr>
            <w:tcW w:w="1558" w:type="dxa"/>
          </w:tcPr>
          <w:p w14:paraId="314AD8CB" w14:textId="6E7DAAB4" w:rsidR="28378F93" w:rsidRPr="008234E3" w:rsidRDefault="28378F93" w:rsidP="28378F93">
            <w:pPr>
              <w:jc w:val="center"/>
              <w:rPr>
                <w:rFonts w:ascii="Calibri" w:hAnsi="Calibri" w:cs="Calibri"/>
                <w:sz w:val="22"/>
                <w:szCs w:val="22"/>
              </w:rPr>
            </w:pPr>
            <w:r w:rsidRPr="008234E3">
              <w:rPr>
                <w:rFonts w:ascii="Calibri" w:hAnsi="Calibri" w:cs="Calibri"/>
                <w:sz w:val="22"/>
                <w:szCs w:val="22"/>
              </w:rPr>
              <w:t>274</w:t>
            </w:r>
          </w:p>
        </w:tc>
        <w:tc>
          <w:tcPr>
            <w:tcW w:w="1558" w:type="dxa"/>
          </w:tcPr>
          <w:p w14:paraId="76DC6D40" w14:textId="1EA70FE7" w:rsidR="28378F93" w:rsidRPr="008234E3" w:rsidRDefault="28378F93" w:rsidP="28378F93">
            <w:pPr>
              <w:jc w:val="center"/>
              <w:rPr>
                <w:rFonts w:ascii="Calibri" w:hAnsi="Calibri" w:cs="Calibri"/>
                <w:sz w:val="22"/>
                <w:szCs w:val="22"/>
              </w:rPr>
            </w:pPr>
            <w:r w:rsidRPr="008234E3">
              <w:rPr>
                <w:rFonts w:ascii="Calibri" w:hAnsi="Calibri" w:cs="Calibri"/>
                <w:sz w:val="22"/>
                <w:szCs w:val="22"/>
              </w:rPr>
              <w:t>274</w:t>
            </w:r>
          </w:p>
        </w:tc>
        <w:tc>
          <w:tcPr>
            <w:tcW w:w="2168" w:type="dxa"/>
          </w:tcPr>
          <w:p w14:paraId="0DCD1CF3" w14:textId="3DFCAC1D" w:rsidR="28378F93" w:rsidRPr="008234E3" w:rsidRDefault="28378F93" w:rsidP="28378F93">
            <w:pPr>
              <w:jc w:val="center"/>
              <w:rPr>
                <w:rFonts w:ascii="Calibri" w:hAnsi="Calibri" w:cs="Calibri"/>
                <w:sz w:val="22"/>
                <w:szCs w:val="22"/>
              </w:rPr>
            </w:pPr>
            <w:r w:rsidRPr="008234E3">
              <w:rPr>
                <w:rFonts w:ascii="Calibri" w:eastAsia="Cambria" w:hAnsi="Calibri" w:cs="Calibri"/>
                <w:sz w:val="22"/>
                <w:szCs w:val="22"/>
              </w:rPr>
              <w:t>-</w:t>
            </w:r>
          </w:p>
        </w:tc>
      </w:tr>
      <w:tr w:rsidR="00E55AA5" w:rsidRPr="008234E3" w14:paraId="166522E9" w14:textId="77777777" w:rsidTr="28378F93">
        <w:tc>
          <w:tcPr>
            <w:tcW w:w="2527" w:type="dxa"/>
          </w:tcPr>
          <w:p w14:paraId="6590B34F" w14:textId="77777777" w:rsidR="00E55AA5" w:rsidRPr="008234E3" w:rsidRDefault="00E55AA5" w:rsidP="006B0986">
            <w:pPr>
              <w:jc w:val="center"/>
              <w:rPr>
                <w:rFonts w:ascii="Calibri" w:hAnsi="Calibri" w:cs="Calibri"/>
                <w:b/>
                <w:sz w:val="22"/>
                <w:szCs w:val="22"/>
              </w:rPr>
            </w:pPr>
            <w:r w:rsidRPr="008234E3">
              <w:rPr>
                <w:rFonts w:ascii="Calibri" w:hAnsi="Calibri" w:cs="Calibri"/>
                <w:b/>
                <w:sz w:val="22"/>
                <w:szCs w:val="22"/>
              </w:rPr>
              <w:t>Total</w:t>
            </w:r>
          </w:p>
        </w:tc>
        <w:tc>
          <w:tcPr>
            <w:tcW w:w="2131" w:type="dxa"/>
          </w:tcPr>
          <w:p w14:paraId="7B3BC22D" w14:textId="77777777" w:rsidR="00E55AA5" w:rsidRPr="008234E3" w:rsidRDefault="00E55AA5" w:rsidP="006B0986">
            <w:pPr>
              <w:jc w:val="center"/>
              <w:rPr>
                <w:rFonts w:ascii="Calibri" w:hAnsi="Calibri" w:cs="Calibri"/>
                <w:b/>
                <w:sz w:val="22"/>
                <w:szCs w:val="22"/>
              </w:rPr>
            </w:pPr>
          </w:p>
        </w:tc>
        <w:tc>
          <w:tcPr>
            <w:tcW w:w="1558" w:type="dxa"/>
          </w:tcPr>
          <w:p w14:paraId="3E952871" w14:textId="0B753990" w:rsidR="00E55AA5" w:rsidRPr="008234E3" w:rsidRDefault="28378F93" w:rsidP="686D3DFB">
            <w:pPr>
              <w:jc w:val="center"/>
              <w:rPr>
                <w:rFonts w:ascii="Calibri" w:hAnsi="Calibri" w:cs="Calibri"/>
                <w:b/>
                <w:sz w:val="22"/>
                <w:szCs w:val="22"/>
              </w:rPr>
            </w:pPr>
            <w:r w:rsidRPr="008234E3">
              <w:rPr>
                <w:rFonts w:ascii="Calibri" w:hAnsi="Calibri" w:cs="Calibri"/>
                <w:b/>
                <w:bCs/>
                <w:sz w:val="22"/>
                <w:szCs w:val="22"/>
              </w:rPr>
              <w:t>1608</w:t>
            </w:r>
          </w:p>
        </w:tc>
        <w:tc>
          <w:tcPr>
            <w:tcW w:w="1558" w:type="dxa"/>
          </w:tcPr>
          <w:p w14:paraId="7B3D46B2" w14:textId="233206A7" w:rsidR="00E55AA5" w:rsidRPr="008234E3" w:rsidRDefault="28378F93" w:rsidP="686D3DFB">
            <w:pPr>
              <w:jc w:val="center"/>
              <w:rPr>
                <w:rFonts w:ascii="Calibri" w:hAnsi="Calibri" w:cs="Calibri"/>
                <w:b/>
                <w:sz w:val="22"/>
                <w:szCs w:val="22"/>
              </w:rPr>
            </w:pPr>
            <w:r w:rsidRPr="008234E3">
              <w:rPr>
                <w:rFonts w:ascii="Calibri" w:hAnsi="Calibri" w:cs="Calibri"/>
                <w:b/>
                <w:bCs/>
                <w:sz w:val="22"/>
                <w:szCs w:val="22"/>
              </w:rPr>
              <w:t>1608</w:t>
            </w:r>
          </w:p>
        </w:tc>
        <w:tc>
          <w:tcPr>
            <w:tcW w:w="2168" w:type="dxa"/>
          </w:tcPr>
          <w:p w14:paraId="78CE1E16" w14:textId="63BEC63B" w:rsidR="00E55AA5" w:rsidRPr="008234E3" w:rsidRDefault="28378F93" w:rsidP="686D3DFB">
            <w:pPr>
              <w:jc w:val="center"/>
              <w:rPr>
                <w:rFonts w:ascii="Calibri" w:hAnsi="Calibri" w:cs="Calibri"/>
                <w:b/>
                <w:sz w:val="22"/>
                <w:szCs w:val="22"/>
              </w:rPr>
            </w:pPr>
            <w:r w:rsidRPr="008234E3">
              <w:rPr>
                <w:rFonts w:ascii="Calibri" w:hAnsi="Calibri" w:cs="Calibri"/>
                <w:b/>
                <w:bCs/>
                <w:sz w:val="22"/>
                <w:szCs w:val="22"/>
              </w:rPr>
              <w:t>266</w:t>
            </w:r>
          </w:p>
        </w:tc>
      </w:tr>
    </w:tbl>
    <w:p w14:paraId="5DE5ACF2" w14:textId="176DFD17" w:rsidR="00E91562" w:rsidRPr="00A46750" w:rsidRDefault="00E91562" w:rsidP="6C4A7919">
      <w:pPr>
        <w:pStyle w:val="Heading2"/>
        <w:rPr>
          <w:rFonts w:ascii="Cambria" w:hAnsi="Cambria"/>
        </w:rPr>
      </w:pPr>
    </w:p>
    <w:p w14:paraId="2E8C5E4F" w14:textId="44E18229" w:rsidR="00E91562" w:rsidRPr="00A46750" w:rsidRDefault="392B8B34" w:rsidP="00E91562">
      <w:pPr>
        <w:pStyle w:val="Heading2"/>
        <w:rPr>
          <w:rFonts w:ascii="Cambria" w:hAnsi="Cambria"/>
        </w:rPr>
      </w:pPr>
      <w:bookmarkStart w:id="76" w:name="_Toc316578563"/>
      <w:bookmarkStart w:id="77" w:name="_Toc199425887"/>
      <w:r w:rsidRPr="584CE428">
        <w:rPr>
          <w:rFonts w:ascii="Cambria" w:hAnsi="Cambria"/>
        </w:rPr>
        <w:t>4.</w:t>
      </w:r>
      <w:r w:rsidR="4A40BEAA" w:rsidRPr="584CE428">
        <w:rPr>
          <w:rFonts w:ascii="Cambria" w:hAnsi="Cambria"/>
        </w:rPr>
        <w:t>3</w:t>
      </w:r>
      <w:r w:rsidRPr="584CE428">
        <w:rPr>
          <w:rFonts w:ascii="Cambria" w:hAnsi="Cambria"/>
        </w:rPr>
        <w:t xml:space="preserve"> </w:t>
      </w:r>
      <w:r w:rsidR="1FB668AA" w:rsidRPr="584CE428">
        <w:rPr>
          <w:rFonts w:ascii="Cambria" w:hAnsi="Cambria"/>
        </w:rPr>
        <w:t>Labor</w:t>
      </w:r>
      <w:bookmarkEnd w:id="76"/>
      <w:bookmarkEnd w:id="77"/>
    </w:p>
    <w:p w14:paraId="3BB09EF0" w14:textId="624CC7A1" w:rsidR="00E91562" w:rsidRPr="00A46750" w:rsidRDefault="00E91562" w:rsidP="003874C7"/>
    <w:p w14:paraId="3FBDE760" w14:textId="06318D2A" w:rsidR="00222C46" w:rsidRPr="008234E3" w:rsidRDefault="686D3DFB"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lastRenderedPageBreak/>
        <w:t xml:space="preserve">This section describes the division of labor. The schedule in </w:t>
      </w:r>
      <w:r w:rsidR="000E5848" w:rsidRPr="008234E3">
        <w:rPr>
          <w:rFonts w:asciiTheme="minorHAnsi" w:eastAsiaTheme="minorEastAsia" w:hAnsiTheme="minorHAnsi" w:cstheme="minorBidi"/>
          <w:color w:val="000000" w:themeColor="text1"/>
          <w:sz w:val="22"/>
          <w:szCs w:val="22"/>
          <w:lang w:eastAsia="en-US"/>
        </w:rPr>
        <w:t>Appendix B</w:t>
      </w:r>
      <w:r w:rsidRPr="008234E3">
        <w:rPr>
          <w:rFonts w:asciiTheme="minorHAnsi" w:eastAsiaTheme="minorEastAsia" w:hAnsiTheme="minorHAnsi" w:cstheme="minorBidi"/>
          <w:color w:val="000000" w:themeColor="text1"/>
          <w:sz w:val="22"/>
          <w:szCs w:val="22"/>
          <w:lang w:eastAsia="en-US"/>
        </w:rPr>
        <w:t xml:space="preserve"> provides specific details on the current progress.</w:t>
      </w:r>
    </w:p>
    <w:p w14:paraId="44573B47" w14:textId="2F594940" w:rsidR="00BE533E" w:rsidRPr="008234E3" w:rsidRDefault="686D3DFB"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Haoyu is responsible for pressure sensor testing, power system designing and testing, vibrator testing, data collection, signal processing and model inference</w:t>
      </w:r>
      <w:r w:rsidR="00BE533E" w:rsidRPr="008234E3">
        <w:rPr>
          <w:rFonts w:asciiTheme="minorHAnsi" w:eastAsiaTheme="minorEastAsia" w:hAnsiTheme="minorHAnsi" w:cstheme="minorBidi" w:hint="eastAsia"/>
          <w:color w:val="000000" w:themeColor="text1"/>
          <w:sz w:val="22"/>
          <w:szCs w:val="22"/>
          <w:lang w:eastAsia="en-US"/>
        </w:rPr>
        <w:t>.</w:t>
      </w:r>
    </w:p>
    <w:p w14:paraId="51CF5223" w14:textId="316E16D7" w:rsidR="00BE533E" w:rsidRPr="008234E3" w:rsidRDefault="00BE533E"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hint="eastAsia"/>
          <w:color w:val="000000" w:themeColor="text1"/>
          <w:sz w:val="22"/>
          <w:szCs w:val="22"/>
          <w:lang w:eastAsia="en-US"/>
        </w:rPr>
        <w:t xml:space="preserve">Xinchen </w:t>
      </w:r>
      <w:proofErr w:type="gramStart"/>
      <w:r w:rsidRPr="008234E3">
        <w:rPr>
          <w:rFonts w:asciiTheme="minorHAnsi" w:eastAsiaTheme="minorEastAsia" w:hAnsiTheme="minorHAnsi" w:cstheme="minorBidi" w:hint="eastAsia"/>
          <w:color w:val="000000" w:themeColor="text1"/>
          <w:sz w:val="22"/>
          <w:szCs w:val="22"/>
          <w:lang w:eastAsia="en-US"/>
        </w:rPr>
        <w:t>is in charge of</w:t>
      </w:r>
      <w:proofErr w:type="gramEnd"/>
      <w:r w:rsidRPr="008234E3">
        <w:rPr>
          <w:rFonts w:asciiTheme="minorHAnsi" w:eastAsiaTheme="minorEastAsia" w:hAnsiTheme="minorHAnsi" w:cstheme="minorBidi" w:hint="eastAsia"/>
          <w:color w:val="000000" w:themeColor="text1"/>
          <w:sz w:val="22"/>
          <w:szCs w:val="22"/>
          <w:lang w:eastAsia="en-US"/>
        </w:rPr>
        <w:t xml:space="preserve"> </w:t>
      </w:r>
      <w:r w:rsidR="00700AD7" w:rsidRPr="008234E3">
        <w:rPr>
          <w:rFonts w:asciiTheme="minorHAnsi" w:eastAsiaTheme="minorEastAsia" w:hAnsiTheme="minorHAnsi" w:cstheme="minorBidi" w:hint="eastAsia"/>
          <w:color w:val="000000" w:themeColor="text1"/>
          <w:sz w:val="22"/>
          <w:szCs w:val="22"/>
          <w:lang w:eastAsia="en-US"/>
        </w:rPr>
        <w:t xml:space="preserve">providing software support. </w:t>
      </w:r>
      <w:r w:rsidR="00B07478" w:rsidRPr="008234E3">
        <w:rPr>
          <w:rFonts w:asciiTheme="minorHAnsi" w:eastAsiaTheme="minorEastAsia" w:hAnsiTheme="minorHAnsi" w:cstheme="minorBidi"/>
          <w:color w:val="000000" w:themeColor="text1"/>
          <w:sz w:val="22"/>
          <w:szCs w:val="22"/>
          <w:lang w:eastAsia="en-US"/>
        </w:rPr>
        <w:t>H</w:t>
      </w:r>
      <w:r w:rsidR="00B07478" w:rsidRPr="008234E3">
        <w:rPr>
          <w:rFonts w:asciiTheme="minorHAnsi" w:eastAsiaTheme="minorEastAsia" w:hAnsiTheme="minorHAnsi" w:cstheme="minorBidi" w:hint="eastAsia"/>
          <w:color w:val="000000" w:themeColor="text1"/>
          <w:sz w:val="22"/>
          <w:szCs w:val="22"/>
          <w:lang w:eastAsia="en-US"/>
        </w:rPr>
        <w:t xml:space="preserve">e has done </w:t>
      </w:r>
      <w:r w:rsidR="005C7310" w:rsidRPr="008234E3">
        <w:rPr>
          <w:rFonts w:asciiTheme="minorHAnsi" w:eastAsiaTheme="minorEastAsia" w:hAnsiTheme="minorHAnsi" w:cstheme="minorBidi" w:hint="eastAsia"/>
          <w:color w:val="000000" w:themeColor="text1"/>
          <w:sz w:val="22"/>
          <w:szCs w:val="22"/>
          <w:lang w:eastAsia="en-US"/>
        </w:rPr>
        <w:t xml:space="preserve">data </w:t>
      </w:r>
      <w:r w:rsidR="00414EBF" w:rsidRPr="008234E3">
        <w:rPr>
          <w:rFonts w:asciiTheme="minorHAnsi" w:eastAsiaTheme="minorEastAsia" w:hAnsiTheme="minorHAnsi" w:cstheme="minorBidi" w:hint="eastAsia"/>
          <w:color w:val="000000" w:themeColor="text1"/>
          <w:sz w:val="22"/>
          <w:szCs w:val="22"/>
          <w:lang w:eastAsia="en-US"/>
        </w:rPr>
        <w:t>pre</w:t>
      </w:r>
      <w:r w:rsidR="005C7310" w:rsidRPr="008234E3">
        <w:rPr>
          <w:rFonts w:asciiTheme="minorHAnsi" w:eastAsiaTheme="minorEastAsia" w:hAnsiTheme="minorHAnsi" w:cstheme="minorBidi" w:hint="eastAsia"/>
          <w:color w:val="000000" w:themeColor="text1"/>
          <w:sz w:val="22"/>
          <w:szCs w:val="22"/>
          <w:lang w:eastAsia="en-US"/>
        </w:rPr>
        <w:t>processing</w:t>
      </w:r>
      <w:r w:rsidR="0068004F" w:rsidRPr="008234E3">
        <w:rPr>
          <w:rFonts w:asciiTheme="minorHAnsi" w:eastAsiaTheme="minorEastAsia" w:hAnsiTheme="minorHAnsi" w:cstheme="minorBidi" w:hint="eastAsia"/>
          <w:color w:val="000000" w:themeColor="text1"/>
          <w:sz w:val="22"/>
          <w:szCs w:val="22"/>
          <w:lang w:eastAsia="en-US"/>
        </w:rPr>
        <w:t>,</w:t>
      </w:r>
      <w:r w:rsidR="005C7310" w:rsidRPr="008234E3">
        <w:rPr>
          <w:rFonts w:asciiTheme="minorHAnsi" w:eastAsiaTheme="minorEastAsia" w:hAnsiTheme="minorHAnsi" w:cstheme="minorBidi" w:hint="eastAsia"/>
          <w:color w:val="000000" w:themeColor="text1"/>
          <w:sz w:val="22"/>
          <w:szCs w:val="22"/>
          <w:lang w:eastAsia="en-US"/>
        </w:rPr>
        <w:t xml:space="preserve"> </w:t>
      </w:r>
      <w:r w:rsidR="004C3E13" w:rsidRPr="008234E3">
        <w:rPr>
          <w:rFonts w:asciiTheme="minorHAnsi" w:eastAsiaTheme="minorEastAsia" w:hAnsiTheme="minorHAnsi" w:cstheme="minorBidi" w:hint="eastAsia"/>
          <w:color w:val="000000" w:themeColor="text1"/>
          <w:sz w:val="22"/>
          <w:szCs w:val="22"/>
          <w:lang w:eastAsia="en-US"/>
        </w:rPr>
        <w:t>network</w:t>
      </w:r>
      <w:r w:rsidR="006913E6" w:rsidRPr="008234E3">
        <w:rPr>
          <w:rFonts w:asciiTheme="minorHAnsi" w:eastAsiaTheme="minorEastAsia" w:hAnsiTheme="minorHAnsi" w:cstheme="minorBidi" w:hint="eastAsia"/>
          <w:color w:val="000000" w:themeColor="text1"/>
          <w:sz w:val="22"/>
          <w:szCs w:val="22"/>
          <w:lang w:eastAsia="en-US"/>
        </w:rPr>
        <w:t xml:space="preserve"> design</w:t>
      </w:r>
      <w:r w:rsidR="00B07478" w:rsidRPr="008234E3">
        <w:rPr>
          <w:rFonts w:asciiTheme="minorHAnsi" w:eastAsiaTheme="minorEastAsia" w:hAnsiTheme="minorHAnsi" w:cstheme="minorBidi" w:hint="eastAsia"/>
          <w:color w:val="000000" w:themeColor="text1"/>
          <w:sz w:val="22"/>
          <w:szCs w:val="22"/>
          <w:lang w:eastAsia="en-US"/>
        </w:rPr>
        <w:t>,</w:t>
      </w:r>
      <w:r w:rsidR="006913E6" w:rsidRPr="008234E3">
        <w:rPr>
          <w:rFonts w:asciiTheme="minorHAnsi" w:eastAsiaTheme="minorEastAsia" w:hAnsiTheme="minorHAnsi" w:cstheme="minorBidi" w:hint="eastAsia"/>
          <w:color w:val="000000" w:themeColor="text1"/>
          <w:sz w:val="22"/>
          <w:szCs w:val="22"/>
          <w:lang w:eastAsia="en-US"/>
        </w:rPr>
        <w:t xml:space="preserve"> training</w:t>
      </w:r>
      <w:r w:rsidR="00B07478" w:rsidRPr="008234E3">
        <w:rPr>
          <w:rFonts w:asciiTheme="minorHAnsi" w:eastAsiaTheme="minorEastAsia" w:hAnsiTheme="minorHAnsi" w:cstheme="minorBidi" w:hint="eastAsia"/>
          <w:color w:val="000000" w:themeColor="text1"/>
          <w:sz w:val="22"/>
          <w:szCs w:val="22"/>
          <w:lang w:eastAsia="en-US"/>
        </w:rPr>
        <w:t xml:space="preserve"> and testing the model</w:t>
      </w:r>
      <w:r w:rsidR="004920D1" w:rsidRPr="008234E3">
        <w:rPr>
          <w:rFonts w:asciiTheme="minorHAnsi" w:eastAsiaTheme="minorEastAsia" w:hAnsiTheme="minorHAnsi" w:cstheme="minorBidi" w:hint="eastAsia"/>
          <w:color w:val="000000" w:themeColor="text1"/>
          <w:sz w:val="22"/>
          <w:szCs w:val="22"/>
          <w:lang w:eastAsia="en-US"/>
        </w:rPr>
        <w:t>.</w:t>
      </w:r>
    </w:p>
    <w:p w14:paraId="3BEDC7B8" w14:textId="5B00B916" w:rsidR="67FD24AA" w:rsidRPr="008234E3" w:rsidRDefault="7B54272A"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 xml:space="preserve">Jiawei is responsible for the construction of the sensor housing and the aesthetics of the whole equipment. He assisted in data collection and improved unreasonable parts </w:t>
      </w:r>
      <w:r w:rsidR="442A178F" w:rsidRPr="008234E3">
        <w:rPr>
          <w:rFonts w:asciiTheme="minorHAnsi" w:eastAsiaTheme="minorEastAsia" w:hAnsiTheme="minorHAnsi" w:cstheme="minorBidi"/>
          <w:color w:val="000000" w:themeColor="text1"/>
          <w:sz w:val="22"/>
          <w:szCs w:val="22"/>
          <w:lang w:eastAsia="en-US"/>
        </w:rPr>
        <w:t>of</w:t>
      </w:r>
      <w:r w:rsidRPr="008234E3">
        <w:rPr>
          <w:rFonts w:asciiTheme="minorHAnsi" w:eastAsiaTheme="minorEastAsia" w:hAnsiTheme="minorHAnsi" w:cstheme="minorBidi"/>
          <w:color w:val="000000" w:themeColor="text1"/>
          <w:sz w:val="22"/>
          <w:szCs w:val="22"/>
          <w:lang w:eastAsia="en-US"/>
        </w:rPr>
        <w:t xml:space="preserve"> the equipment. </w:t>
      </w:r>
    </w:p>
    <w:p w14:paraId="53DD37CC" w14:textId="0DCBF540" w:rsidR="0756BCD2" w:rsidRPr="008234E3" w:rsidRDefault="632C823C" w:rsidP="008234E3">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Ziye is responsible for constructing the software system. He prepared the data preprocessing module and assisted in building the neural network.</w:t>
      </w:r>
    </w:p>
    <w:p w14:paraId="1887AD6C" w14:textId="3469B6BA" w:rsidR="001E1F2A" w:rsidRDefault="001E1F2A" w:rsidP="001D5F0C">
      <w:pPr>
        <w:pStyle w:val="Heading1"/>
        <w:rPr>
          <w:rFonts w:ascii="Cambria" w:hAnsi="Cambria"/>
        </w:rPr>
      </w:pPr>
      <w:r>
        <w:rPr>
          <w:rFonts w:ascii="Cambria" w:hAnsi="Cambria"/>
        </w:rPr>
        <w:br w:type="page"/>
      </w:r>
    </w:p>
    <w:p w14:paraId="3051AD5A" w14:textId="07A554A6" w:rsidR="001D5F0C" w:rsidRPr="00A46750" w:rsidRDefault="392B8B34" w:rsidP="00733C0F">
      <w:pPr>
        <w:pStyle w:val="Heading1"/>
        <w:rPr>
          <w:rFonts w:ascii="Cambria" w:hAnsi="Cambria"/>
          <w:color w:val="FF0000"/>
        </w:rPr>
      </w:pPr>
      <w:bookmarkStart w:id="78" w:name="_Toc1038463254"/>
      <w:bookmarkStart w:id="79" w:name="_Toc199425888"/>
      <w:r w:rsidRPr="584CE428">
        <w:rPr>
          <w:rFonts w:ascii="Cambria" w:hAnsi="Cambria"/>
        </w:rPr>
        <w:lastRenderedPageBreak/>
        <w:t xml:space="preserve">5. </w:t>
      </w:r>
      <w:r w:rsidR="5DEC5973" w:rsidRPr="584CE428">
        <w:rPr>
          <w:rFonts w:ascii="Cambria" w:hAnsi="Cambria"/>
        </w:rPr>
        <w:t>Conclusion</w:t>
      </w:r>
      <w:bookmarkEnd w:id="78"/>
      <w:bookmarkEnd w:id="79"/>
    </w:p>
    <w:p w14:paraId="48741409" w14:textId="77777777" w:rsidR="001D5F0C" w:rsidRPr="00A46750" w:rsidRDefault="392B8B34" w:rsidP="001D5F0C">
      <w:pPr>
        <w:pStyle w:val="Heading2"/>
        <w:rPr>
          <w:rFonts w:ascii="Cambria" w:hAnsi="Cambria"/>
        </w:rPr>
      </w:pPr>
      <w:bookmarkStart w:id="80" w:name="_Toc479160989"/>
      <w:bookmarkStart w:id="81" w:name="_Toc199425889"/>
      <w:r w:rsidRPr="584CE428">
        <w:rPr>
          <w:rFonts w:ascii="Cambria" w:hAnsi="Cambria"/>
        </w:rPr>
        <w:t xml:space="preserve">5.1 </w:t>
      </w:r>
      <w:r w:rsidR="5DEC5973" w:rsidRPr="584CE428">
        <w:rPr>
          <w:rFonts w:ascii="Cambria" w:hAnsi="Cambria"/>
        </w:rPr>
        <w:t>Accomplishments</w:t>
      </w:r>
      <w:bookmarkEnd w:id="80"/>
      <w:bookmarkEnd w:id="81"/>
    </w:p>
    <w:p w14:paraId="710E4B5B" w14:textId="600CC95B" w:rsidR="008234E3" w:rsidRDefault="51D939F2" w:rsidP="609A4D56">
      <w:pPr>
        <w:spacing w:after="200" w:line="276" w:lineRule="auto"/>
        <w:rPr>
          <w:rFonts w:asciiTheme="minorHAnsi" w:eastAsiaTheme="minorEastAsia" w:hAnsiTheme="minorHAnsi" w:cstheme="minorBidi"/>
          <w:color w:val="000000" w:themeColor="text1"/>
          <w:sz w:val="22"/>
          <w:szCs w:val="22"/>
          <w:lang w:eastAsia="en-US"/>
        </w:rPr>
      </w:pPr>
      <w:r w:rsidRPr="609A4D56">
        <w:rPr>
          <w:rFonts w:asciiTheme="minorHAnsi" w:eastAsiaTheme="minorEastAsia" w:hAnsiTheme="minorHAnsi" w:cstheme="minorBidi"/>
          <w:color w:val="000000" w:themeColor="text1"/>
          <w:sz w:val="22"/>
          <w:szCs w:val="22"/>
          <w:lang w:eastAsia="en-US"/>
        </w:rPr>
        <w:t xml:space="preserve">The device has been implemented to capture underwater vibration signals with high sensitivity, allowing it to detect interference generated by the smallest possible objects in different aquatic </w:t>
      </w:r>
      <w:r w:rsidR="4514BD2B" w:rsidRPr="609A4D56">
        <w:rPr>
          <w:rFonts w:asciiTheme="minorHAnsi" w:eastAsiaTheme="minorEastAsia" w:hAnsiTheme="minorHAnsi" w:cstheme="minorBidi"/>
          <w:color w:val="000000" w:themeColor="text1"/>
          <w:sz w:val="22"/>
          <w:szCs w:val="22"/>
          <w:lang w:eastAsia="en-US"/>
        </w:rPr>
        <w:t>conditions</w:t>
      </w:r>
      <w:r w:rsidRPr="609A4D56">
        <w:rPr>
          <w:rFonts w:asciiTheme="minorHAnsi" w:eastAsiaTheme="minorEastAsia" w:hAnsiTheme="minorHAnsi" w:cstheme="minorBidi"/>
          <w:color w:val="000000" w:themeColor="text1"/>
          <w:sz w:val="22"/>
          <w:szCs w:val="22"/>
          <w:lang w:eastAsia="en-US"/>
        </w:rPr>
        <w:t>.</w:t>
      </w:r>
    </w:p>
    <w:p w14:paraId="540DFA0A" w14:textId="77777777" w:rsidR="008234E3" w:rsidRDefault="51D939F2" w:rsidP="00EC093F">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The system already could process sensor data in real time and provide highly accurate analysis results.</w:t>
      </w:r>
    </w:p>
    <w:p w14:paraId="28317BE8" w14:textId="2F686C42" w:rsidR="001D5F0C" w:rsidRPr="008234E3" w:rsidRDefault="51D939F2" w:rsidP="00EC093F">
      <w:pPr>
        <w:spacing w:after="200" w:line="276" w:lineRule="auto"/>
        <w:rPr>
          <w:rFonts w:asciiTheme="minorHAnsi" w:eastAsiaTheme="minorEastAsia" w:hAnsiTheme="minorHAnsi" w:cstheme="minorBidi"/>
          <w:color w:val="000000" w:themeColor="text1"/>
          <w:sz w:val="22"/>
          <w:szCs w:val="22"/>
          <w:lang w:eastAsia="en-US"/>
        </w:rPr>
      </w:pPr>
      <w:r w:rsidRPr="008234E3">
        <w:rPr>
          <w:rFonts w:asciiTheme="minorHAnsi" w:eastAsiaTheme="minorEastAsia" w:hAnsiTheme="minorHAnsi" w:cstheme="minorBidi"/>
          <w:color w:val="000000" w:themeColor="text1"/>
          <w:sz w:val="22"/>
          <w:szCs w:val="22"/>
          <w:lang w:eastAsia="en-US"/>
        </w:rPr>
        <w:t>The integrated hardware and sensor array have been able to operate continuously and reliably in different underwater environments, including changes in temperature, pressure, and turbidity, with no degradation in detection performance.</w:t>
      </w:r>
    </w:p>
    <w:p w14:paraId="0D6B3692" w14:textId="77777777" w:rsidR="001D5F0C" w:rsidRPr="00A46750" w:rsidRDefault="392B8B34" w:rsidP="001D5F0C">
      <w:pPr>
        <w:pStyle w:val="Heading2"/>
        <w:rPr>
          <w:rFonts w:ascii="Cambria" w:hAnsi="Cambria"/>
        </w:rPr>
      </w:pPr>
      <w:bookmarkStart w:id="82" w:name="_Toc1647643687"/>
      <w:bookmarkStart w:id="83" w:name="_Toc199425890"/>
      <w:r w:rsidRPr="584CE428">
        <w:rPr>
          <w:rFonts w:ascii="Cambria" w:hAnsi="Cambria"/>
        </w:rPr>
        <w:t xml:space="preserve">5.2 </w:t>
      </w:r>
      <w:r w:rsidR="5DEC5973" w:rsidRPr="584CE428">
        <w:rPr>
          <w:rFonts w:ascii="Cambria" w:hAnsi="Cambria"/>
        </w:rPr>
        <w:t>Uncertainties</w:t>
      </w:r>
      <w:bookmarkEnd w:id="82"/>
      <w:bookmarkEnd w:id="83"/>
    </w:p>
    <w:p w14:paraId="651936DC" w14:textId="3F3A2170" w:rsidR="001D5F0C" w:rsidRPr="00EC093F" w:rsidRDefault="7E9C5C77" w:rsidP="00EC093F">
      <w:pPr>
        <w:spacing w:after="200" w:line="276" w:lineRule="auto"/>
        <w:rPr>
          <w:rFonts w:asciiTheme="minorHAnsi" w:eastAsiaTheme="minorHAnsi" w:hAnsiTheme="minorHAnsi" w:cstheme="minorBidi"/>
          <w:color w:val="000000" w:themeColor="text1"/>
          <w:sz w:val="22"/>
          <w:szCs w:val="22"/>
          <w:lang w:eastAsia="en-US"/>
        </w:rPr>
      </w:pPr>
      <w:r w:rsidRPr="00EC093F">
        <w:rPr>
          <w:rFonts w:asciiTheme="minorHAnsi" w:eastAsiaTheme="minorHAnsi" w:hAnsiTheme="minorHAnsi" w:cstheme="minorBidi"/>
          <w:color w:val="000000" w:themeColor="text1"/>
          <w:sz w:val="22"/>
          <w:szCs w:val="22"/>
          <w:lang w:eastAsia="en-US"/>
        </w:rPr>
        <w:t>The device is also not able to distinguish between different types of underwater vibration signals with high accuracy to ensure accurate identification of different types of objects.</w:t>
      </w:r>
    </w:p>
    <w:p w14:paraId="135A7C21" w14:textId="77777777" w:rsidR="001D5F0C" w:rsidRPr="00A46750" w:rsidRDefault="392B8B34" w:rsidP="001D5F0C">
      <w:pPr>
        <w:pStyle w:val="Heading2"/>
        <w:rPr>
          <w:rFonts w:ascii="Cambria" w:hAnsi="Cambria"/>
        </w:rPr>
      </w:pPr>
      <w:bookmarkStart w:id="84" w:name="_Toc505502871"/>
      <w:bookmarkStart w:id="85" w:name="_Toc199425891"/>
      <w:r w:rsidRPr="584CE428">
        <w:rPr>
          <w:rFonts w:ascii="Cambria" w:hAnsi="Cambria"/>
        </w:rPr>
        <w:t xml:space="preserve">5.3 </w:t>
      </w:r>
      <w:r w:rsidR="5DEC5973" w:rsidRPr="584CE428">
        <w:rPr>
          <w:rFonts w:ascii="Cambria" w:hAnsi="Cambria"/>
        </w:rPr>
        <w:t>Ethical considerations</w:t>
      </w:r>
      <w:bookmarkEnd w:id="84"/>
      <w:bookmarkEnd w:id="85"/>
    </w:p>
    <w:p w14:paraId="7D849C08" w14:textId="107177DD" w:rsidR="001D5F0C" w:rsidRPr="00EC093F" w:rsidRDefault="3808260B" w:rsidP="00EC093F">
      <w:pPr>
        <w:spacing w:after="200" w:line="276" w:lineRule="auto"/>
        <w:rPr>
          <w:rFonts w:asciiTheme="minorHAnsi" w:eastAsiaTheme="minorHAnsi" w:hAnsiTheme="minorHAnsi" w:cstheme="minorBidi"/>
          <w:color w:val="000000" w:themeColor="text1"/>
          <w:sz w:val="22"/>
          <w:szCs w:val="22"/>
          <w:lang w:eastAsia="en-US"/>
        </w:rPr>
      </w:pPr>
      <w:r w:rsidRPr="00EC093F">
        <w:rPr>
          <w:rFonts w:asciiTheme="minorHAnsi" w:eastAsiaTheme="minorHAnsi" w:hAnsiTheme="minorHAnsi" w:cstheme="minorBidi"/>
          <w:color w:val="000000" w:themeColor="text1"/>
          <w:sz w:val="22"/>
          <w:szCs w:val="22"/>
          <w:lang w:eastAsia="en-US"/>
        </w:rPr>
        <w:t xml:space="preserve">Fairness and accessibility: The functionality of the system may depend on a particular infrastructure, which may prevent some users or regions from enjoying the technology, creating unfairness. </w:t>
      </w:r>
    </w:p>
    <w:p w14:paraId="1158A82D" w14:textId="10B6BFDF" w:rsidR="001D5F0C" w:rsidRPr="00EC093F" w:rsidRDefault="3808260B" w:rsidP="17A8A868">
      <w:pPr>
        <w:spacing w:after="200" w:line="276" w:lineRule="auto"/>
        <w:rPr>
          <w:rFonts w:asciiTheme="minorHAnsi" w:eastAsiaTheme="minorEastAsia" w:hAnsiTheme="minorHAnsi" w:cstheme="minorBidi"/>
          <w:color w:val="000000" w:themeColor="text1"/>
          <w:sz w:val="22"/>
          <w:szCs w:val="22"/>
          <w:lang w:eastAsia="en-US"/>
        </w:rPr>
      </w:pPr>
      <w:r w:rsidRPr="17A8A868">
        <w:rPr>
          <w:rFonts w:asciiTheme="minorHAnsi" w:eastAsiaTheme="minorEastAsia" w:hAnsiTheme="minorHAnsi" w:cstheme="minorBidi"/>
          <w:color w:val="000000" w:themeColor="text1"/>
          <w:sz w:val="22"/>
          <w:szCs w:val="22"/>
          <w:lang w:eastAsia="en-US"/>
        </w:rPr>
        <w:t>Environment Impact</w:t>
      </w:r>
      <w:r w:rsidR="00EC093F" w:rsidRPr="17A8A868">
        <w:rPr>
          <w:rFonts w:ascii="Microsoft YaHei" w:eastAsia="Microsoft YaHei" w:hAnsi="Microsoft YaHei" w:cs="Microsoft YaHei"/>
          <w:color w:val="000000" w:themeColor="text1"/>
          <w:sz w:val="22"/>
          <w:szCs w:val="22"/>
          <w:lang w:eastAsia="en-US"/>
        </w:rPr>
        <w:t>:</w:t>
      </w:r>
      <w:r w:rsidRPr="17A8A868">
        <w:rPr>
          <w:rFonts w:asciiTheme="minorHAnsi" w:eastAsiaTheme="minorEastAsia" w:hAnsiTheme="minorHAnsi" w:cstheme="minorBidi"/>
          <w:color w:val="000000" w:themeColor="text1"/>
          <w:sz w:val="22"/>
          <w:szCs w:val="22"/>
          <w:lang w:eastAsia="en-US"/>
        </w:rPr>
        <w:t xml:space="preserve"> In the experiment, we used silicone oil to simulate water, and its discharge may have an impact on soil and water. The degradation of silicone oil is slow, and it is easy to destroy the balance of the ecosystem</w:t>
      </w:r>
      <w:r w:rsidR="6547C0AC" w:rsidRPr="17A8A868">
        <w:rPr>
          <w:rFonts w:asciiTheme="minorHAnsi" w:eastAsiaTheme="minorEastAsia" w:hAnsiTheme="minorHAnsi" w:cstheme="minorBidi"/>
          <w:color w:val="000000" w:themeColor="text1"/>
          <w:sz w:val="22"/>
          <w:szCs w:val="22"/>
          <w:lang w:eastAsia="en-US"/>
        </w:rPr>
        <w:t xml:space="preserve"> [5]</w:t>
      </w:r>
      <w:r w:rsidRPr="17A8A868">
        <w:rPr>
          <w:rFonts w:asciiTheme="minorHAnsi" w:eastAsiaTheme="minorEastAsia" w:hAnsiTheme="minorHAnsi" w:cstheme="minorBidi"/>
          <w:color w:val="000000" w:themeColor="text1"/>
          <w:sz w:val="22"/>
          <w:szCs w:val="22"/>
          <w:lang w:eastAsia="en-US"/>
        </w:rPr>
        <w:t>.</w:t>
      </w:r>
    </w:p>
    <w:p w14:paraId="40014267" w14:textId="2ECDAFA6" w:rsidR="49FFEBE4" w:rsidRDefault="49FFEBE4" w:rsidP="49FFEBE4">
      <w:pPr>
        <w:spacing w:after="200" w:line="276" w:lineRule="auto"/>
        <w:rPr>
          <w:rFonts w:asciiTheme="minorHAnsi" w:eastAsiaTheme="minorEastAsia" w:hAnsiTheme="minorHAnsi" w:cstheme="minorBidi"/>
          <w:color w:val="000000" w:themeColor="text1"/>
          <w:sz w:val="22"/>
          <w:szCs w:val="22"/>
          <w:lang w:eastAsia="en-US"/>
        </w:rPr>
      </w:pPr>
    </w:p>
    <w:p w14:paraId="113883F1" w14:textId="77777777" w:rsidR="001D5F0C" w:rsidRPr="00A46750" w:rsidRDefault="392B8B34" w:rsidP="001D5F0C">
      <w:pPr>
        <w:pStyle w:val="Heading2"/>
        <w:rPr>
          <w:rFonts w:ascii="Cambria" w:hAnsi="Cambria"/>
        </w:rPr>
      </w:pPr>
      <w:bookmarkStart w:id="86" w:name="_Toc1881083021"/>
      <w:bookmarkStart w:id="87" w:name="_Toc199425892"/>
      <w:r w:rsidRPr="584CE428">
        <w:rPr>
          <w:rFonts w:ascii="Cambria" w:hAnsi="Cambria"/>
        </w:rPr>
        <w:t xml:space="preserve">5.4 </w:t>
      </w:r>
      <w:r w:rsidR="5DEC5973" w:rsidRPr="584CE428">
        <w:rPr>
          <w:rFonts w:ascii="Cambria" w:hAnsi="Cambria"/>
        </w:rPr>
        <w:t>Future work</w:t>
      </w:r>
      <w:bookmarkEnd w:id="86"/>
      <w:bookmarkEnd w:id="87"/>
    </w:p>
    <w:p w14:paraId="1910AAC1" w14:textId="61586615" w:rsidR="23E95CF0" w:rsidRDefault="23E95CF0" w:rsidP="49FFEBE4">
      <w:pPr>
        <w:spacing w:after="200" w:line="276" w:lineRule="auto"/>
        <w:rPr>
          <w:rFonts w:ascii="Calibri" w:eastAsia="Calibri" w:hAnsi="Calibri" w:cs="Arial"/>
          <w:color w:val="000000" w:themeColor="text1"/>
          <w:sz w:val="22"/>
          <w:szCs w:val="22"/>
        </w:rPr>
      </w:pPr>
      <w:r w:rsidRPr="49FFEBE4">
        <w:rPr>
          <w:rFonts w:ascii="Calibri" w:eastAsia="Calibri" w:hAnsi="Calibri" w:cs="Arial"/>
          <w:color w:val="000000" w:themeColor="text1"/>
          <w:sz w:val="22"/>
          <w:szCs w:val="22"/>
        </w:rPr>
        <w:t xml:space="preserve">For future work, we plan to significantly enhance our system's localization capabilities, particularly focusing on the challenging aspect of resolving ambiguities in the horizontal plane. </w:t>
      </w:r>
    </w:p>
    <w:p w14:paraId="08E89CBE" w14:textId="36588120" w:rsidR="23E95CF0" w:rsidRDefault="567959A3" w:rsidP="49FFEBE4">
      <w:pPr>
        <w:spacing w:after="200" w:line="276" w:lineRule="auto"/>
        <w:rPr>
          <w:rFonts w:ascii="Calibri" w:eastAsia="Calibri" w:hAnsi="Calibri" w:cs="Arial"/>
          <w:color w:val="000000" w:themeColor="text1"/>
          <w:sz w:val="22"/>
          <w:szCs w:val="22"/>
        </w:rPr>
      </w:pPr>
      <w:r w:rsidRPr="609A4D56">
        <w:rPr>
          <w:rFonts w:ascii="Calibri" w:eastAsia="Calibri" w:hAnsi="Calibri" w:cs="Arial"/>
          <w:color w:val="000000" w:themeColor="text1"/>
          <w:sz w:val="22"/>
          <w:szCs w:val="22"/>
        </w:rPr>
        <w:t xml:space="preserve">Firstly, we will try to update the sensors. We found that pressure sensors </w:t>
      </w:r>
      <w:r w:rsidR="20705115" w:rsidRPr="609A4D56">
        <w:rPr>
          <w:rFonts w:ascii="Calibri" w:eastAsia="Calibri" w:hAnsi="Calibri" w:cs="Arial"/>
          <w:color w:val="000000" w:themeColor="text1"/>
          <w:sz w:val="22"/>
          <w:szCs w:val="22"/>
        </w:rPr>
        <w:t>are</w:t>
      </w:r>
      <w:r w:rsidRPr="609A4D56">
        <w:rPr>
          <w:rFonts w:ascii="Calibri" w:eastAsia="Calibri" w:hAnsi="Calibri" w:cs="Arial"/>
          <w:color w:val="000000" w:themeColor="text1"/>
          <w:sz w:val="22"/>
          <w:szCs w:val="22"/>
        </w:rPr>
        <w:t xml:space="preserve"> one of the </w:t>
      </w:r>
      <w:r w:rsidR="7452890C" w:rsidRPr="609A4D56">
        <w:rPr>
          <w:rFonts w:ascii="Calibri" w:eastAsia="Calibri" w:hAnsi="Calibri" w:cs="Arial"/>
          <w:color w:val="000000" w:themeColor="text1"/>
          <w:sz w:val="22"/>
          <w:szCs w:val="22"/>
        </w:rPr>
        <w:t>ways</w:t>
      </w:r>
      <w:r w:rsidRPr="609A4D56">
        <w:rPr>
          <w:rFonts w:ascii="Calibri" w:eastAsia="Calibri" w:hAnsi="Calibri" w:cs="Arial"/>
          <w:color w:val="000000" w:themeColor="text1"/>
          <w:sz w:val="22"/>
          <w:szCs w:val="22"/>
        </w:rPr>
        <w:t xml:space="preserve"> that mimic the action of fish. In addition, fish’s Artificial Lateral Line System </w:t>
      </w:r>
      <w:r w:rsidR="34CF447D" w:rsidRPr="609A4D56">
        <w:rPr>
          <w:rFonts w:ascii="Calibri" w:eastAsia="Calibri" w:hAnsi="Calibri" w:cs="Arial"/>
          <w:color w:val="000000" w:themeColor="text1"/>
          <w:sz w:val="22"/>
          <w:szCs w:val="22"/>
        </w:rPr>
        <w:t>uses</w:t>
      </w:r>
      <w:r w:rsidRPr="609A4D56">
        <w:rPr>
          <w:rFonts w:ascii="Calibri" w:eastAsia="Calibri" w:hAnsi="Calibri" w:cs="Arial"/>
          <w:color w:val="000000" w:themeColor="text1"/>
          <w:sz w:val="22"/>
          <w:szCs w:val="22"/>
        </w:rPr>
        <w:t xml:space="preserve"> </w:t>
      </w:r>
      <w:r w:rsidR="68C19B5A" w:rsidRPr="609A4D56">
        <w:rPr>
          <w:rFonts w:ascii="Calibri" w:eastAsia="Calibri" w:hAnsi="Calibri" w:cs="Arial"/>
          <w:color w:val="000000" w:themeColor="text1"/>
          <w:sz w:val="22"/>
          <w:szCs w:val="22"/>
        </w:rPr>
        <w:t>cilia</w:t>
      </w:r>
      <w:r w:rsidRPr="609A4D56">
        <w:rPr>
          <w:rFonts w:ascii="Calibri" w:eastAsia="Calibri" w:hAnsi="Calibri" w:cs="Arial"/>
          <w:color w:val="000000" w:themeColor="text1"/>
          <w:sz w:val="22"/>
          <w:szCs w:val="22"/>
        </w:rPr>
        <w:t xml:space="preserve"> to detect water flow. Accordingly, we can use Piezoresistive ciliary sensors to detect </w:t>
      </w:r>
      <w:r w:rsidR="3026F320" w:rsidRPr="609A4D56">
        <w:rPr>
          <w:rFonts w:ascii="Calibri" w:eastAsia="Calibri" w:hAnsi="Calibri" w:cs="Arial"/>
          <w:color w:val="000000" w:themeColor="text1"/>
          <w:sz w:val="22"/>
          <w:szCs w:val="22"/>
        </w:rPr>
        <w:t>flow</w:t>
      </w:r>
      <w:r w:rsidRPr="609A4D56">
        <w:rPr>
          <w:rFonts w:ascii="Calibri" w:eastAsia="Calibri" w:hAnsi="Calibri" w:cs="Arial"/>
          <w:color w:val="000000" w:themeColor="text1"/>
          <w:sz w:val="22"/>
          <w:szCs w:val="22"/>
        </w:rPr>
        <w:t xml:space="preserve"> velocity. Apart from </w:t>
      </w:r>
      <w:r w:rsidR="57EDB4DA" w:rsidRPr="609A4D56">
        <w:rPr>
          <w:rFonts w:ascii="Calibri" w:eastAsia="Calibri" w:hAnsi="Calibri" w:cs="Arial"/>
          <w:color w:val="000000" w:themeColor="text1"/>
          <w:sz w:val="22"/>
          <w:szCs w:val="22"/>
        </w:rPr>
        <w:t>the Artificial</w:t>
      </w:r>
      <w:r w:rsidRPr="609A4D56">
        <w:rPr>
          <w:rFonts w:ascii="Calibri" w:eastAsia="Calibri" w:hAnsi="Calibri" w:cs="Arial"/>
          <w:color w:val="000000" w:themeColor="text1"/>
          <w:sz w:val="22"/>
          <w:szCs w:val="22"/>
        </w:rPr>
        <w:t xml:space="preserve"> Lateral Line System, fish have </w:t>
      </w:r>
      <w:r w:rsidR="40BAB0D5" w:rsidRPr="609A4D56">
        <w:rPr>
          <w:rFonts w:ascii="Calibri" w:eastAsia="Calibri" w:hAnsi="Calibri" w:cs="Arial"/>
          <w:color w:val="000000" w:themeColor="text1"/>
          <w:sz w:val="22"/>
          <w:szCs w:val="22"/>
        </w:rPr>
        <w:t>a vision</w:t>
      </w:r>
      <w:r w:rsidRPr="609A4D56">
        <w:rPr>
          <w:rFonts w:ascii="Calibri" w:eastAsia="Calibri" w:hAnsi="Calibri" w:cs="Arial"/>
          <w:color w:val="000000" w:themeColor="text1"/>
          <w:sz w:val="22"/>
          <w:szCs w:val="22"/>
        </w:rPr>
        <w:t xml:space="preserve"> system and electric field system to detect obstacles. We can combine Bio-inspired Electric Field Sensors and fisheye camera to improve our artificial lateral system.</w:t>
      </w:r>
    </w:p>
    <w:p w14:paraId="47E39656" w14:textId="5F6AD68F" w:rsidR="49FFEBE4" w:rsidRDefault="49FFEBE4" w:rsidP="49FFEBE4">
      <w:pPr>
        <w:spacing w:after="200" w:line="276" w:lineRule="auto"/>
        <w:rPr>
          <w:rFonts w:asciiTheme="minorHAnsi" w:eastAsiaTheme="minorEastAsia" w:hAnsiTheme="minorHAnsi" w:cstheme="minorBidi"/>
          <w:color w:val="000000" w:themeColor="text1"/>
          <w:sz w:val="22"/>
          <w:szCs w:val="22"/>
          <w:lang w:eastAsia="en-US"/>
        </w:rPr>
      </w:pPr>
    </w:p>
    <w:p w14:paraId="37ABD1C8" w14:textId="77777777" w:rsidR="00F851C6" w:rsidRPr="00A46750" w:rsidRDefault="00F851C6">
      <w:pPr>
        <w:rPr>
          <w:rFonts w:ascii="Cambria" w:hAnsi="Cambria"/>
        </w:rPr>
      </w:pPr>
      <w:r w:rsidRPr="00A46750">
        <w:rPr>
          <w:rFonts w:ascii="Cambria" w:hAnsi="Cambria"/>
        </w:rPr>
        <w:br w:type="page"/>
      </w:r>
    </w:p>
    <w:p w14:paraId="559BC018" w14:textId="77777777" w:rsidR="00F851C6" w:rsidRPr="00A46750" w:rsidRDefault="039E7675" w:rsidP="00F851C6">
      <w:pPr>
        <w:pStyle w:val="Heading1"/>
        <w:rPr>
          <w:rFonts w:ascii="Cambria" w:hAnsi="Cambria"/>
        </w:rPr>
      </w:pPr>
      <w:bookmarkStart w:id="88" w:name="_Toc1271691063"/>
      <w:bookmarkStart w:id="89" w:name="_Toc199425893"/>
      <w:r w:rsidRPr="584CE428">
        <w:rPr>
          <w:rFonts w:ascii="Cambria" w:hAnsi="Cambria"/>
        </w:rPr>
        <w:lastRenderedPageBreak/>
        <w:t>References</w:t>
      </w:r>
      <w:bookmarkEnd w:id="88"/>
      <w:bookmarkEnd w:id="89"/>
    </w:p>
    <w:p w14:paraId="4A2DE12C" w14:textId="77777777" w:rsidR="00F31A2C" w:rsidRPr="00577982" w:rsidRDefault="00F31A2C" w:rsidP="00F31A2C">
      <w:pPr>
        <w:spacing w:after="200" w:line="276" w:lineRule="auto"/>
        <w:rPr>
          <w:rFonts w:asciiTheme="minorHAnsi" w:eastAsiaTheme="minorHAnsi" w:hAnsiTheme="minorHAnsi" w:cstheme="minorBidi"/>
          <w:color w:val="000000" w:themeColor="text1"/>
          <w:sz w:val="22"/>
          <w:szCs w:val="22"/>
          <w:lang w:eastAsia="en-US"/>
        </w:rPr>
      </w:pPr>
      <w:r w:rsidRPr="00D66289">
        <w:rPr>
          <w:rFonts w:asciiTheme="minorHAnsi" w:eastAsiaTheme="minorHAnsi" w:hAnsiTheme="minorHAnsi" w:cstheme="minorBidi"/>
          <w:color w:val="000000" w:themeColor="text1"/>
          <w:sz w:val="22"/>
          <w:szCs w:val="22"/>
          <w:lang w:eastAsia="en-US"/>
        </w:rPr>
        <w:t>[</w:t>
      </w:r>
      <w:r>
        <w:rPr>
          <w:rFonts w:asciiTheme="minorHAnsi" w:eastAsiaTheme="minorHAnsi" w:hAnsiTheme="minorHAnsi" w:cstheme="minorBidi"/>
          <w:color w:val="000000" w:themeColor="text1"/>
          <w:sz w:val="22"/>
          <w:szCs w:val="22"/>
          <w:lang w:eastAsia="en-US"/>
        </w:rPr>
        <w:t>1</w:t>
      </w:r>
      <w:r w:rsidRPr="00D66289">
        <w:rPr>
          <w:rFonts w:asciiTheme="minorHAnsi" w:eastAsiaTheme="minorHAnsi" w:hAnsiTheme="minorHAnsi" w:cstheme="minorBidi"/>
          <w:color w:val="000000" w:themeColor="text1"/>
          <w:sz w:val="22"/>
          <w:szCs w:val="22"/>
          <w:lang w:eastAsia="en-US"/>
        </w:rPr>
        <w:t xml:space="preserve">] </w:t>
      </w:r>
      <w:r w:rsidRPr="00577982">
        <w:rPr>
          <w:rFonts w:asciiTheme="minorHAnsi" w:eastAsiaTheme="minorHAnsi" w:hAnsiTheme="minorHAnsi" w:cstheme="minorBidi"/>
          <w:color w:val="000000" w:themeColor="text1"/>
          <w:sz w:val="22"/>
          <w:szCs w:val="22"/>
          <w:lang w:eastAsia="en-US"/>
        </w:rPr>
        <w:t xml:space="preserve">IEEE. </w:t>
      </w:r>
      <w:r>
        <w:rPr>
          <w:rFonts w:asciiTheme="minorHAnsi" w:eastAsiaTheme="minorHAnsi" w:hAnsiTheme="minorHAnsi" w:cstheme="minorBidi"/>
          <w:color w:val="000000" w:themeColor="text1"/>
          <w:sz w:val="22"/>
          <w:szCs w:val="22"/>
          <w:lang w:eastAsia="en-US"/>
        </w:rPr>
        <w:t>“</w:t>
      </w:r>
      <w:r w:rsidRPr="00577982">
        <w:rPr>
          <w:rFonts w:asciiTheme="minorHAnsi" w:eastAsiaTheme="minorHAnsi" w:hAnsiTheme="minorHAnsi" w:cstheme="minorBidi"/>
          <w:color w:val="000000" w:themeColor="text1"/>
          <w:sz w:val="22"/>
          <w:szCs w:val="22"/>
          <w:lang w:eastAsia="en-US"/>
        </w:rPr>
        <w:t>IEEE Code of Ethics.</w:t>
      </w:r>
      <w:r>
        <w:rPr>
          <w:rFonts w:asciiTheme="minorHAnsi" w:eastAsiaTheme="minorHAnsi" w:hAnsiTheme="minorHAnsi" w:cstheme="minorBidi"/>
          <w:color w:val="000000" w:themeColor="text1"/>
          <w:sz w:val="22"/>
          <w:szCs w:val="22"/>
          <w:lang w:eastAsia="en-US"/>
        </w:rPr>
        <w:t>”</w:t>
      </w:r>
      <w:r w:rsidRPr="00577982">
        <w:rPr>
          <w:rFonts w:asciiTheme="minorHAnsi" w:eastAsiaTheme="minorHAnsi" w:hAnsiTheme="minorHAnsi" w:cstheme="minorBidi"/>
          <w:color w:val="000000" w:themeColor="text1"/>
          <w:sz w:val="22"/>
          <w:szCs w:val="22"/>
          <w:lang w:eastAsia="en-US"/>
        </w:rPr>
        <w:t xml:space="preserve"> (2016), [Online]. Available: https://www.ieee.org/</w:t>
      </w:r>
    </w:p>
    <w:p w14:paraId="5D243F4E" w14:textId="77777777" w:rsidR="00F31A2C" w:rsidRPr="00D66289" w:rsidRDefault="00F31A2C" w:rsidP="00F31A2C">
      <w:pPr>
        <w:spacing w:after="200" w:line="276" w:lineRule="auto"/>
        <w:rPr>
          <w:rFonts w:asciiTheme="minorHAnsi" w:eastAsiaTheme="minorHAnsi" w:hAnsiTheme="minorHAnsi" w:cstheme="minorBidi"/>
          <w:color w:val="000000" w:themeColor="text1"/>
          <w:sz w:val="22"/>
          <w:szCs w:val="22"/>
          <w:lang w:eastAsia="en-US"/>
        </w:rPr>
      </w:pPr>
      <w:r w:rsidRPr="00577982">
        <w:rPr>
          <w:rFonts w:asciiTheme="minorHAnsi" w:eastAsiaTheme="minorHAnsi" w:hAnsiTheme="minorHAnsi" w:cstheme="minorBidi"/>
          <w:color w:val="000000" w:themeColor="text1"/>
          <w:sz w:val="22"/>
          <w:szCs w:val="22"/>
          <w:lang w:eastAsia="en-US"/>
        </w:rPr>
        <w:t>about/corporate/governance/p7-8.html (visited on 05/16/2025).</w:t>
      </w:r>
    </w:p>
    <w:p w14:paraId="78DA88B6" w14:textId="6DE32197" w:rsidR="00F31A2C" w:rsidRPr="00D66289" w:rsidRDefault="00F31A2C" w:rsidP="00F31A2C">
      <w:pPr>
        <w:spacing w:after="200" w:line="276"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 xml:space="preserve">[2] </w:t>
      </w:r>
      <w:r w:rsidRPr="00D66289">
        <w:rPr>
          <w:rFonts w:asciiTheme="minorHAnsi" w:eastAsiaTheme="minorHAnsi" w:hAnsiTheme="minorHAnsi" w:cstheme="minorBidi"/>
          <w:color w:val="000000" w:themeColor="text1"/>
          <w:sz w:val="22"/>
          <w:szCs w:val="22"/>
          <w:lang w:eastAsia="en-US"/>
        </w:rPr>
        <w:t>K. He, X. Zhang, S. Ren, and J. Sun, "Deep residual learning for image recognition," in Proc. IEEE Conf. Comput. Vis. Pattern Recognit. (CVPR), 2016, pp. 770–778.</w:t>
      </w:r>
    </w:p>
    <w:p w14:paraId="52EE3915" w14:textId="48FA1625" w:rsidR="76294E51" w:rsidRPr="00D66289" w:rsidRDefault="00F31A2C" w:rsidP="00D66289">
      <w:pPr>
        <w:spacing w:after="200" w:line="276" w:lineRule="auto"/>
        <w:rPr>
          <w:rFonts w:asciiTheme="minorHAnsi" w:eastAsiaTheme="minorHAnsi" w:hAnsiTheme="minorHAnsi" w:cstheme="minorBidi"/>
          <w:color w:val="000000" w:themeColor="text1"/>
          <w:sz w:val="22"/>
          <w:szCs w:val="22"/>
          <w:lang w:eastAsia="en-US"/>
        </w:rPr>
      </w:pPr>
      <w:r w:rsidRPr="00D66289">
        <w:rPr>
          <w:rFonts w:asciiTheme="minorHAnsi" w:eastAsiaTheme="minorHAnsi" w:hAnsiTheme="minorHAnsi" w:cstheme="minorBidi"/>
          <w:color w:val="000000" w:themeColor="text1"/>
          <w:sz w:val="22"/>
          <w:szCs w:val="22"/>
          <w:lang w:eastAsia="en-US"/>
        </w:rPr>
        <w:t>[</w:t>
      </w:r>
      <w:r>
        <w:rPr>
          <w:rFonts w:asciiTheme="minorHAnsi" w:eastAsiaTheme="minorHAnsi" w:hAnsiTheme="minorHAnsi" w:cstheme="minorBidi"/>
          <w:color w:val="000000" w:themeColor="text1"/>
          <w:sz w:val="22"/>
          <w:szCs w:val="22"/>
          <w:lang w:eastAsia="en-US"/>
        </w:rPr>
        <w:t>3</w:t>
      </w:r>
      <w:r w:rsidRPr="00D66289">
        <w:rPr>
          <w:rFonts w:asciiTheme="minorHAnsi" w:eastAsiaTheme="minorHAnsi" w:hAnsiTheme="minorHAnsi" w:cstheme="minorBidi"/>
          <w:color w:val="000000" w:themeColor="text1"/>
          <w:sz w:val="22"/>
          <w:szCs w:val="22"/>
          <w:lang w:eastAsia="en-US"/>
        </w:rPr>
        <w:t>] Y. Pu, C. Zhu, K. Yang, H. Hu, and Q. Yang, "A Novel AMSS-FFN for Underwater Multi-Source Localization Using Artificial Lateral Line," IEEE Trans. Instrum. Meas., vol. 72, pp. 1–14,2023.</w:t>
      </w:r>
    </w:p>
    <w:p w14:paraId="30D46321" w14:textId="5C1F2FC3" w:rsidR="76294E51" w:rsidRPr="00D66289" w:rsidRDefault="0D3BA481" w:rsidP="17A8A868">
      <w:pPr>
        <w:spacing w:after="200" w:line="276" w:lineRule="auto"/>
        <w:rPr>
          <w:rFonts w:asciiTheme="minorHAnsi" w:eastAsiaTheme="minorEastAsia" w:hAnsiTheme="minorHAnsi" w:cstheme="minorBidi"/>
          <w:color w:val="000000" w:themeColor="text1"/>
          <w:sz w:val="22"/>
          <w:szCs w:val="22"/>
          <w:lang w:eastAsia="en-US"/>
        </w:rPr>
      </w:pPr>
      <w:r w:rsidRPr="17A8A868">
        <w:rPr>
          <w:rFonts w:asciiTheme="minorHAnsi" w:eastAsiaTheme="minorEastAsia" w:hAnsiTheme="minorHAnsi" w:cstheme="minorBidi"/>
          <w:color w:val="000000" w:themeColor="text1"/>
          <w:sz w:val="22"/>
          <w:szCs w:val="22"/>
          <w:lang w:eastAsia="en-US"/>
        </w:rPr>
        <w:t>[</w:t>
      </w:r>
      <w:r w:rsidR="00F31A2C" w:rsidRPr="17A8A868">
        <w:rPr>
          <w:rFonts w:asciiTheme="minorHAnsi" w:eastAsiaTheme="minorEastAsia" w:hAnsiTheme="minorHAnsi" w:cstheme="minorBidi"/>
          <w:color w:val="000000" w:themeColor="text1"/>
          <w:sz w:val="22"/>
          <w:szCs w:val="22"/>
          <w:lang w:eastAsia="en-US"/>
        </w:rPr>
        <w:t>4</w:t>
      </w:r>
      <w:r w:rsidRPr="17A8A868">
        <w:rPr>
          <w:rFonts w:asciiTheme="minorHAnsi" w:eastAsiaTheme="minorEastAsia" w:hAnsiTheme="minorHAnsi" w:cstheme="minorBidi"/>
          <w:color w:val="000000" w:themeColor="text1"/>
          <w:sz w:val="22"/>
          <w:szCs w:val="22"/>
          <w:lang w:eastAsia="en-US"/>
        </w:rPr>
        <w:t>] Y. Pu, Z. Hang, G. Wang, and H. Hu, "Bionic Artificial Lateral Line Underwater Localization Based on the Neural Network Method," Appl. Sci., vol. 12, no. 14, Art. no. 7241, Jul. 2022, doi: 10.3390/app12147241.</w:t>
      </w:r>
    </w:p>
    <w:p w14:paraId="6F111450" w14:textId="6B2022B5" w:rsidR="05D0C72C" w:rsidRDefault="19412BB6" w:rsidP="17A8A868">
      <w:pPr>
        <w:spacing w:after="200" w:line="276" w:lineRule="auto"/>
        <w:rPr>
          <w:rFonts w:asciiTheme="minorHAnsi" w:eastAsiaTheme="minorEastAsia" w:hAnsiTheme="minorHAnsi" w:cstheme="minorBidi"/>
          <w:color w:val="000000" w:themeColor="text1"/>
          <w:sz w:val="22"/>
          <w:szCs w:val="22"/>
        </w:rPr>
      </w:pPr>
      <w:r w:rsidRPr="17A8A868">
        <w:rPr>
          <w:rFonts w:asciiTheme="minorHAnsi" w:eastAsiaTheme="minorEastAsia" w:hAnsiTheme="minorHAnsi" w:cstheme="minorBidi"/>
          <w:color w:val="000000" w:themeColor="text1"/>
          <w:sz w:val="22"/>
          <w:szCs w:val="22"/>
          <w:lang w:eastAsia="en-US"/>
        </w:rPr>
        <w:t>[5]</w:t>
      </w:r>
      <w:r w:rsidRPr="17A8A868">
        <w:rPr>
          <w:rFonts w:ascii="Segoe UI" w:eastAsia="Segoe UI" w:hAnsi="Segoe UI" w:cs="Segoe UI"/>
          <w:color w:val="1C1F23"/>
          <w:sz w:val="22"/>
          <w:szCs w:val="22"/>
        </w:rPr>
        <w:t xml:space="preserve"> </w:t>
      </w:r>
      <w:r w:rsidRPr="17A8A868">
        <w:rPr>
          <w:rFonts w:asciiTheme="minorHAnsi" w:eastAsiaTheme="minorEastAsia" w:hAnsiTheme="minorHAnsi" w:cstheme="minorBidi"/>
          <w:color w:val="1C1F23"/>
          <w:sz w:val="22"/>
          <w:szCs w:val="22"/>
        </w:rPr>
        <w:t>Yu Huadong, Li Xin, Yang Jia, Yang Shangyuan, Shen Chaofeng. "Research Progress on Environmental Behavior and Ecological Effects of Dimethicone." Chinese Journal of Applied Ecology 8 (2012).</w:t>
      </w:r>
    </w:p>
    <w:p w14:paraId="68BE7992" w14:textId="179C03BE" w:rsidR="76294E51" w:rsidRDefault="76294E51" w:rsidP="76294E51">
      <w:pPr>
        <w:ind w:left="470" w:hangingChars="196" w:hanging="470"/>
        <w:rPr>
          <w:rFonts w:ascii="Cambria" w:hAnsi="Cambria"/>
          <w:color w:val="FF0000"/>
        </w:rPr>
      </w:pPr>
    </w:p>
    <w:p w14:paraId="6A430E0E" w14:textId="77777777" w:rsidR="00F851C6" w:rsidRPr="00A46750" w:rsidRDefault="007D1C81" w:rsidP="00AE1040">
      <w:pPr>
        <w:ind w:left="470" w:hangingChars="196" w:hanging="470"/>
        <w:rPr>
          <w:rFonts w:ascii="Cambria" w:hAnsi="Cambria"/>
          <w:color w:val="FF0000"/>
        </w:rPr>
      </w:pPr>
      <w:r w:rsidRPr="00A46750">
        <w:rPr>
          <w:rFonts w:ascii="Cambria" w:hAnsi="Cambria"/>
          <w:color w:val="FF0000"/>
        </w:rPr>
        <w:t xml:space="preserve"> </w:t>
      </w:r>
    </w:p>
    <w:p w14:paraId="297F215A" w14:textId="77777777" w:rsidR="00D83DF0" w:rsidRPr="00A46750" w:rsidRDefault="00D83DF0">
      <w:pPr>
        <w:rPr>
          <w:rFonts w:ascii="Cambria" w:hAnsi="Cambria"/>
        </w:rPr>
      </w:pPr>
      <w:r w:rsidRPr="00A46750">
        <w:rPr>
          <w:rFonts w:ascii="Cambria" w:hAnsi="Cambria"/>
        </w:rPr>
        <w:br w:type="page"/>
      </w:r>
    </w:p>
    <w:p w14:paraId="0D2F539D" w14:textId="77777777" w:rsidR="00D83DF0" w:rsidRPr="00A46750" w:rsidRDefault="392B8B34" w:rsidP="009231CE">
      <w:pPr>
        <w:pStyle w:val="Heading1"/>
        <w:rPr>
          <w:rFonts w:ascii="Cambria" w:hAnsi="Cambria"/>
        </w:rPr>
      </w:pPr>
      <w:bookmarkStart w:id="90" w:name="_Toc425237709"/>
      <w:bookmarkStart w:id="91" w:name="_Toc199425894"/>
      <w:r w:rsidRPr="584CE428">
        <w:rPr>
          <w:rFonts w:ascii="Cambria" w:hAnsi="Cambria"/>
        </w:rPr>
        <w:lastRenderedPageBreak/>
        <w:t>Appendix A</w:t>
      </w:r>
      <w:r w:rsidR="0088616A">
        <w:tab/>
      </w:r>
      <w:r w:rsidR="2960162A" w:rsidRPr="584CE428">
        <w:rPr>
          <w:rFonts w:ascii="Cambria" w:hAnsi="Cambria"/>
        </w:rPr>
        <w:t>Requirement and Verification Table</w:t>
      </w:r>
      <w:bookmarkEnd w:id="90"/>
      <w:bookmarkEnd w:id="91"/>
    </w:p>
    <w:p w14:paraId="05C0B684" w14:textId="2F457A4C" w:rsidR="00CA08FB" w:rsidRPr="00CA08FB" w:rsidRDefault="00CA08FB" w:rsidP="00CA08FB">
      <w:pPr>
        <w:jc w:val="center"/>
        <w:rPr>
          <w:rFonts w:asciiTheme="minorHAnsi" w:hAnsiTheme="minorHAnsi" w:cstheme="minorBidi"/>
          <w:b/>
          <w:sz w:val="22"/>
          <w:szCs w:val="22"/>
        </w:rPr>
      </w:pPr>
      <w:r w:rsidRPr="00CA08FB">
        <w:rPr>
          <w:rFonts w:asciiTheme="minorHAnsi" w:hAnsiTheme="minorHAnsi" w:cstheme="minorBidi"/>
          <w:b/>
          <w:sz w:val="22"/>
          <w:szCs w:val="22"/>
        </w:rPr>
        <w:t xml:space="preserve">Table </w:t>
      </w:r>
      <w:r w:rsidRPr="00CA08FB">
        <w:rPr>
          <w:rFonts w:asciiTheme="minorHAnsi" w:hAnsiTheme="minorHAnsi" w:cstheme="minorBidi"/>
          <w:b/>
          <w:sz w:val="22"/>
          <w:szCs w:val="22"/>
        </w:rPr>
        <w:fldChar w:fldCharType="begin"/>
      </w:r>
      <w:r w:rsidRPr="00CA08FB">
        <w:rPr>
          <w:rFonts w:asciiTheme="minorHAnsi" w:hAnsiTheme="minorHAnsi" w:cstheme="minorBidi"/>
          <w:b/>
          <w:sz w:val="22"/>
          <w:szCs w:val="22"/>
        </w:rPr>
        <w:instrText xml:space="preserve"> SEQ Table \* ARABIC </w:instrText>
      </w:r>
      <w:r w:rsidRPr="00CA08FB">
        <w:rPr>
          <w:rFonts w:asciiTheme="minorHAnsi" w:hAnsiTheme="minorHAnsi" w:cstheme="minorBidi"/>
          <w:b/>
          <w:sz w:val="22"/>
          <w:szCs w:val="22"/>
        </w:rPr>
        <w:fldChar w:fldCharType="separate"/>
      </w:r>
      <w:r w:rsidR="00502BB8">
        <w:rPr>
          <w:rFonts w:asciiTheme="minorHAnsi" w:hAnsiTheme="minorHAnsi" w:cstheme="minorBidi"/>
          <w:b/>
          <w:noProof/>
          <w:sz w:val="22"/>
          <w:szCs w:val="22"/>
        </w:rPr>
        <w:t>14</w:t>
      </w:r>
      <w:r w:rsidRPr="00CA08FB">
        <w:rPr>
          <w:rFonts w:asciiTheme="minorHAnsi" w:hAnsiTheme="minorHAnsi" w:cstheme="minorBidi"/>
          <w:b/>
          <w:sz w:val="22"/>
          <w:szCs w:val="22"/>
        </w:rPr>
        <w:fldChar w:fldCharType="end"/>
      </w:r>
      <w:r w:rsidRPr="00CA08FB">
        <w:rPr>
          <w:rFonts w:asciiTheme="minorHAnsi" w:hAnsiTheme="minorHAnsi" w:cstheme="minorBidi"/>
          <w:b/>
          <w:sz w:val="22"/>
          <w:szCs w:val="22"/>
        </w:rPr>
        <w:t xml:space="preserve"> System Requirements and Verifications</w:t>
      </w:r>
    </w:p>
    <w:tbl>
      <w:tblPr>
        <w:tblStyle w:val="TableGrid"/>
        <w:tblW w:w="0" w:type="auto"/>
        <w:jc w:val="center"/>
        <w:tblLayout w:type="fixed"/>
        <w:tblLook w:val="04A0" w:firstRow="1" w:lastRow="0" w:firstColumn="1" w:lastColumn="0" w:noHBand="0" w:noVBand="1"/>
      </w:tblPr>
      <w:tblGrid>
        <w:gridCol w:w="4068"/>
        <w:gridCol w:w="4230"/>
        <w:gridCol w:w="1278"/>
      </w:tblGrid>
      <w:tr w:rsidR="00AC2E62" w:rsidRPr="00A46750" w14:paraId="4E4F5C53" w14:textId="77777777" w:rsidTr="00BE4D1A">
        <w:trPr>
          <w:trHeight w:val="312"/>
          <w:jc w:val="center"/>
        </w:trPr>
        <w:tc>
          <w:tcPr>
            <w:tcW w:w="4068" w:type="dxa"/>
            <w:tcBorders>
              <w:top w:val="single" w:sz="4" w:space="0" w:color="auto"/>
            </w:tcBorders>
          </w:tcPr>
          <w:p w14:paraId="7D2BE12F" w14:textId="77777777" w:rsidR="00AC2E62" w:rsidRPr="00CE7EC4" w:rsidRDefault="00AC2E62" w:rsidP="00171238">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Requirement</w:t>
            </w:r>
          </w:p>
        </w:tc>
        <w:tc>
          <w:tcPr>
            <w:tcW w:w="4230" w:type="dxa"/>
            <w:tcBorders>
              <w:top w:val="single" w:sz="4" w:space="0" w:color="auto"/>
            </w:tcBorders>
          </w:tcPr>
          <w:p w14:paraId="176AC14D" w14:textId="77777777" w:rsidR="00AC2E62" w:rsidRPr="00CE7EC4" w:rsidRDefault="00AC2E62" w:rsidP="00171238">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Verification</w:t>
            </w:r>
          </w:p>
        </w:tc>
        <w:tc>
          <w:tcPr>
            <w:tcW w:w="1278" w:type="dxa"/>
            <w:tcBorders>
              <w:top w:val="single" w:sz="4" w:space="0" w:color="auto"/>
            </w:tcBorders>
          </w:tcPr>
          <w:p w14:paraId="75866DA1" w14:textId="77777777" w:rsidR="00BE4D1A" w:rsidRPr="00CE7EC4" w:rsidRDefault="00AC2E62" w:rsidP="00AC2E62">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Verification status</w:t>
            </w:r>
            <w:r w:rsidR="00BE4D1A" w:rsidRPr="00CE7EC4">
              <w:rPr>
                <w:rFonts w:ascii="Calibri" w:hAnsi="Calibri" w:cs="Calibri"/>
                <w:b/>
                <w:bCs/>
                <w:color w:val="000000" w:themeColor="text1"/>
                <w:sz w:val="22"/>
                <w:szCs w:val="22"/>
              </w:rPr>
              <w:t xml:space="preserve"> </w:t>
            </w:r>
          </w:p>
          <w:p w14:paraId="41289E58" w14:textId="77777777" w:rsidR="00AC2E62" w:rsidRPr="00CE7EC4" w:rsidRDefault="00BE4D1A" w:rsidP="00AC2E62">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(Y or N)</w:t>
            </w:r>
          </w:p>
        </w:tc>
      </w:tr>
      <w:tr w:rsidR="001C0C78" w:rsidRPr="00A46750" w14:paraId="3681810D" w14:textId="77777777" w:rsidTr="00BE4D1A">
        <w:trPr>
          <w:trHeight w:val="329"/>
          <w:jc w:val="center"/>
        </w:trPr>
        <w:tc>
          <w:tcPr>
            <w:tcW w:w="4068" w:type="dxa"/>
          </w:tcPr>
          <w:p w14:paraId="133023C2" w14:textId="43C205A1"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signal generator shall output a sinusoidal waveform with a peak voltage of 5 V at a frequency of 10 Hz. The power amplifier shall output a voltage of 7.5 V. The DC power supply shall provide 5 V to the sensor array and 24 V to the servo driver.</w:t>
            </w:r>
          </w:p>
        </w:tc>
        <w:tc>
          <w:tcPr>
            <w:tcW w:w="4230" w:type="dxa"/>
          </w:tcPr>
          <w:p w14:paraId="6940AA5F" w14:textId="42E1E63C"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output parameters of the signal generator and the DC power supply, including amplitude and frequency, are visually confirmed via their front panel displays. The output voltage of the power amplifier is verified to be 7.5 V using the onboard analog meter.</w:t>
            </w:r>
          </w:p>
        </w:tc>
        <w:tc>
          <w:tcPr>
            <w:tcW w:w="1278" w:type="dxa"/>
          </w:tcPr>
          <w:p w14:paraId="70D50082" w14:textId="08B3FC8E" w:rsidR="001C0C78" w:rsidRPr="00CE7EC4" w:rsidRDefault="00CE7EC4" w:rsidP="001C0C78">
            <w:pPr>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1C0C78" w:rsidRPr="00A46750" w14:paraId="5593A1C5" w14:textId="77777777" w:rsidTr="00BE4D1A">
        <w:trPr>
          <w:trHeight w:val="329"/>
          <w:jc w:val="center"/>
        </w:trPr>
        <w:tc>
          <w:tcPr>
            <w:tcW w:w="4068" w:type="dxa"/>
          </w:tcPr>
          <w:p w14:paraId="252B0E96" w14:textId="3B0DD65E"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servo driver should be applied to 24V voltage to work, the servo motor should move to the desired absolute location after setting the PU steps. We need 0, +10cm and –10cm three locations in y direction for our project, so the PU steps should be exact.</w:t>
            </w:r>
          </w:p>
        </w:tc>
        <w:tc>
          <w:tcPr>
            <w:tcW w:w="4230" w:type="dxa"/>
          </w:tcPr>
          <w:p w14:paraId="6A38A107" w14:textId="78FB5085"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After a 24 V DC supply is applied, the signal indicator light on the servo driver turns on, indicating proper initialization. The theoretical resolution of the servo system is 1 µm per PU step. A command of 100000 PU steps is transmitted to the servo driver via Modbus. The servo motor responds accordingly, and the physical displacement is measured using a ruler, which is approximately 10 cm, which is consistent with the expected displacement based on the default configuration of 10,000 PU steps per revolution and a lead of 1 cm per revolution.</w:t>
            </w:r>
          </w:p>
        </w:tc>
        <w:tc>
          <w:tcPr>
            <w:tcW w:w="1278" w:type="dxa"/>
          </w:tcPr>
          <w:p w14:paraId="1986706C" w14:textId="1A77C5F1" w:rsidR="001C0C78" w:rsidRPr="00CE7EC4" w:rsidRDefault="00CE7EC4" w:rsidP="001C0C78">
            <w:pPr>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1C0C78" w:rsidRPr="00A46750" w14:paraId="53DF6873" w14:textId="77777777" w:rsidTr="00BE4D1A">
        <w:trPr>
          <w:trHeight w:val="329"/>
          <w:jc w:val="center"/>
        </w:trPr>
        <w:tc>
          <w:tcPr>
            <w:tcW w:w="4068" w:type="dxa"/>
          </w:tcPr>
          <w:p w14:paraId="6E2F54E4" w14:textId="77777777"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Vibrator vibrates in the vertical direction. The vibrator shall generate vertical oscillations at a frequency of 8 Hz with an input voltage of 7.5 V.</w:t>
            </w:r>
          </w:p>
          <w:p w14:paraId="1BB1E7CC" w14:textId="28D8AEF5"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Motor a power input of approximately 20W</w:t>
            </w:r>
          </w:p>
        </w:tc>
        <w:tc>
          <w:tcPr>
            <w:tcW w:w="4230" w:type="dxa"/>
          </w:tcPr>
          <w:p w14:paraId="64959550" w14:textId="77777777"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Apply a 7.5 V input to the servo motor and measure the vibration frequency of the vibrating head using a high-speed camera or motion sensor. Verify that the vertical oscillation frequency is 8 ± 0.5 Hz. Confirm that the motion is constrained to the vertical axis and the amplitude remains consistent.</w:t>
            </w:r>
          </w:p>
          <w:p w14:paraId="13163FCC" w14:textId="598E0370"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Submerge the pressure sensor at a fixed distance from the vibrating head. Activate the vibrator at 8 Hz and 7.5 V. Verify that the pressure sensor output shows periodic pressure variations corresponding to the vibrator’s frequency.</w:t>
            </w:r>
          </w:p>
        </w:tc>
        <w:tc>
          <w:tcPr>
            <w:tcW w:w="1278" w:type="dxa"/>
          </w:tcPr>
          <w:p w14:paraId="579A41E9" w14:textId="32FA68CB" w:rsidR="001C0C78" w:rsidRPr="00CE7EC4" w:rsidRDefault="00CE7EC4" w:rsidP="001C0C78">
            <w:pPr>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1C0C78" w:rsidRPr="00A46750" w14:paraId="6FDA063F" w14:textId="77777777" w:rsidTr="00BE4D1A">
        <w:trPr>
          <w:trHeight w:val="329"/>
          <w:jc w:val="center"/>
        </w:trPr>
        <w:tc>
          <w:tcPr>
            <w:tcW w:w="4068" w:type="dxa"/>
          </w:tcPr>
          <w:p w14:paraId="0D432BC3"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lastRenderedPageBreak/>
              <w:t>We encased the sensor in a 3D-printed housing and placed it below the surface of silicone oil.</w:t>
            </w:r>
          </w:p>
          <w:p w14:paraId="64F29009"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sensor array is powered by 5V DC supply</w:t>
            </w:r>
          </w:p>
          <w:p w14:paraId="488C8BF3"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Three pins were extended from the sensor. (The pin connection can refer to Figure 7)</w:t>
            </w:r>
          </w:p>
          <w:p w14:paraId="3CB6F7B1" w14:textId="77777777" w:rsidR="001C0C78" w:rsidRPr="00CE7EC4" w:rsidRDefault="001C0C78" w:rsidP="00CE7EC4">
            <w:pPr>
              <w:spacing w:after="200" w:line="276" w:lineRule="auto"/>
              <w:rPr>
                <w:rFonts w:asciiTheme="minorHAnsi" w:eastAsiaTheme="minorHAnsi" w:hAnsiTheme="minorHAnsi" w:cstheme="minorBidi"/>
                <w:color w:val="000000" w:themeColor="text1"/>
                <w:sz w:val="22"/>
                <w:szCs w:val="22"/>
                <w:lang w:eastAsia="en-US"/>
              </w:rPr>
            </w:pPr>
          </w:p>
        </w:tc>
        <w:tc>
          <w:tcPr>
            <w:tcW w:w="4230" w:type="dxa"/>
          </w:tcPr>
          <w:p w14:paraId="1293084C"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Basic Testing: In the air, gently press the sensor with a gloved finger. Place sensor in water; observe status and initial response through oscilloscope. Then turn on the vibrator to observe the change</w:t>
            </w:r>
          </w:p>
          <w:p w14:paraId="2DB21231"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p>
          <w:p w14:paraId="52491B10" w14:textId="1F7602C2" w:rsidR="001C0C78"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Overall Performance Evaluation The validation of the sensor device also requires a data acquisition card. First, download the corresponding software for the data acquisition card on the computer. After properly connecting the sensor to the data acquisition card, click "Start Measurement." Once the vibrator is activated, regularly spaced pulses with similar amplitudes can be observed in the software's visualization interface. We will discuss the verification details and result in the next section.</w:t>
            </w:r>
          </w:p>
        </w:tc>
        <w:tc>
          <w:tcPr>
            <w:tcW w:w="1278" w:type="dxa"/>
          </w:tcPr>
          <w:p w14:paraId="59A025E1" w14:textId="4B9303C5" w:rsidR="001C0C78" w:rsidRPr="00CE7EC4" w:rsidRDefault="00CE7EC4"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FB2F26" w:rsidRPr="00A46750" w14:paraId="763AF67E" w14:textId="77777777" w:rsidTr="00BE4D1A">
        <w:trPr>
          <w:trHeight w:val="329"/>
          <w:jc w:val="center"/>
        </w:trPr>
        <w:tc>
          <w:tcPr>
            <w:tcW w:w="4068" w:type="dxa"/>
          </w:tcPr>
          <w:p w14:paraId="4F0F2899"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pressure signal should change when we turn on the pressure sensors</w:t>
            </w:r>
          </w:p>
          <w:p w14:paraId="139553EB"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p>
          <w:p w14:paraId="6EE30FB6" w14:textId="62C12C25" w:rsidR="00FB2F26" w:rsidRPr="00CE7EC4" w:rsidRDefault="00FB2F26" w:rsidP="00CE7EC4">
            <w:pPr>
              <w:spacing w:after="200" w:line="276" w:lineRule="auto"/>
              <w:ind w:left="10" w:right="20" w:hanging="1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pressure signal should be different when we change the location of vibrator</w:t>
            </w:r>
          </w:p>
        </w:tc>
        <w:tc>
          <w:tcPr>
            <w:tcW w:w="4230" w:type="dxa"/>
          </w:tcPr>
          <w:p w14:paraId="474F69E4"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The pressure array was placed underwater for data collection via DAQ software. A notable gap in the signal appears at 1.8 seconds in Figure 10, corresponding to the activation of the vibrator.</w:t>
            </w:r>
          </w:p>
          <w:p w14:paraId="4C9E210D" w14:textId="77777777"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p>
          <w:p w14:paraId="17DEBEA4" w14:textId="6966C5AA" w:rsidR="00FB2F26" w:rsidRPr="00CE7EC4" w:rsidRDefault="00FB2F2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 xml:space="preserve">We also compared signals based on the vibrator's location relative to the sensor array. It was found that when the vibrator was positioned further from the sensor array, the generated signals had a lower amplitude. The difference in horizontal direction also has an impact on signal, which means our sensor array can work. </w:t>
            </w:r>
          </w:p>
        </w:tc>
        <w:tc>
          <w:tcPr>
            <w:tcW w:w="1278" w:type="dxa"/>
          </w:tcPr>
          <w:p w14:paraId="57446747" w14:textId="6204761B" w:rsidR="00FB2F26" w:rsidRPr="00CE7EC4" w:rsidRDefault="00CE7EC4" w:rsidP="00CE7EC4">
            <w:pPr>
              <w:spacing w:after="200" w:line="276" w:lineRule="auto"/>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CE1E9F" w:rsidRPr="00A46750" w14:paraId="12DE128A" w14:textId="77777777" w:rsidTr="00BE4D1A">
        <w:trPr>
          <w:trHeight w:val="329"/>
          <w:jc w:val="center"/>
        </w:trPr>
        <w:tc>
          <w:tcPr>
            <w:tcW w:w="4068" w:type="dxa"/>
          </w:tcPr>
          <w:p w14:paraId="5A5F7627" w14:textId="14963C5E" w:rsidR="00CE1E9F" w:rsidRPr="00CE7EC4" w:rsidRDefault="00EF51AB"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Data preprocess module should g</w:t>
            </w:r>
            <w:r w:rsidR="007605C6" w:rsidRPr="00CE7EC4">
              <w:rPr>
                <w:rFonts w:asciiTheme="minorHAnsi" w:eastAsiaTheme="minorHAnsi" w:hAnsiTheme="minorHAnsi" w:cstheme="minorBidi"/>
                <w:color w:val="000000" w:themeColor="text1"/>
                <w:sz w:val="22"/>
                <w:szCs w:val="22"/>
                <w:lang w:eastAsia="en-US"/>
              </w:rPr>
              <w:t>enerate two images in real</w:t>
            </w:r>
            <w:r w:rsidR="002A2E96" w:rsidRPr="00CE7EC4">
              <w:rPr>
                <w:rFonts w:asciiTheme="minorHAnsi" w:eastAsiaTheme="minorHAnsi" w:hAnsiTheme="minorHAnsi" w:cstheme="minorBidi"/>
                <w:color w:val="000000" w:themeColor="text1"/>
                <w:sz w:val="22"/>
                <w:szCs w:val="22"/>
                <w:lang w:eastAsia="en-US"/>
              </w:rPr>
              <w:t>-</w:t>
            </w:r>
            <w:r w:rsidR="007605C6" w:rsidRPr="00CE7EC4">
              <w:rPr>
                <w:rFonts w:asciiTheme="minorHAnsi" w:eastAsiaTheme="minorHAnsi" w:hAnsiTheme="minorHAnsi" w:cstheme="minorBidi"/>
                <w:color w:val="000000" w:themeColor="text1"/>
                <w:sz w:val="22"/>
                <w:szCs w:val="22"/>
                <w:lang w:eastAsia="en-US"/>
              </w:rPr>
              <w:t>time. </w:t>
            </w:r>
          </w:p>
        </w:tc>
        <w:tc>
          <w:tcPr>
            <w:tcW w:w="4230" w:type="dxa"/>
          </w:tcPr>
          <w:p w14:paraId="1B44AB5C" w14:textId="5D93B8D0" w:rsidR="00CE1E9F" w:rsidRPr="00CE7EC4" w:rsidRDefault="00C9560C"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At test time, we will have windows to visualize the</w:t>
            </w:r>
            <w:r w:rsidR="00EF51AB" w:rsidRPr="00CE7EC4">
              <w:rPr>
                <w:rFonts w:asciiTheme="minorHAnsi" w:eastAsiaTheme="minorHAnsi" w:hAnsiTheme="minorHAnsi" w:cstheme="minorBidi"/>
                <w:color w:val="000000" w:themeColor="text1"/>
                <w:sz w:val="22"/>
                <w:szCs w:val="22"/>
                <w:lang w:eastAsia="en-US"/>
              </w:rPr>
              <w:t xml:space="preserve"> </w:t>
            </w:r>
            <w:r w:rsidRPr="00CE7EC4">
              <w:rPr>
                <w:rFonts w:asciiTheme="minorHAnsi" w:eastAsiaTheme="minorHAnsi" w:hAnsiTheme="minorHAnsi" w:cstheme="minorBidi"/>
                <w:color w:val="000000" w:themeColor="text1"/>
                <w:sz w:val="22"/>
                <w:szCs w:val="22"/>
                <w:lang w:eastAsia="en-US"/>
              </w:rPr>
              <w:t>two images.</w:t>
            </w:r>
          </w:p>
        </w:tc>
        <w:tc>
          <w:tcPr>
            <w:tcW w:w="1278" w:type="dxa"/>
          </w:tcPr>
          <w:p w14:paraId="346E9F32" w14:textId="6033C5F8" w:rsidR="00CE1E9F" w:rsidRPr="00CE7EC4" w:rsidRDefault="00CE7EC4" w:rsidP="00CE7EC4">
            <w:pPr>
              <w:spacing w:after="200" w:line="276" w:lineRule="auto"/>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r w:rsidR="00663BFA" w:rsidRPr="00A46750" w14:paraId="298B7E9F" w14:textId="77777777" w:rsidTr="00BE4D1A">
        <w:trPr>
          <w:trHeight w:val="329"/>
          <w:jc w:val="center"/>
        </w:trPr>
        <w:tc>
          <w:tcPr>
            <w:tcW w:w="4068" w:type="dxa"/>
          </w:tcPr>
          <w:p w14:paraId="34DC79BB" w14:textId="0964DFEA" w:rsidR="00663BFA" w:rsidRPr="00CE7EC4" w:rsidRDefault="00CE7EC4"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Position prediction model should p</w:t>
            </w:r>
            <w:r w:rsidR="00663BFA" w:rsidRPr="00CE7EC4">
              <w:rPr>
                <w:rFonts w:asciiTheme="minorHAnsi" w:eastAsiaTheme="minorHAnsi" w:hAnsiTheme="minorHAnsi" w:cstheme="minorBidi"/>
                <w:color w:val="000000" w:themeColor="text1"/>
                <w:sz w:val="22"/>
                <w:szCs w:val="22"/>
                <w:lang w:eastAsia="en-US"/>
              </w:rPr>
              <w:t>redict accurate position of the signal sources at</w:t>
            </w:r>
          </w:p>
          <w:p w14:paraId="57FCB800" w14:textId="4DCA74BA" w:rsidR="00663BFA" w:rsidRPr="00CE7EC4" w:rsidRDefault="00663BFA"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lastRenderedPageBreak/>
              <w:t>test time.</w:t>
            </w:r>
          </w:p>
        </w:tc>
        <w:tc>
          <w:tcPr>
            <w:tcW w:w="4230" w:type="dxa"/>
          </w:tcPr>
          <w:p w14:paraId="7479923A" w14:textId="38438A47" w:rsidR="006C38A6" w:rsidRPr="00CE7EC4" w:rsidRDefault="006C38A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lastRenderedPageBreak/>
              <w:t>Calculate distance between predicted and true</w:t>
            </w:r>
            <w:r w:rsidR="00CE7EC4" w:rsidRPr="00CE7EC4">
              <w:rPr>
                <w:rFonts w:asciiTheme="minorHAnsi" w:eastAsiaTheme="minorHAnsi" w:hAnsiTheme="minorHAnsi" w:cstheme="minorBidi"/>
                <w:color w:val="000000" w:themeColor="text1"/>
                <w:sz w:val="22"/>
                <w:szCs w:val="22"/>
                <w:lang w:eastAsia="en-US"/>
              </w:rPr>
              <w:t xml:space="preserve"> </w:t>
            </w:r>
            <w:r w:rsidRPr="00CE7EC4">
              <w:rPr>
                <w:rFonts w:asciiTheme="minorHAnsi" w:eastAsiaTheme="minorHAnsi" w:hAnsiTheme="minorHAnsi" w:cstheme="minorBidi"/>
                <w:color w:val="000000" w:themeColor="text1"/>
                <w:sz w:val="22"/>
                <w:szCs w:val="22"/>
                <w:lang w:eastAsia="en-US"/>
              </w:rPr>
              <w:t xml:space="preserve">positions at test time. We need to show </w:t>
            </w:r>
            <w:r w:rsidRPr="00CE7EC4">
              <w:rPr>
                <w:rFonts w:asciiTheme="minorHAnsi" w:eastAsiaTheme="minorHAnsi" w:hAnsiTheme="minorHAnsi" w:cstheme="minorBidi"/>
                <w:color w:val="000000" w:themeColor="text1"/>
                <w:sz w:val="22"/>
                <w:szCs w:val="22"/>
                <w:lang w:eastAsia="en-US"/>
              </w:rPr>
              <w:lastRenderedPageBreak/>
              <w:t>the distance is</w:t>
            </w:r>
          </w:p>
          <w:p w14:paraId="76EBBD98" w14:textId="77777777" w:rsidR="006C38A6" w:rsidRPr="00CE7EC4" w:rsidRDefault="006C38A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within reasonable range, here we will use 1</w:t>
            </w:r>
          </w:p>
          <w:p w14:paraId="152BB3F1" w14:textId="0AB72BE5" w:rsidR="00663BFA" w:rsidRPr="00CE7EC4" w:rsidRDefault="006C38A6"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centimeter.</w:t>
            </w:r>
          </w:p>
        </w:tc>
        <w:tc>
          <w:tcPr>
            <w:tcW w:w="1278" w:type="dxa"/>
          </w:tcPr>
          <w:p w14:paraId="48A2D328" w14:textId="3D3EA4F8" w:rsidR="00663BFA" w:rsidRPr="00CE7EC4" w:rsidRDefault="00CE7EC4" w:rsidP="00CE7EC4">
            <w:pPr>
              <w:spacing w:after="200" w:line="276" w:lineRule="auto"/>
              <w:ind w:left="360"/>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lastRenderedPageBreak/>
              <w:t>Y</w:t>
            </w:r>
          </w:p>
        </w:tc>
      </w:tr>
      <w:tr w:rsidR="00C83DAE" w:rsidRPr="00A46750" w14:paraId="0E51DC5A" w14:textId="77777777" w:rsidTr="00BE4D1A">
        <w:trPr>
          <w:trHeight w:val="329"/>
          <w:jc w:val="center"/>
        </w:trPr>
        <w:tc>
          <w:tcPr>
            <w:tcW w:w="4068" w:type="dxa"/>
          </w:tcPr>
          <w:p w14:paraId="14EE5936" w14:textId="77777777" w:rsidR="00734E3B" w:rsidRPr="00CE7EC4" w:rsidRDefault="00734E3B"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Generate plots with icons at real time. </w:t>
            </w:r>
          </w:p>
          <w:p w14:paraId="63AEE9AF" w14:textId="48EB4BFE" w:rsidR="00C83DAE" w:rsidRPr="00CE7EC4" w:rsidRDefault="00C83DAE" w:rsidP="00CE7EC4">
            <w:pPr>
              <w:spacing w:after="200" w:line="276" w:lineRule="auto"/>
              <w:rPr>
                <w:rFonts w:asciiTheme="minorHAnsi" w:eastAsiaTheme="minorHAnsi" w:hAnsiTheme="minorHAnsi" w:cstheme="minorBidi"/>
                <w:color w:val="000000" w:themeColor="text1"/>
                <w:sz w:val="22"/>
                <w:szCs w:val="22"/>
                <w:lang w:eastAsia="en-US"/>
              </w:rPr>
            </w:pPr>
          </w:p>
        </w:tc>
        <w:tc>
          <w:tcPr>
            <w:tcW w:w="4230" w:type="dxa"/>
          </w:tcPr>
          <w:p w14:paraId="4847D0EA" w14:textId="041DDD00" w:rsidR="00C83DAE" w:rsidRPr="00CE7EC4" w:rsidRDefault="00683B7F" w:rsidP="00CE7EC4">
            <w:pPr>
              <w:spacing w:after="200" w:line="276" w:lineRule="auto"/>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At test time, we will have windows to visualize the</w:t>
            </w:r>
            <w:r w:rsidR="00CE7EC4" w:rsidRPr="00CE7EC4">
              <w:rPr>
                <w:rFonts w:asciiTheme="minorHAnsi" w:eastAsiaTheme="minorHAnsi" w:hAnsiTheme="minorHAnsi" w:cstheme="minorBidi"/>
                <w:color w:val="000000" w:themeColor="text1"/>
                <w:sz w:val="22"/>
                <w:szCs w:val="22"/>
                <w:lang w:eastAsia="en-US"/>
              </w:rPr>
              <w:t xml:space="preserve"> </w:t>
            </w:r>
            <w:r w:rsidRPr="00CE7EC4">
              <w:rPr>
                <w:rFonts w:asciiTheme="minorHAnsi" w:eastAsiaTheme="minorHAnsi" w:hAnsiTheme="minorHAnsi" w:cstheme="minorBidi"/>
                <w:color w:val="000000" w:themeColor="text1"/>
                <w:sz w:val="22"/>
                <w:szCs w:val="22"/>
                <w:lang w:eastAsia="en-US"/>
              </w:rPr>
              <w:t>plot</w:t>
            </w:r>
            <w:r w:rsidR="00CE7EC4" w:rsidRPr="00CE7EC4">
              <w:rPr>
                <w:rFonts w:asciiTheme="minorHAnsi" w:eastAsiaTheme="minorHAnsi" w:hAnsiTheme="minorHAnsi" w:cstheme="minorBidi"/>
                <w:color w:val="000000" w:themeColor="text1"/>
                <w:sz w:val="22"/>
                <w:szCs w:val="22"/>
                <w:lang w:eastAsia="en-US"/>
              </w:rPr>
              <w:t>, including prediction and ground truth</w:t>
            </w:r>
            <w:r w:rsidRPr="00CE7EC4">
              <w:rPr>
                <w:rFonts w:asciiTheme="minorHAnsi" w:eastAsiaTheme="minorHAnsi" w:hAnsiTheme="minorHAnsi" w:cstheme="minorBidi"/>
                <w:color w:val="000000" w:themeColor="text1"/>
                <w:sz w:val="22"/>
                <w:szCs w:val="22"/>
                <w:lang w:eastAsia="en-US"/>
              </w:rPr>
              <w:t>.</w:t>
            </w:r>
          </w:p>
        </w:tc>
        <w:tc>
          <w:tcPr>
            <w:tcW w:w="1278" w:type="dxa"/>
          </w:tcPr>
          <w:p w14:paraId="062681E5" w14:textId="2388E7AA" w:rsidR="00C83DAE" w:rsidRPr="00CE7EC4" w:rsidRDefault="00CE7EC4" w:rsidP="00CE7EC4">
            <w:pPr>
              <w:pStyle w:val="p1"/>
              <w:spacing w:after="200" w:line="276" w:lineRule="auto"/>
              <w:jc w:val="center"/>
              <w:rPr>
                <w:rFonts w:asciiTheme="minorHAnsi" w:eastAsiaTheme="minorHAnsi" w:hAnsiTheme="minorHAnsi" w:cstheme="minorBidi"/>
                <w:color w:val="000000" w:themeColor="text1"/>
                <w:sz w:val="22"/>
                <w:szCs w:val="22"/>
                <w:lang w:eastAsia="en-US"/>
              </w:rPr>
            </w:pPr>
            <w:r w:rsidRPr="00CE7EC4">
              <w:rPr>
                <w:rFonts w:asciiTheme="minorHAnsi" w:eastAsiaTheme="minorHAnsi" w:hAnsiTheme="minorHAnsi" w:cstheme="minorBidi"/>
                <w:color w:val="000000" w:themeColor="text1"/>
                <w:sz w:val="22"/>
                <w:szCs w:val="22"/>
                <w:lang w:eastAsia="en-US"/>
              </w:rPr>
              <w:t>Y</w:t>
            </w:r>
          </w:p>
        </w:tc>
      </w:tr>
    </w:tbl>
    <w:p w14:paraId="1A2E931A" w14:textId="77777777" w:rsidR="00DA69C5" w:rsidRPr="00A46750" w:rsidRDefault="00DA69C5" w:rsidP="009231CE">
      <w:pPr>
        <w:rPr>
          <w:rFonts w:ascii="Cambria" w:hAnsi="Cambria"/>
        </w:rPr>
      </w:pPr>
    </w:p>
    <w:p w14:paraId="07CE1BCC" w14:textId="1F497DEE" w:rsidR="00873108" w:rsidRDefault="00873108" w:rsidP="009231CE">
      <w:pPr>
        <w:rPr>
          <w:rFonts w:ascii="Cambria" w:hAnsi="Cambria"/>
        </w:rPr>
      </w:pPr>
      <w:r>
        <w:rPr>
          <w:rFonts w:ascii="Cambria" w:hAnsi="Cambria"/>
        </w:rPr>
        <w:br w:type="page"/>
      </w:r>
    </w:p>
    <w:p w14:paraId="0E3AB06D" w14:textId="180DA2DA" w:rsidR="000E5848" w:rsidRPr="00A46750" w:rsidRDefault="000E5848" w:rsidP="000E5848">
      <w:pPr>
        <w:pStyle w:val="Heading1"/>
        <w:rPr>
          <w:rFonts w:ascii="Cambria" w:hAnsi="Cambria"/>
        </w:rPr>
      </w:pPr>
      <w:bookmarkStart w:id="92" w:name="_Toc1352913564"/>
      <w:bookmarkStart w:id="93" w:name="_Toc199425895"/>
      <w:r w:rsidRPr="584CE428">
        <w:rPr>
          <w:rFonts w:ascii="Cambria" w:hAnsi="Cambria"/>
        </w:rPr>
        <w:lastRenderedPageBreak/>
        <w:t>Appendix B</w:t>
      </w:r>
      <w:r>
        <w:tab/>
      </w:r>
      <w:r w:rsidRPr="584CE428">
        <w:rPr>
          <w:rFonts w:ascii="Cambria" w:hAnsi="Cambria"/>
        </w:rPr>
        <w:t>Schedule</w:t>
      </w:r>
      <w:bookmarkEnd w:id="92"/>
      <w:bookmarkEnd w:id="93"/>
    </w:p>
    <w:p w14:paraId="735FBB77" w14:textId="51977C6C" w:rsidR="00502BB8" w:rsidRPr="00502BB8" w:rsidRDefault="00502BB8" w:rsidP="00502BB8">
      <w:pPr>
        <w:pStyle w:val="Caption"/>
        <w:keepNext/>
        <w:jc w:val="center"/>
        <w:rPr>
          <w:rFonts w:asciiTheme="minorHAnsi" w:hAnsiTheme="minorHAnsi" w:cstheme="minorBidi"/>
          <w:bCs w:val="0"/>
          <w:color w:val="auto"/>
          <w:sz w:val="22"/>
          <w:szCs w:val="22"/>
        </w:rPr>
      </w:pPr>
      <w:r w:rsidRPr="00502BB8">
        <w:rPr>
          <w:rFonts w:asciiTheme="minorHAnsi" w:hAnsiTheme="minorHAnsi" w:cstheme="minorBidi"/>
          <w:bCs w:val="0"/>
          <w:color w:val="auto"/>
          <w:sz w:val="22"/>
          <w:szCs w:val="22"/>
        </w:rPr>
        <w:t xml:space="preserve">Table </w:t>
      </w:r>
      <w:r w:rsidRPr="00502BB8">
        <w:rPr>
          <w:rFonts w:asciiTheme="minorHAnsi" w:hAnsiTheme="minorHAnsi" w:cstheme="minorBidi"/>
          <w:bCs w:val="0"/>
          <w:color w:val="auto"/>
          <w:sz w:val="22"/>
          <w:szCs w:val="22"/>
        </w:rPr>
        <w:fldChar w:fldCharType="begin"/>
      </w:r>
      <w:r w:rsidRPr="00502BB8">
        <w:rPr>
          <w:rFonts w:asciiTheme="minorHAnsi" w:hAnsiTheme="minorHAnsi" w:cstheme="minorBidi"/>
          <w:bCs w:val="0"/>
          <w:color w:val="auto"/>
          <w:sz w:val="22"/>
          <w:szCs w:val="22"/>
        </w:rPr>
        <w:instrText xml:space="preserve"> SEQ Table \* ARABIC </w:instrText>
      </w:r>
      <w:r w:rsidRPr="00502BB8">
        <w:rPr>
          <w:rFonts w:asciiTheme="minorHAnsi" w:hAnsiTheme="minorHAnsi" w:cstheme="minorBidi"/>
          <w:bCs w:val="0"/>
          <w:color w:val="auto"/>
          <w:sz w:val="22"/>
          <w:szCs w:val="22"/>
        </w:rPr>
        <w:fldChar w:fldCharType="separate"/>
      </w:r>
      <w:r w:rsidRPr="00502BB8">
        <w:rPr>
          <w:rFonts w:asciiTheme="minorHAnsi" w:hAnsiTheme="minorHAnsi" w:cstheme="minorBidi"/>
          <w:bCs w:val="0"/>
          <w:color w:val="auto"/>
          <w:sz w:val="22"/>
          <w:szCs w:val="22"/>
        </w:rPr>
        <w:t>15</w:t>
      </w:r>
      <w:r w:rsidRPr="00502BB8">
        <w:rPr>
          <w:rFonts w:asciiTheme="minorHAnsi" w:hAnsiTheme="minorHAnsi" w:cstheme="minorBidi"/>
          <w:bCs w:val="0"/>
          <w:color w:val="auto"/>
          <w:sz w:val="22"/>
          <w:szCs w:val="22"/>
        </w:rPr>
        <w:fldChar w:fldCharType="end"/>
      </w:r>
      <w:r w:rsidRPr="00502BB8">
        <w:rPr>
          <w:rFonts w:asciiTheme="minorHAnsi" w:hAnsiTheme="minorHAnsi" w:cstheme="minorBidi"/>
          <w:bCs w:val="0"/>
          <w:color w:val="auto"/>
          <w:sz w:val="22"/>
          <w:szCs w:val="22"/>
        </w:rPr>
        <w:t xml:space="preserve"> Schedule by member</w:t>
      </w:r>
    </w:p>
    <w:tbl>
      <w:tblPr>
        <w:tblStyle w:val="TableGrid"/>
        <w:tblW w:w="1021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
        <w:gridCol w:w="1872"/>
        <w:gridCol w:w="1872"/>
        <w:gridCol w:w="1872"/>
        <w:gridCol w:w="1872"/>
        <w:gridCol w:w="1872"/>
      </w:tblGrid>
      <w:tr w:rsidR="000E5848" w14:paraId="6EDB8670"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73025883"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 xml:space="preserve">Week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3C0A9F6A" w14:textId="25F99069"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Xinchen Yin</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7E9268DD"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Haoyu Huang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51CDF1CD"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Zaihe Zhang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64C227B4" w14:textId="00771FAC" w:rsidR="000E5848" w:rsidRPr="0023577F" w:rsidRDefault="5B8E851E" w:rsidP="0023577F">
            <w:pPr>
              <w:spacing w:after="200" w:line="276" w:lineRule="auto"/>
              <w:rPr>
                <w:rFonts w:asciiTheme="minorHAnsi" w:eastAsiaTheme="minorEastAsia" w:hAnsiTheme="minorHAnsi" w:cstheme="minorBidi"/>
                <w:color w:val="000000" w:themeColor="text1"/>
                <w:sz w:val="22"/>
                <w:szCs w:val="22"/>
                <w:lang w:eastAsia="en-US"/>
              </w:rPr>
            </w:pPr>
            <w:r w:rsidRPr="5B8E851E">
              <w:rPr>
                <w:rFonts w:asciiTheme="minorHAnsi" w:eastAsiaTheme="minorEastAsia" w:hAnsiTheme="minorHAnsi" w:cstheme="minorBidi"/>
                <w:color w:val="000000" w:themeColor="text1"/>
                <w:sz w:val="22"/>
                <w:szCs w:val="22"/>
                <w:lang w:eastAsia="en-US"/>
              </w:rPr>
              <w:t>Ziye Deng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077A0341"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Jiawei Wang</w:t>
            </w:r>
          </w:p>
        </w:tc>
      </w:tr>
      <w:tr w:rsidR="000E5848" w14:paraId="783F1A8C"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4456DD1" w14:textId="4E6235BA"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2/</w:t>
            </w:r>
            <w:r w:rsidR="00502802">
              <w:rPr>
                <w:rFonts w:asciiTheme="minorHAnsi" w:eastAsiaTheme="minorHAnsi" w:hAnsiTheme="minorHAnsi" w:cstheme="minorBidi"/>
                <w:color w:val="000000" w:themeColor="text1"/>
                <w:sz w:val="22"/>
                <w:szCs w:val="22"/>
                <w:lang w:eastAsia="en-US"/>
              </w:rPr>
              <w:t>24</w:t>
            </w:r>
            <w:r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692B7E0" w14:textId="72E550D9" w:rsidR="000E5848" w:rsidRPr="0023577F" w:rsidRDefault="000A4810"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Paper reading and d</w:t>
            </w:r>
            <w:r w:rsidR="00B6189E" w:rsidRPr="0023577F">
              <w:rPr>
                <w:rFonts w:asciiTheme="minorHAnsi" w:eastAsiaTheme="minorHAnsi" w:hAnsiTheme="minorHAnsi" w:cstheme="minorBidi"/>
                <w:color w:val="000000" w:themeColor="text1"/>
                <w:sz w:val="22"/>
                <w:szCs w:val="22"/>
                <w:lang w:eastAsia="en-US"/>
              </w:rPr>
              <w:t>own</w:t>
            </w:r>
            <w:r w:rsidR="00310793" w:rsidRPr="0023577F">
              <w:rPr>
                <w:rFonts w:asciiTheme="minorHAnsi" w:eastAsiaTheme="minorHAnsi" w:hAnsiTheme="minorHAnsi" w:cstheme="minorBidi"/>
                <w:color w:val="000000" w:themeColor="text1"/>
                <w:sz w:val="22"/>
                <w:szCs w:val="22"/>
                <w:lang w:eastAsia="en-US"/>
              </w:rPr>
              <w:t>load original data</w:t>
            </w:r>
            <w:r w:rsidR="00220AA7" w:rsidRPr="0023577F">
              <w:rPr>
                <w:rFonts w:asciiTheme="minorHAnsi" w:eastAsiaTheme="minorHAnsi" w:hAnsiTheme="minorHAnsi" w:cstheme="minorBidi"/>
                <w:color w:val="000000" w:themeColor="text1"/>
                <w:sz w:val="22"/>
                <w:szCs w:val="22"/>
                <w:lang w:eastAsia="en-US"/>
              </w:rPr>
              <w:t>set</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5A4FB1F" w14:textId="1F4131E6" w:rsidR="000E5848" w:rsidRPr="0023577F" w:rsidRDefault="564B78B0"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 xml:space="preserve">Order Component &amp; </w:t>
            </w:r>
            <w:r w:rsidR="000E5848" w:rsidRPr="0023577F">
              <w:rPr>
                <w:rFonts w:asciiTheme="minorHAnsi" w:eastAsiaTheme="minorHAnsi" w:hAnsiTheme="minorHAnsi" w:cstheme="minorBidi"/>
                <w:color w:val="000000" w:themeColor="text1"/>
                <w:sz w:val="22"/>
                <w:szCs w:val="22"/>
                <w:lang w:eastAsia="en-US"/>
              </w:rPr>
              <w:t>Finish experiment setup</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45429992"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Finish experiment setup</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70A508E" w14:textId="6408C8CB" w:rsidR="000E5848" w:rsidRPr="0023577F" w:rsidRDefault="5B8E851E" w:rsidP="0023577F">
            <w:pPr>
              <w:spacing w:after="200" w:line="276" w:lineRule="auto"/>
              <w:rPr>
                <w:rFonts w:asciiTheme="minorHAnsi" w:eastAsiaTheme="minorEastAsia" w:hAnsiTheme="minorHAnsi" w:cstheme="minorBidi"/>
                <w:color w:val="000000" w:themeColor="text1"/>
                <w:sz w:val="22"/>
                <w:szCs w:val="22"/>
                <w:lang w:eastAsia="en-US"/>
              </w:rPr>
            </w:pPr>
            <w:r w:rsidRPr="5B8E851E">
              <w:rPr>
                <w:rFonts w:asciiTheme="minorHAnsi" w:eastAsiaTheme="minorEastAsia" w:hAnsiTheme="minorHAnsi" w:cstheme="minorBidi"/>
                <w:color w:val="000000" w:themeColor="text1"/>
                <w:sz w:val="22"/>
                <w:szCs w:val="22"/>
                <w:lang w:eastAsia="en-US"/>
              </w:rPr>
              <w:t>Paper reading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1C11B3F"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Finish experiment setup</w:t>
            </w:r>
          </w:p>
        </w:tc>
      </w:tr>
      <w:tr w:rsidR="000E5848" w14:paraId="17F21EFE"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27EA64D2" w14:textId="13A336A2" w:rsidR="000E5848" w:rsidRPr="0023577F" w:rsidRDefault="00502802" w:rsidP="0023577F">
            <w:pPr>
              <w:spacing w:after="200" w:line="276"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3/3</w:t>
            </w:r>
            <w:r w:rsidR="000E5848" w:rsidRPr="0023577F">
              <w:rPr>
                <w:rFonts w:asciiTheme="minorHAnsi" w:eastAsiaTheme="minorHAnsi" w:hAnsiTheme="minorHAnsi" w:cstheme="minorBidi"/>
                <w:color w:val="000000" w:themeColor="text1"/>
                <w:sz w:val="22"/>
                <w:szCs w:val="22"/>
                <w:lang w:eastAsia="en-US"/>
              </w:rPr>
              <w:t xml:space="preserve">/25 </w:t>
            </w:r>
          </w:p>
          <w:p w14:paraId="662A9EC8"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 xml:space="preserve">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0C1A5E56" w14:textId="1C24AE49" w:rsidR="000E5848" w:rsidRPr="0023577F" w:rsidRDefault="00663100"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Network design</w:t>
            </w:r>
            <w:r w:rsidR="007A13C8" w:rsidRPr="0023577F">
              <w:rPr>
                <w:rFonts w:asciiTheme="minorHAnsi" w:eastAsiaTheme="minorHAnsi" w:hAnsiTheme="minorHAnsi" w:cstheme="minorBidi"/>
                <w:color w:val="000000" w:themeColor="text1"/>
                <w:sz w:val="22"/>
                <w:szCs w:val="22"/>
                <w:lang w:eastAsia="en-US"/>
              </w:rPr>
              <w:t xml:space="preserve"> based on original paper</w:t>
            </w:r>
            <w:r w:rsidR="00516136" w:rsidRPr="0023577F">
              <w:rPr>
                <w:rFonts w:asciiTheme="minorHAnsi" w:eastAsiaTheme="minorHAnsi" w:hAnsiTheme="minorHAnsi" w:cstheme="minorBidi"/>
                <w:color w:val="000000" w:themeColor="text1"/>
                <w:sz w:val="22"/>
                <w:szCs w:val="22"/>
                <w:lang w:eastAsia="en-US"/>
              </w:rPr>
              <w:t xml:space="preserve"> due to no </w:t>
            </w:r>
            <w:r w:rsidR="00B20A81" w:rsidRPr="0023577F">
              <w:rPr>
                <w:rFonts w:asciiTheme="minorHAnsi" w:eastAsiaTheme="minorHAnsi" w:hAnsiTheme="minorHAnsi" w:cstheme="minorBidi"/>
                <w:color w:val="000000" w:themeColor="text1"/>
                <w:sz w:val="22"/>
                <w:szCs w:val="22"/>
                <w:lang w:eastAsia="en-US"/>
              </w:rPr>
              <w:t>open-source</w:t>
            </w:r>
            <w:r w:rsidR="00516136" w:rsidRPr="0023577F">
              <w:rPr>
                <w:rFonts w:asciiTheme="minorHAnsi" w:eastAsiaTheme="minorHAnsi" w:hAnsiTheme="minorHAnsi" w:cstheme="minorBidi"/>
                <w:color w:val="000000" w:themeColor="text1"/>
                <w:sz w:val="22"/>
                <w:szCs w:val="22"/>
                <w:lang w:eastAsia="en-US"/>
              </w:rPr>
              <w:t xml:space="preserv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6AA1D07F"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Design the sensor array and solder the sensor with wire</w:t>
            </w:r>
          </w:p>
          <w:p w14:paraId="5CC88E5F"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150AC47B"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Assists in designing sensor arrays</w:t>
            </w:r>
          </w:p>
          <w:p w14:paraId="592060B9"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4A2B8255" w14:textId="57D63BFB" w:rsidR="000E5848" w:rsidRPr="0023577F" w:rsidRDefault="5C1DF8D5" w:rsidP="0023577F">
            <w:pPr>
              <w:spacing w:after="200" w:line="276" w:lineRule="auto"/>
              <w:rPr>
                <w:rFonts w:asciiTheme="minorHAnsi" w:eastAsiaTheme="minorEastAsia" w:hAnsiTheme="minorHAnsi" w:cstheme="minorBidi"/>
                <w:color w:val="000000" w:themeColor="text1"/>
                <w:sz w:val="22"/>
                <w:szCs w:val="22"/>
                <w:lang w:eastAsia="en-US"/>
              </w:rPr>
            </w:pPr>
            <w:r w:rsidRPr="5C1DF8D5">
              <w:rPr>
                <w:rFonts w:asciiTheme="minorHAnsi" w:eastAsiaTheme="minorEastAsia" w:hAnsiTheme="minorHAnsi" w:cstheme="minorBidi"/>
                <w:color w:val="000000" w:themeColor="text1"/>
                <w:sz w:val="22"/>
                <w:szCs w:val="22"/>
                <w:lang w:eastAsia="en-US"/>
              </w:rPr>
              <w:t>Design preprocessing module based on the paper</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0233CAA7" w14:textId="77777777" w:rsidR="000E5848" w:rsidRPr="0023577F" w:rsidRDefault="000E5848" w:rsidP="0023577F">
            <w:pPr>
              <w:spacing w:before="240"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Measure the size of the equipment and draw a sketch of the vibrator based on this data</w:t>
            </w:r>
          </w:p>
        </w:tc>
      </w:tr>
      <w:tr w:rsidR="000E5848" w14:paraId="473812F3"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E9BC434" w14:textId="55EE81FA" w:rsidR="000E5848" w:rsidRPr="0023577F" w:rsidRDefault="00502802" w:rsidP="0023577F">
            <w:pPr>
              <w:spacing w:after="200" w:line="276"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3/10</w:t>
            </w:r>
            <w:r w:rsidR="000E5848"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78C2C5C5" w14:textId="313A6DAF" w:rsidR="000E5848"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 xml:space="preserve">Write code for </w:t>
            </w:r>
            <w:r w:rsidR="00723CE3">
              <w:rPr>
                <w:rFonts w:asciiTheme="minorHAnsi" w:eastAsiaTheme="minorHAnsi" w:hAnsiTheme="minorHAnsi" w:cstheme="minorBidi"/>
                <w:color w:val="000000" w:themeColor="text1"/>
                <w:sz w:val="22"/>
                <w:szCs w:val="22"/>
                <w:lang w:eastAsia="en-US"/>
              </w:rPr>
              <w:t>network</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32A1053"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vibrator</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FC1206F"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vibrator</w:t>
            </w:r>
          </w:p>
          <w:p w14:paraId="0F062BD4"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7ACC0DE6" w14:textId="3B0D472F" w:rsidR="000E5848" w:rsidRPr="0023577F" w:rsidRDefault="5C1DF8D5" w:rsidP="0023577F">
            <w:pPr>
              <w:spacing w:after="200" w:line="276" w:lineRule="auto"/>
              <w:rPr>
                <w:rFonts w:asciiTheme="minorHAnsi" w:eastAsiaTheme="minorEastAsia" w:hAnsiTheme="minorHAnsi" w:cstheme="minorBidi"/>
                <w:color w:val="000000" w:themeColor="text1"/>
                <w:sz w:val="22"/>
                <w:szCs w:val="22"/>
                <w:lang w:eastAsia="en-US"/>
              </w:rPr>
            </w:pPr>
            <w:r w:rsidRPr="5C1DF8D5">
              <w:rPr>
                <w:rFonts w:asciiTheme="minorHAnsi" w:eastAsiaTheme="minorEastAsia" w:hAnsiTheme="minorHAnsi" w:cstheme="minorBidi"/>
                <w:color w:val="000000" w:themeColor="text1"/>
                <w:sz w:val="22"/>
                <w:szCs w:val="22"/>
                <w:lang w:eastAsia="en-US"/>
              </w:rPr>
              <w:t>Write code for preprocessing</w:t>
            </w:r>
            <w:r w:rsidR="430BCD84" w:rsidRPr="430BCD84">
              <w:rPr>
                <w:rFonts w:asciiTheme="minorHAnsi" w:eastAsiaTheme="minorEastAsia" w:hAnsiTheme="minorHAnsi" w:cstheme="minorBidi"/>
                <w:color w:val="000000" w:themeColor="text1"/>
                <w:sz w:val="22"/>
                <w:szCs w:val="22"/>
                <w:lang w:eastAsia="en-US"/>
              </w:rPr>
              <w:t xml:space="preserve"> module and neural network module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13E1F01"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3D prints the vibrator</w:t>
            </w:r>
          </w:p>
        </w:tc>
      </w:tr>
      <w:tr w:rsidR="000E5848" w14:paraId="6DF9B6E0"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4D3BC6D9" w14:textId="70A1D7B3"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3/</w:t>
            </w:r>
            <w:r w:rsidR="00502802">
              <w:rPr>
                <w:rFonts w:asciiTheme="minorHAnsi" w:eastAsiaTheme="minorHAnsi" w:hAnsiTheme="minorHAnsi" w:cstheme="minorBidi"/>
                <w:color w:val="000000" w:themeColor="text1"/>
                <w:sz w:val="22"/>
                <w:szCs w:val="22"/>
                <w:lang w:eastAsia="en-US"/>
              </w:rPr>
              <w:t>17</w:t>
            </w:r>
            <w:r w:rsidRPr="0023577F">
              <w:rPr>
                <w:rFonts w:asciiTheme="minorHAnsi" w:eastAsiaTheme="minorHAnsi" w:hAnsiTheme="minorHAnsi" w:cstheme="minorBidi"/>
                <w:color w:val="000000" w:themeColor="text1"/>
                <w:sz w:val="22"/>
                <w:szCs w:val="22"/>
                <w:lang w:eastAsia="en-US"/>
              </w:rPr>
              <w:t>/25</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9485E95" w14:textId="5C47243A" w:rsidR="000E5848"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original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8613540"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filament moving device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44497CB"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Enable the servo motor and filament moving device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67FFB6B" w14:textId="2410ECDC" w:rsidR="000E5848" w:rsidRPr="0023577F" w:rsidRDefault="4A098BF6" w:rsidP="0023577F">
            <w:pPr>
              <w:spacing w:after="200" w:line="276" w:lineRule="auto"/>
            </w:pPr>
            <w:r w:rsidRPr="4A098BF6">
              <w:rPr>
                <w:rFonts w:asciiTheme="minorHAnsi" w:eastAsiaTheme="minorEastAsia" w:hAnsiTheme="minorHAnsi" w:cstheme="minorBidi"/>
                <w:color w:val="000000" w:themeColor="text1"/>
                <w:sz w:val="22"/>
                <w:szCs w:val="22"/>
                <w:lang w:eastAsia="en-US"/>
              </w:rPr>
              <w:t>Optimize the preprocessing module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6DD2C50" w14:textId="77777777" w:rsidR="000E5848" w:rsidRPr="0023577F" w:rsidRDefault="000E584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Modify the housing of the sensor according to the actual situation</w:t>
            </w:r>
          </w:p>
        </w:tc>
      </w:tr>
      <w:tr w:rsidR="00770913" w14:paraId="2F638C02"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FE9A9F6" w14:textId="2209006A"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3/</w:t>
            </w:r>
            <w:r w:rsidR="00502802">
              <w:rPr>
                <w:rFonts w:asciiTheme="minorHAnsi" w:eastAsiaTheme="minorHAnsi" w:hAnsiTheme="minorHAnsi" w:cstheme="minorBidi"/>
                <w:color w:val="000000" w:themeColor="text1"/>
                <w:sz w:val="22"/>
                <w:szCs w:val="22"/>
                <w:lang w:eastAsia="en-US"/>
              </w:rPr>
              <w:t>24</w:t>
            </w:r>
            <w:r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229FC23" w14:textId="5B838320"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original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7FBAA646"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sensor array performance through oscilloscope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689CA49" w14:textId="32C1EB30" w:rsidR="00770913"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sensor array performance through oscilloscope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F2219ED" w14:textId="0E062749" w:rsidR="00770913" w:rsidRPr="0023577F" w:rsidRDefault="4A098BF6" w:rsidP="0023577F">
            <w:pPr>
              <w:spacing w:after="200" w:line="276" w:lineRule="auto"/>
            </w:pPr>
            <w:r w:rsidRPr="4A098BF6">
              <w:rPr>
                <w:rFonts w:asciiTheme="minorHAnsi" w:eastAsiaTheme="minorEastAsia" w:hAnsiTheme="minorHAnsi" w:cstheme="minorBidi"/>
                <w:color w:val="000000" w:themeColor="text1"/>
                <w:sz w:val="22"/>
                <w:szCs w:val="22"/>
                <w:lang w:eastAsia="en-US"/>
              </w:rPr>
              <w:t>Optimize the preprocessing module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A4976E9"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Place the sensor in liquid</w:t>
            </w:r>
          </w:p>
        </w:tc>
      </w:tr>
      <w:tr w:rsidR="00770913" w14:paraId="445D5901"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8FEE785" w14:textId="1CF47A2B"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3/</w:t>
            </w:r>
            <w:r w:rsidR="00502802">
              <w:rPr>
                <w:rFonts w:asciiTheme="minorHAnsi" w:eastAsiaTheme="minorHAnsi" w:hAnsiTheme="minorHAnsi" w:cstheme="minorBidi"/>
                <w:color w:val="000000" w:themeColor="text1"/>
                <w:sz w:val="22"/>
                <w:szCs w:val="22"/>
                <w:lang w:eastAsia="en-US"/>
              </w:rPr>
              <w:t>31</w:t>
            </w:r>
            <w:r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604950A" w14:textId="167FD782"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original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78D64B30" w14:textId="77777777" w:rsidR="00770913" w:rsidRPr="0023577F" w:rsidRDefault="00770913" w:rsidP="0023577F">
            <w:pPr>
              <w:spacing w:after="200" w:line="276" w:lineRule="auto"/>
              <w:jc w:val="both"/>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sensor array under water</w:t>
            </w:r>
          </w:p>
          <w:p w14:paraId="500F773C"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BEC4204" w14:textId="77777777" w:rsidR="00770913" w:rsidRPr="0023577F" w:rsidRDefault="5A117D98" w:rsidP="0023577F">
            <w:pPr>
              <w:spacing w:after="200" w:line="276" w:lineRule="auto"/>
              <w:jc w:val="both"/>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Test the sensor array under water</w:t>
            </w:r>
          </w:p>
          <w:p w14:paraId="7C5E09F1" w14:textId="530BAC15"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EB057E4" w14:textId="5B856134" w:rsidR="00770913" w:rsidRPr="0023577F" w:rsidRDefault="10BF29C9" w:rsidP="0023577F">
            <w:pPr>
              <w:spacing w:after="200" w:line="276" w:lineRule="auto"/>
              <w:rPr>
                <w:rFonts w:asciiTheme="minorHAnsi" w:eastAsiaTheme="minorEastAsia" w:hAnsiTheme="minorHAnsi" w:cstheme="minorBidi"/>
                <w:color w:val="000000" w:themeColor="text1"/>
                <w:sz w:val="22"/>
                <w:szCs w:val="22"/>
                <w:lang w:eastAsia="en-US"/>
              </w:rPr>
            </w:pPr>
            <w:r w:rsidRPr="10BF29C9">
              <w:rPr>
                <w:rFonts w:asciiTheme="minorHAnsi" w:eastAsiaTheme="minorEastAsia" w:hAnsiTheme="minorHAnsi" w:cstheme="minorBidi"/>
                <w:color w:val="000000" w:themeColor="text1"/>
                <w:sz w:val="22"/>
                <w:szCs w:val="22"/>
                <w:lang w:eastAsia="en-US"/>
              </w:rPr>
              <w:t>Debugging the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E288AB1"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Assists in testing sensor arrays underwater</w:t>
            </w:r>
          </w:p>
        </w:tc>
      </w:tr>
      <w:tr w:rsidR="00770913" w14:paraId="653ABF40"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4C2C57C0" w14:textId="0AFF3D5D" w:rsidR="00770913" w:rsidRPr="0023577F" w:rsidRDefault="00502802" w:rsidP="0023577F">
            <w:pPr>
              <w:spacing w:after="200" w:line="276"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4</w:t>
            </w:r>
            <w:r w:rsidR="00770913" w:rsidRPr="0023577F">
              <w:rPr>
                <w:rFonts w:asciiTheme="minorHAnsi" w:eastAsiaTheme="minorHAnsi" w:hAnsiTheme="minorHAnsi" w:cstheme="minorBidi"/>
                <w:color w:val="000000" w:themeColor="text1"/>
                <w:sz w:val="22"/>
                <w:szCs w:val="22"/>
                <w:lang w:eastAsia="en-US"/>
              </w:rPr>
              <w:t xml:space="preserve">/7/25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C2F392A" w14:textId="1671152A" w:rsidR="00770913" w:rsidRPr="0023577F" w:rsidRDefault="001B1036"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original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AB0E6FD" w14:textId="19342ACB"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 xml:space="preserve">Collect the data using data </w:t>
            </w:r>
            <w:r w:rsidR="5A117D98" w:rsidRPr="0023577F">
              <w:rPr>
                <w:rFonts w:asciiTheme="minorHAnsi" w:eastAsiaTheme="minorHAnsi" w:hAnsiTheme="minorHAnsi" w:cstheme="minorBidi"/>
                <w:color w:val="000000" w:themeColor="text1"/>
                <w:sz w:val="22"/>
                <w:szCs w:val="22"/>
                <w:lang w:eastAsia="en-US"/>
              </w:rPr>
              <w:t>acquisition</w:t>
            </w:r>
            <w:r w:rsidRPr="0023577F">
              <w:rPr>
                <w:rFonts w:asciiTheme="minorHAnsi" w:eastAsiaTheme="minorHAnsi" w:hAnsiTheme="minorHAnsi" w:cstheme="minorBidi"/>
                <w:color w:val="000000" w:themeColor="text1"/>
                <w:sz w:val="22"/>
                <w:szCs w:val="22"/>
                <w:lang w:eastAsia="en-US"/>
              </w:rPr>
              <w:t xml:space="preserve"> card</w:t>
            </w:r>
          </w:p>
          <w:p w14:paraId="0F9A2C83"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2587AD7" w14:textId="0188B9AA" w:rsidR="00770913"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Collect the data using data acquisition card</w:t>
            </w:r>
          </w:p>
          <w:p w14:paraId="28AA64B3" w14:textId="2E6DCCCB"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BE5E8F7" w14:textId="5A092FAB" w:rsidR="00770913" w:rsidRPr="0023577F" w:rsidRDefault="10BF29C9" w:rsidP="0023577F">
            <w:pPr>
              <w:spacing w:after="200" w:line="276" w:lineRule="auto"/>
              <w:rPr>
                <w:rFonts w:asciiTheme="minorHAnsi" w:eastAsiaTheme="minorEastAsia" w:hAnsiTheme="minorHAnsi" w:cstheme="minorBidi"/>
                <w:color w:val="000000" w:themeColor="text1"/>
                <w:sz w:val="22"/>
                <w:szCs w:val="22"/>
                <w:lang w:eastAsia="en-US"/>
              </w:rPr>
            </w:pPr>
            <w:r w:rsidRPr="10BF29C9">
              <w:rPr>
                <w:rFonts w:asciiTheme="minorHAnsi" w:eastAsiaTheme="minorEastAsia" w:hAnsiTheme="minorHAnsi" w:cstheme="minorBidi"/>
                <w:color w:val="000000" w:themeColor="text1"/>
                <w:sz w:val="22"/>
                <w:szCs w:val="22"/>
                <w:lang w:eastAsia="en-US"/>
              </w:rPr>
              <w:t>Debugging the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E271F94"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Assists in collecting the data using data collection card</w:t>
            </w:r>
          </w:p>
          <w:p w14:paraId="2DF32E0F"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r>
      <w:tr w:rsidR="00770913" w14:paraId="60025919"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9C7F73C" w14:textId="10E7D8DB"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lastRenderedPageBreak/>
              <w:t>4/</w:t>
            </w:r>
            <w:r w:rsidR="00502802">
              <w:rPr>
                <w:rFonts w:asciiTheme="minorHAnsi" w:eastAsiaTheme="minorHAnsi" w:hAnsiTheme="minorHAnsi" w:cstheme="minorBidi"/>
                <w:color w:val="000000" w:themeColor="text1"/>
                <w:sz w:val="22"/>
                <w:szCs w:val="22"/>
                <w:lang w:eastAsia="en-US"/>
              </w:rPr>
              <w:t>14</w:t>
            </w:r>
            <w:r w:rsidRPr="0023577F">
              <w:rPr>
                <w:rFonts w:asciiTheme="minorHAnsi" w:eastAsiaTheme="minorHAnsi" w:hAnsiTheme="minorHAnsi" w:cstheme="minorBidi"/>
                <w:color w:val="000000" w:themeColor="text1"/>
                <w:sz w:val="22"/>
                <w:szCs w:val="22"/>
                <w:lang w:eastAsia="en-US"/>
              </w:rPr>
              <w:t>/25</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7646B60" w14:textId="31D23CA3"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Write code for preprocessing in our set</w:t>
            </w:r>
            <w:r w:rsidR="001B1036" w:rsidRPr="0023577F">
              <w:rPr>
                <w:rFonts w:asciiTheme="minorHAnsi" w:eastAsiaTheme="minorHAnsi" w:hAnsiTheme="minorHAnsi" w:cstheme="minorBidi"/>
                <w:color w:val="000000" w:themeColor="text1"/>
                <w:sz w:val="22"/>
                <w:szCs w:val="22"/>
                <w:lang w:eastAsia="en-US"/>
              </w:rPr>
              <w:t>up.</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2780CA7"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improve the structure of the model</w:t>
            </w:r>
          </w:p>
          <w:p w14:paraId="628A4725"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DD84688" w14:textId="2E895F69" w:rsidR="00770913"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improve the structure of the model</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D16C56C" w14:textId="4C8A2BB3" w:rsidR="00770913" w:rsidRPr="0023577F" w:rsidRDefault="4C27872E" w:rsidP="0023577F">
            <w:pPr>
              <w:spacing w:after="200" w:line="276" w:lineRule="auto"/>
              <w:rPr>
                <w:rFonts w:asciiTheme="minorHAnsi" w:eastAsiaTheme="minorEastAsia" w:hAnsiTheme="minorHAnsi" w:cstheme="minorBidi"/>
                <w:color w:val="000000" w:themeColor="text1"/>
                <w:sz w:val="22"/>
                <w:szCs w:val="22"/>
                <w:lang w:eastAsia="en-US"/>
              </w:rPr>
            </w:pPr>
            <w:r w:rsidRPr="4C27872E">
              <w:rPr>
                <w:rFonts w:asciiTheme="minorHAnsi" w:eastAsiaTheme="minorEastAsia" w:hAnsiTheme="minorHAnsi" w:cstheme="minorBidi"/>
                <w:color w:val="000000" w:themeColor="text1"/>
                <w:sz w:val="22"/>
                <w:szCs w:val="22"/>
                <w:lang w:eastAsia="en-US"/>
              </w:rPr>
              <w:t>Integrate</w:t>
            </w:r>
            <w:r w:rsidR="7BF88CF2" w:rsidRPr="7BF88CF2">
              <w:rPr>
                <w:rFonts w:asciiTheme="minorHAnsi" w:eastAsiaTheme="minorEastAsia" w:hAnsiTheme="minorHAnsi" w:cstheme="minorBidi"/>
                <w:color w:val="000000" w:themeColor="text1"/>
                <w:sz w:val="22"/>
                <w:szCs w:val="22"/>
                <w:lang w:eastAsia="en-US"/>
              </w:rPr>
              <w:t xml:space="preserve"> the codes into a cohesive unit</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DA07703"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Repair and replacement of failed and broken parts in the unit</w:t>
            </w:r>
          </w:p>
        </w:tc>
      </w:tr>
      <w:tr w:rsidR="00770913" w14:paraId="11E4E0D5"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520F7F6" w14:textId="1EB3B4D1"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4/</w:t>
            </w:r>
            <w:r w:rsidR="00502802">
              <w:rPr>
                <w:rFonts w:asciiTheme="minorHAnsi" w:eastAsiaTheme="minorHAnsi" w:hAnsiTheme="minorHAnsi" w:cstheme="minorBidi"/>
                <w:color w:val="000000" w:themeColor="text1"/>
                <w:sz w:val="22"/>
                <w:szCs w:val="22"/>
                <w:lang w:eastAsia="en-US"/>
              </w:rPr>
              <w:t>21</w:t>
            </w:r>
            <w:r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CD57713" w14:textId="41BEC3BD" w:rsidR="00770913"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Adjust model layers to fit our setup</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4460485" w14:textId="77777777" w:rsidR="00770913" w:rsidRPr="0023577F" w:rsidRDefault="00770913" w:rsidP="0023577F">
            <w:pPr>
              <w:spacing w:before="240" w:after="200" w:line="276" w:lineRule="auto"/>
              <w:ind w:left="10" w:right="163"/>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Design software tool to visualize waveforms in real time</w:t>
            </w:r>
          </w:p>
          <w:p w14:paraId="1D283C75"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2BA41BB0" w14:textId="60319BA7" w:rsidR="00770913"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Design software tool to transmit analog signal in real time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C698EE7" w14:textId="2A9C1FD2" w:rsidR="00770913" w:rsidRPr="0023577F" w:rsidRDefault="767EC4CC" w:rsidP="7BF88CF2">
            <w:pPr>
              <w:spacing w:after="200" w:line="276" w:lineRule="auto"/>
              <w:rPr>
                <w:rFonts w:asciiTheme="minorHAnsi" w:eastAsiaTheme="minorEastAsia" w:hAnsiTheme="minorHAnsi" w:cstheme="minorBidi"/>
                <w:color w:val="000000" w:themeColor="text1"/>
                <w:sz w:val="22"/>
                <w:szCs w:val="22"/>
                <w:lang w:eastAsia="en-US"/>
              </w:rPr>
            </w:pPr>
            <w:r w:rsidRPr="767EC4CC">
              <w:rPr>
                <w:rFonts w:asciiTheme="minorHAnsi" w:eastAsiaTheme="minorEastAsia" w:hAnsiTheme="minorHAnsi" w:cstheme="minorBidi"/>
                <w:color w:val="000000" w:themeColor="text1"/>
                <w:sz w:val="22"/>
                <w:szCs w:val="22"/>
                <w:lang w:eastAsia="en-US"/>
              </w:rPr>
              <w:t>Integrate</w:t>
            </w:r>
            <w:r w:rsidR="7BF88CF2" w:rsidRPr="7BF88CF2">
              <w:rPr>
                <w:rFonts w:asciiTheme="minorHAnsi" w:eastAsiaTheme="minorEastAsia" w:hAnsiTheme="minorHAnsi" w:cstheme="minorBidi"/>
                <w:color w:val="000000" w:themeColor="text1"/>
                <w:sz w:val="22"/>
                <w:szCs w:val="22"/>
                <w:lang w:eastAsia="en-US"/>
              </w:rPr>
              <w:t xml:space="preserve"> the codes into a cohesive unit</w:t>
            </w:r>
          </w:p>
          <w:p w14:paraId="51C6F7D8" w14:textId="64A72C6C" w:rsidR="00770913" w:rsidRPr="0023577F" w:rsidRDefault="00770913" w:rsidP="0023577F">
            <w:pPr>
              <w:spacing w:after="200" w:line="276" w:lineRule="auto"/>
              <w:rPr>
                <w:rFonts w:asciiTheme="minorHAnsi" w:eastAsiaTheme="minorEastAsia"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91EE931" w14:textId="77777777" w:rsidR="00770913" w:rsidRPr="0023577F" w:rsidRDefault="00770913"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Design and 3D print the enclosure that protects the power strip</w:t>
            </w:r>
          </w:p>
        </w:tc>
      </w:tr>
      <w:tr w:rsidR="0054630E" w14:paraId="7D666D2B"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49211AA" w14:textId="41F56FFF"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4/</w:t>
            </w:r>
            <w:r w:rsidR="00502802">
              <w:rPr>
                <w:rFonts w:asciiTheme="minorHAnsi" w:eastAsiaTheme="minorHAnsi" w:hAnsiTheme="minorHAnsi" w:cstheme="minorBidi"/>
                <w:color w:val="000000" w:themeColor="text1"/>
                <w:sz w:val="22"/>
                <w:szCs w:val="22"/>
                <w:lang w:eastAsia="en-US"/>
              </w:rPr>
              <w:t>28</w:t>
            </w:r>
            <w:r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42BC68C5" w14:textId="708B97C9"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our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10C2861"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5A75F0C5"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80960AD" w14:textId="60DBB2D8" w:rsidR="0054630E"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79A2A61B" w14:textId="086D14EE"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FCB5344" w14:textId="3033B60B" w:rsidR="0054630E" w:rsidRPr="0023577F" w:rsidRDefault="4C27872E" w:rsidP="0023577F">
            <w:pPr>
              <w:spacing w:after="200" w:line="276" w:lineRule="auto"/>
              <w:rPr>
                <w:rFonts w:asciiTheme="minorHAnsi" w:eastAsiaTheme="minorEastAsia" w:hAnsiTheme="minorHAnsi" w:cstheme="minorBidi"/>
                <w:color w:val="000000" w:themeColor="text1"/>
                <w:sz w:val="22"/>
                <w:szCs w:val="22"/>
                <w:lang w:eastAsia="en-US"/>
              </w:rPr>
            </w:pPr>
            <w:r w:rsidRPr="4C27872E">
              <w:rPr>
                <w:rFonts w:asciiTheme="minorHAnsi" w:eastAsiaTheme="minorEastAsia" w:hAnsiTheme="minorHAnsi" w:cstheme="minorBidi"/>
                <w:color w:val="000000" w:themeColor="text1"/>
                <w:sz w:val="22"/>
                <w:szCs w:val="22"/>
                <w:lang w:eastAsia="en-US"/>
              </w:rPr>
              <w:t>Debug</w:t>
            </w:r>
            <w:r w:rsidR="7BF88CF2" w:rsidRPr="7BF88CF2">
              <w:rPr>
                <w:rFonts w:asciiTheme="minorHAnsi" w:eastAsiaTheme="minorEastAsia" w:hAnsiTheme="minorHAnsi" w:cstheme="minorBidi"/>
                <w:color w:val="000000" w:themeColor="text1"/>
                <w:sz w:val="22"/>
                <w:szCs w:val="22"/>
                <w:lang w:eastAsia="en-US"/>
              </w:rPr>
              <w:t xml:space="preserve"> </w:t>
            </w:r>
            <w:r w:rsidR="0BBE18C8" w:rsidRPr="0BBE18C8">
              <w:rPr>
                <w:rFonts w:asciiTheme="minorHAnsi" w:eastAsiaTheme="minorEastAsia" w:hAnsiTheme="minorHAnsi" w:cstheme="minorBidi"/>
                <w:color w:val="000000" w:themeColor="text1"/>
                <w:sz w:val="22"/>
                <w:szCs w:val="22"/>
                <w:lang w:eastAsia="en-US"/>
              </w:rPr>
              <w:t xml:space="preserve">and </w:t>
            </w:r>
            <w:r w:rsidR="767EC4CC" w:rsidRPr="767EC4CC">
              <w:rPr>
                <w:rFonts w:asciiTheme="minorHAnsi" w:eastAsiaTheme="minorEastAsia" w:hAnsiTheme="minorHAnsi" w:cstheme="minorBidi"/>
                <w:color w:val="000000" w:themeColor="text1"/>
                <w:sz w:val="22"/>
                <w:szCs w:val="22"/>
                <w:lang w:eastAsia="en-US"/>
              </w:rPr>
              <w:t>optimize</w:t>
            </w:r>
            <w:r w:rsidR="55DA800E" w:rsidRPr="55DA800E">
              <w:rPr>
                <w:rFonts w:asciiTheme="minorHAnsi" w:eastAsiaTheme="minorEastAsia" w:hAnsiTheme="minorHAnsi" w:cstheme="minorBidi"/>
                <w:color w:val="000000" w:themeColor="text1"/>
                <w:sz w:val="22"/>
                <w:szCs w:val="22"/>
                <w:lang w:eastAsia="en-US"/>
              </w:rPr>
              <w:t xml:space="preserve"> </w:t>
            </w:r>
            <w:r w:rsidR="7BF88CF2" w:rsidRPr="7BF88CF2">
              <w:rPr>
                <w:rFonts w:asciiTheme="minorHAnsi" w:eastAsiaTheme="minorEastAsia" w:hAnsiTheme="minorHAnsi" w:cstheme="minorBidi"/>
                <w:color w:val="000000" w:themeColor="text1"/>
                <w:sz w:val="22"/>
                <w:szCs w:val="22"/>
                <w:lang w:eastAsia="en-US"/>
              </w:rPr>
              <w:t>the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66464279"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to test and improve if needed</w:t>
            </w:r>
          </w:p>
          <w:p w14:paraId="30711604"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r>
      <w:tr w:rsidR="0054630E" w14:paraId="117A2C0C"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D770308" w14:textId="37AA34DC" w:rsidR="0054630E" w:rsidRPr="0023577F" w:rsidRDefault="00502802" w:rsidP="0023577F">
            <w:pPr>
              <w:spacing w:after="200" w:line="276" w:lineRule="auto"/>
              <w:rPr>
                <w:rFonts w:asciiTheme="minorHAnsi" w:eastAsiaTheme="minorHAnsi" w:hAnsiTheme="minorHAnsi" w:cstheme="minorBidi"/>
                <w:color w:val="000000" w:themeColor="text1"/>
                <w:sz w:val="22"/>
                <w:szCs w:val="22"/>
                <w:lang w:eastAsia="en-US"/>
              </w:rPr>
            </w:pPr>
            <w:r>
              <w:rPr>
                <w:rFonts w:asciiTheme="minorHAnsi" w:eastAsiaTheme="minorHAnsi" w:hAnsiTheme="minorHAnsi" w:cstheme="minorBidi"/>
                <w:color w:val="000000" w:themeColor="text1"/>
                <w:sz w:val="22"/>
                <w:szCs w:val="22"/>
                <w:lang w:eastAsia="en-US"/>
              </w:rPr>
              <w:t>5</w:t>
            </w:r>
            <w:r w:rsidR="0054630E" w:rsidRPr="0023577F">
              <w:rPr>
                <w:rFonts w:asciiTheme="minorHAnsi" w:eastAsiaTheme="minorHAnsi" w:hAnsiTheme="minorHAnsi" w:cstheme="minorBidi"/>
                <w:color w:val="000000" w:themeColor="text1"/>
                <w:sz w:val="22"/>
                <w:szCs w:val="22"/>
                <w:lang w:eastAsia="en-US"/>
              </w:rPr>
              <w:t>/</w:t>
            </w:r>
            <w:r>
              <w:rPr>
                <w:rFonts w:asciiTheme="minorHAnsi" w:eastAsiaTheme="minorHAnsi" w:hAnsiTheme="minorHAnsi" w:cstheme="minorBidi"/>
                <w:color w:val="000000" w:themeColor="text1"/>
                <w:sz w:val="22"/>
                <w:szCs w:val="22"/>
                <w:lang w:eastAsia="en-US"/>
              </w:rPr>
              <w:t>5</w:t>
            </w:r>
            <w:r w:rsidR="0054630E" w:rsidRPr="0023577F">
              <w:rPr>
                <w:rFonts w:asciiTheme="minorHAnsi" w:eastAsiaTheme="minorHAnsi" w:hAnsiTheme="minorHAnsi" w:cstheme="minorBidi"/>
                <w:color w:val="000000" w:themeColor="text1"/>
                <w:sz w:val="22"/>
                <w:szCs w:val="22"/>
                <w:lang w:eastAsia="en-US"/>
              </w:rPr>
              <w:t xml:space="preserve">/25 </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39BC1FDA" w14:textId="6F5F7B0C"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Train model using our dataset and debugging</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011EAECA"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11241E87" w14:textId="77777777" w:rsidR="0054630E" w:rsidRPr="0023577F" w:rsidRDefault="0054630E" w:rsidP="0023577F">
            <w:pPr>
              <w:spacing w:after="200" w:line="276" w:lineRule="auto"/>
              <w:jc w:val="both"/>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4F4E0A98" w14:textId="6A14AA68" w:rsidR="0054630E" w:rsidRPr="0023577F" w:rsidRDefault="5A117D98"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31B3DBCA" w14:textId="6599F7BD"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5C03A2F2" w14:textId="6A34CBD1" w:rsidR="0054630E" w:rsidRPr="0023577F" w:rsidRDefault="1C1BE22D" w:rsidP="0023577F">
            <w:pPr>
              <w:spacing w:after="200" w:line="276" w:lineRule="auto"/>
              <w:rPr>
                <w:rFonts w:asciiTheme="minorHAnsi" w:eastAsiaTheme="minorEastAsia" w:hAnsiTheme="minorHAnsi" w:cstheme="minorBidi"/>
                <w:color w:val="000000" w:themeColor="text1"/>
                <w:sz w:val="22"/>
                <w:szCs w:val="22"/>
                <w:lang w:eastAsia="en-US"/>
              </w:rPr>
            </w:pPr>
            <w:r w:rsidRPr="1C1BE22D">
              <w:rPr>
                <w:rFonts w:asciiTheme="minorHAnsi" w:eastAsiaTheme="minorEastAsia" w:hAnsiTheme="minorHAnsi" w:cstheme="minorBidi"/>
                <w:color w:val="000000" w:themeColor="text1"/>
                <w:sz w:val="22"/>
                <w:szCs w:val="22"/>
                <w:lang w:eastAsia="en-US"/>
              </w:rPr>
              <w:t xml:space="preserve">Debug </w:t>
            </w:r>
            <w:r w:rsidR="3A74F8DB" w:rsidRPr="3A74F8DB">
              <w:rPr>
                <w:rFonts w:asciiTheme="minorHAnsi" w:eastAsiaTheme="minorEastAsia" w:hAnsiTheme="minorHAnsi" w:cstheme="minorBidi"/>
                <w:color w:val="000000" w:themeColor="text1"/>
                <w:sz w:val="22"/>
                <w:szCs w:val="22"/>
                <w:lang w:eastAsia="en-US"/>
              </w:rPr>
              <w:t xml:space="preserve">and optimize </w:t>
            </w:r>
            <w:r w:rsidRPr="1C1BE22D">
              <w:rPr>
                <w:rFonts w:asciiTheme="minorHAnsi" w:eastAsiaTheme="minorEastAsia" w:hAnsiTheme="minorHAnsi" w:cstheme="minorBidi"/>
                <w:color w:val="000000" w:themeColor="text1"/>
                <w:sz w:val="22"/>
                <w:szCs w:val="22"/>
                <w:lang w:eastAsia="en-US"/>
              </w:rPr>
              <w:t>the</w:t>
            </w:r>
            <w:r w:rsidR="4C27872E" w:rsidRPr="4C27872E">
              <w:rPr>
                <w:rFonts w:asciiTheme="minorHAnsi" w:eastAsiaTheme="minorEastAsia" w:hAnsiTheme="minorHAnsi" w:cstheme="minorBidi"/>
                <w:color w:val="000000" w:themeColor="text1"/>
                <w:sz w:val="22"/>
                <w:szCs w:val="22"/>
                <w:lang w:eastAsia="en-US"/>
              </w:rPr>
              <w:t xml:space="preserv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tcPr>
          <w:p w14:paraId="128EF5D8"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to test and improve if needed</w:t>
            </w:r>
          </w:p>
        </w:tc>
      </w:tr>
      <w:tr w:rsidR="0054630E" w14:paraId="694FB27F" w14:textId="77777777" w:rsidTr="00770913">
        <w:trPr>
          <w:trHeight w:val="300"/>
        </w:trPr>
        <w:tc>
          <w:tcPr>
            <w:tcW w:w="8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16F89444" w14:textId="17BAAB59"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5/1</w:t>
            </w:r>
            <w:r w:rsidR="00502802">
              <w:rPr>
                <w:rFonts w:asciiTheme="minorHAnsi" w:eastAsiaTheme="minorHAnsi" w:hAnsiTheme="minorHAnsi" w:cstheme="minorBidi"/>
                <w:color w:val="000000" w:themeColor="text1"/>
                <w:sz w:val="22"/>
                <w:szCs w:val="22"/>
                <w:lang w:eastAsia="en-US"/>
              </w:rPr>
              <w:t>2</w:t>
            </w:r>
            <w:r w:rsidRPr="0023577F">
              <w:rPr>
                <w:rFonts w:asciiTheme="minorHAnsi" w:eastAsiaTheme="minorHAnsi" w:hAnsiTheme="minorHAnsi" w:cstheme="minorBidi"/>
                <w:color w:val="000000" w:themeColor="text1"/>
                <w:sz w:val="22"/>
                <w:szCs w:val="22"/>
                <w:lang w:eastAsia="en-US"/>
              </w:rPr>
              <w:t>/25</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134C2690"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595CA841"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52AF9E41"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Design model inference to predict vibrator location</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4D983B8A" w14:textId="7B21044A" w:rsidR="0054630E" w:rsidRPr="0023577F" w:rsidRDefault="6397C51C"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Continue testing and debugging if needed</w:t>
            </w:r>
          </w:p>
          <w:p w14:paraId="3656F8E2" w14:textId="46B40531"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4196C4B4" w14:textId="23FE78D3" w:rsidR="0054630E" w:rsidRPr="0023577F" w:rsidRDefault="32367073" w:rsidP="0023577F">
            <w:pPr>
              <w:spacing w:after="200" w:line="276" w:lineRule="auto"/>
              <w:rPr>
                <w:rFonts w:asciiTheme="minorHAnsi" w:eastAsiaTheme="minorEastAsia" w:hAnsiTheme="minorHAnsi" w:cstheme="minorBidi"/>
                <w:color w:val="000000" w:themeColor="text1"/>
                <w:sz w:val="22"/>
                <w:szCs w:val="22"/>
                <w:lang w:eastAsia="en-US"/>
              </w:rPr>
            </w:pPr>
            <w:r w:rsidRPr="32367073">
              <w:rPr>
                <w:rFonts w:asciiTheme="minorHAnsi" w:eastAsiaTheme="minorEastAsia" w:hAnsiTheme="minorHAnsi" w:cstheme="minorBidi"/>
                <w:color w:val="000000" w:themeColor="text1"/>
                <w:sz w:val="22"/>
                <w:szCs w:val="22"/>
                <w:lang w:eastAsia="en-US"/>
              </w:rPr>
              <w:t>Continue testing the code</w:t>
            </w:r>
          </w:p>
        </w:tc>
        <w:tc>
          <w:tcPr>
            <w:tcW w:w="18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105" w:type="dxa"/>
              <w:right w:w="60" w:type="dxa"/>
            </w:tcMar>
            <w:vAlign w:val="center"/>
          </w:tcPr>
          <w:p w14:paraId="5004F59F" w14:textId="77777777" w:rsidR="0054630E" w:rsidRPr="0023577F" w:rsidRDefault="0054630E" w:rsidP="0023577F">
            <w:pPr>
              <w:spacing w:after="200" w:line="276" w:lineRule="auto"/>
              <w:rPr>
                <w:rFonts w:asciiTheme="minorHAnsi" w:eastAsiaTheme="minorHAnsi" w:hAnsiTheme="minorHAnsi" w:cstheme="minorBidi"/>
                <w:color w:val="000000" w:themeColor="text1"/>
                <w:sz w:val="22"/>
                <w:szCs w:val="22"/>
                <w:lang w:eastAsia="en-US"/>
              </w:rPr>
            </w:pPr>
            <w:r w:rsidRPr="0023577F">
              <w:rPr>
                <w:rFonts w:asciiTheme="minorHAnsi" w:eastAsiaTheme="minorHAnsi" w:hAnsiTheme="minorHAnsi" w:cstheme="minorBidi"/>
                <w:color w:val="000000" w:themeColor="text1"/>
                <w:sz w:val="22"/>
                <w:szCs w:val="22"/>
                <w:lang w:eastAsia="en-US"/>
              </w:rPr>
              <w:t>Improved housing to protect power strips</w:t>
            </w:r>
          </w:p>
        </w:tc>
      </w:tr>
    </w:tbl>
    <w:p w14:paraId="10C48186" w14:textId="0A897136" w:rsidR="00D83DF0" w:rsidRPr="00A46750" w:rsidRDefault="00D83DF0" w:rsidP="00952C34"/>
    <w:p w14:paraId="6E6AF7BF" w14:textId="53725B17" w:rsidR="143B1662" w:rsidRDefault="143B1662"/>
    <w:p w14:paraId="0A4A8A95" w14:textId="31A560F7" w:rsidR="00D83DF0" w:rsidRPr="00A46750" w:rsidRDefault="00D83DF0" w:rsidP="00952C34"/>
    <w:sectPr w:rsidR="00D83DF0" w:rsidRPr="00A46750" w:rsidSect="00250D2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D4F7F" w14:textId="77777777" w:rsidR="00B56712" w:rsidRDefault="00B56712" w:rsidP="005C1DAB">
      <w:r>
        <w:separator/>
      </w:r>
    </w:p>
  </w:endnote>
  <w:endnote w:type="continuationSeparator" w:id="0">
    <w:p w14:paraId="418DDDEF" w14:textId="77777777" w:rsidR="00B56712" w:rsidRDefault="00B56712" w:rsidP="005C1D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14:paraId="4726CE76" w14:textId="77777777" w:rsidR="00EF38B9" w:rsidRDefault="00EF38B9">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14:paraId="36CB690C" w14:textId="77777777" w:rsidR="00EF38B9" w:rsidRDefault="00EF3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D9EE7" w14:textId="77777777" w:rsidR="00EF38B9" w:rsidRDefault="00EF38B9" w:rsidP="00250D27">
    <w:pPr>
      <w:pStyle w:val="Footer"/>
    </w:pPr>
  </w:p>
  <w:p w14:paraId="1C75B91F" w14:textId="77777777" w:rsidR="00EF38B9" w:rsidRDefault="00EF3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1BAF8" w14:textId="77777777" w:rsidR="00B56712" w:rsidRDefault="00B56712" w:rsidP="005C1DAB">
      <w:r>
        <w:separator/>
      </w:r>
    </w:p>
  </w:footnote>
  <w:footnote w:type="continuationSeparator" w:id="0">
    <w:p w14:paraId="0E3A2603" w14:textId="77777777" w:rsidR="00B56712" w:rsidRDefault="00B56712" w:rsidP="005C1DAB">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7fgguiL97IIYG" int2:id="8hhB7IwV">
      <int2:state int2:value="Rejected" int2:type="AugLoop_Text_Critique"/>
    </int2:textHash>
    <int2:textHash int2:hashCode="OW0axrRTQQXtIH" int2:id="CduDYiyI">
      <int2:state int2:value="Rejected" int2:type="AugLoop_Text_Critique"/>
    </int2:textHash>
    <int2:textHash int2:hashCode="7xNFyki7V58fvl" int2:id="HT9jJvPD">
      <int2:state int2:value="Rejected" int2:type="AugLoop_Text_Critique"/>
    </int2:textHash>
    <int2:textHash int2:hashCode="G7QbYJ8CXFXd8q" int2:id="RJZME7gw">
      <int2:state int2:value="Rejected" int2:type="AugLoop_Text_Critique"/>
    </int2:textHash>
    <int2:textHash int2:hashCode="QQcO6De1VzJzhQ" int2:id="nWBEDEoF">
      <int2:state int2:value="Rejected" int2:type="AugLoop_Text_Critique"/>
    </int2:textHash>
    <int2:textHash int2:hashCode="7F892opv8LWY0V" int2:id="v7KhOxd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C1E54"/>
    <w:multiLevelType w:val="hybridMultilevel"/>
    <w:tmpl w:val="FFFFFFFF"/>
    <w:lvl w:ilvl="0" w:tplc="CFB6F31E">
      <w:start w:val="1"/>
      <w:numFmt w:val="decimal"/>
      <w:lvlText w:val="%1."/>
      <w:lvlJc w:val="left"/>
      <w:pPr>
        <w:ind w:left="420" w:hanging="420"/>
      </w:pPr>
    </w:lvl>
    <w:lvl w:ilvl="1" w:tplc="463820D6">
      <w:start w:val="1"/>
      <w:numFmt w:val="lowerLetter"/>
      <w:lvlText w:val="%2."/>
      <w:lvlJc w:val="left"/>
      <w:pPr>
        <w:ind w:left="840" w:hanging="420"/>
      </w:pPr>
    </w:lvl>
    <w:lvl w:ilvl="2" w:tplc="202C8434">
      <w:start w:val="1"/>
      <w:numFmt w:val="lowerRoman"/>
      <w:lvlText w:val="%3."/>
      <w:lvlJc w:val="right"/>
      <w:pPr>
        <w:ind w:left="1260" w:hanging="420"/>
      </w:pPr>
    </w:lvl>
    <w:lvl w:ilvl="3" w:tplc="3370DF2E">
      <w:start w:val="1"/>
      <w:numFmt w:val="decimal"/>
      <w:lvlText w:val="%4."/>
      <w:lvlJc w:val="left"/>
      <w:pPr>
        <w:ind w:left="1680" w:hanging="420"/>
      </w:pPr>
    </w:lvl>
    <w:lvl w:ilvl="4" w:tplc="984639C0">
      <w:start w:val="1"/>
      <w:numFmt w:val="lowerLetter"/>
      <w:lvlText w:val="%5."/>
      <w:lvlJc w:val="left"/>
      <w:pPr>
        <w:ind w:left="2100" w:hanging="420"/>
      </w:pPr>
    </w:lvl>
    <w:lvl w:ilvl="5" w:tplc="D7602D44">
      <w:start w:val="1"/>
      <w:numFmt w:val="lowerRoman"/>
      <w:lvlText w:val="%6."/>
      <w:lvlJc w:val="right"/>
      <w:pPr>
        <w:ind w:left="2520" w:hanging="420"/>
      </w:pPr>
    </w:lvl>
    <w:lvl w:ilvl="6" w:tplc="1638D906">
      <w:start w:val="1"/>
      <w:numFmt w:val="decimal"/>
      <w:lvlText w:val="%7."/>
      <w:lvlJc w:val="left"/>
      <w:pPr>
        <w:ind w:left="2940" w:hanging="420"/>
      </w:pPr>
    </w:lvl>
    <w:lvl w:ilvl="7" w:tplc="71D8EFB2">
      <w:start w:val="1"/>
      <w:numFmt w:val="lowerLetter"/>
      <w:lvlText w:val="%8."/>
      <w:lvlJc w:val="left"/>
      <w:pPr>
        <w:ind w:left="3360" w:hanging="420"/>
      </w:pPr>
    </w:lvl>
    <w:lvl w:ilvl="8" w:tplc="1F623E78">
      <w:start w:val="1"/>
      <w:numFmt w:val="lowerRoman"/>
      <w:lvlText w:val="%9."/>
      <w:lvlJc w:val="right"/>
      <w:pPr>
        <w:ind w:left="3780" w:hanging="420"/>
      </w:pPr>
    </w:lvl>
  </w:abstractNum>
  <w:abstractNum w:abstractNumId="2"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0DCF56"/>
    <w:multiLevelType w:val="hybridMultilevel"/>
    <w:tmpl w:val="FFFFFFFF"/>
    <w:lvl w:ilvl="0" w:tplc="30163DD6">
      <w:start w:val="1"/>
      <w:numFmt w:val="decimal"/>
      <w:lvlText w:val="%1."/>
      <w:lvlJc w:val="left"/>
      <w:pPr>
        <w:ind w:left="420" w:hanging="420"/>
      </w:pPr>
    </w:lvl>
    <w:lvl w:ilvl="1" w:tplc="A462B75E">
      <w:start w:val="1"/>
      <w:numFmt w:val="lowerLetter"/>
      <w:lvlText w:val="%2."/>
      <w:lvlJc w:val="left"/>
      <w:pPr>
        <w:ind w:left="840" w:hanging="420"/>
      </w:pPr>
    </w:lvl>
    <w:lvl w:ilvl="2" w:tplc="07466628">
      <w:start w:val="1"/>
      <w:numFmt w:val="lowerRoman"/>
      <w:lvlText w:val="%3."/>
      <w:lvlJc w:val="right"/>
      <w:pPr>
        <w:ind w:left="1260" w:hanging="420"/>
      </w:pPr>
    </w:lvl>
    <w:lvl w:ilvl="3" w:tplc="8ABA8D6C">
      <w:start w:val="1"/>
      <w:numFmt w:val="decimal"/>
      <w:lvlText w:val="%4."/>
      <w:lvlJc w:val="left"/>
      <w:pPr>
        <w:ind w:left="1680" w:hanging="420"/>
      </w:pPr>
    </w:lvl>
    <w:lvl w:ilvl="4" w:tplc="D3F607B6">
      <w:start w:val="1"/>
      <w:numFmt w:val="lowerLetter"/>
      <w:lvlText w:val="%5."/>
      <w:lvlJc w:val="left"/>
      <w:pPr>
        <w:ind w:left="2100" w:hanging="420"/>
      </w:pPr>
    </w:lvl>
    <w:lvl w:ilvl="5" w:tplc="4BC089E6">
      <w:start w:val="1"/>
      <w:numFmt w:val="lowerRoman"/>
      <w:lvlText w:val="%6."/>
      <w:lvlJc w:val="right"/>
      <w:pPr>
        <w:ind w:left="2520" w:hanging="420"/>
      </w:pPr>
    </w:lvl>
    <w:lvl w:ilvl="6" w:tplc="DE561B02">
      <w:start w:val="1"/>
      <w:numFmt w:val="decimal"/>
      <w:lvlText w:val="%7."/>
      <w:lvlJc w:val="left"/>
      <w:pPr>
        <w:ind w:left="2940" w:hanging="420"/>
      </w:pPr>
    </w:lvl>
    <w:lvl w:ilvl="7" w:tplc="976EF23E">
      <w:start w:val="1"/>
      <w:numFmt w:val="lowerLetter"/>
      <w:lvlText w:val="%8."/>
      <w:lvlJc w:val="left"/>
      <w:pPr>
        <w:ind w:left="3360" w:hanging="420"/>
      </w:pPr>
    </w:lvl>
    <w:lvl w:ilvl="8" w:tplc="FFCA6C80">
      <w:start w:val="1"/>
      <w:numFmt w:val="lowerRoman"/>
      <w:lvlText w:val="%9."/>
      <w:lvlJc w:val="right"/>
      <w:pPr>
        <w:ind w:left="3780" w:hanging="420"/>
      </w:pPr>
    </w:lvl>
  </w:abstractNum>
  <w:abstractNum w:abstractNumId="13"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163B7"/>
    <w:multiLevelType w:val="hybridMultilevel"/>
    <w:tmpl w:val="6EE6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D42CFD4"/>
    <w:multiLevelType w:val="hybridMultilevel"/>
    <w:tmpl w:val="FFFFFFFF"/>
    <w:lvl w:ilvl="0" w:tplc="AFBC3F60">
      <w:start w:val="1"/>
      <w:numFmt w:val="decimal"/>
      <w:lvlText w:val="%1."/>
      <w:lvlJc w:val="left"/>
      <w:pPr>
        <w:ind w:left="420" w:hanging="420"/>
      </w:pPr>
    </w:lvl>
    <w:lvl w:ilvl="1" w:tplc="ABB0123E">
      <w:start w:val="1"/>
      <w:numFmt w:val="lowerLetter"/>
      <w:lvlText w:val="%2."/>
      <w:lvlJc w:val="left"/>
      <w:pPr>
        <w:ind w:left="840" w:hanging="420"/>
      </w:pPr>
    </w:lvl>
    <w:lvl w:ilvl="2" w:tplc="1348F436">
      <w:start w:val="1"/>
      <w:numFmt w:val="lowerRoman"/>
      <w:lvlText w:val="%3."/>
      <w:lvlJc w:val="right"/>
      <w:pPr>
        <w:ind w:left="1260" w:hanging="420"/>
      </w:pPr>
    </w:lvl>
    <w:lvl w:ilvl="3" w:tplc="84E6FFC2">
      <w:start w:val="1"/>
      <w:numFmt w:val="decimal"/>
      <w:lvlText w:val="%4."/>
      <w:lvlJc w:val="left"/>
      <w:pPr>
        <w:ind w:left="1680" w:hanging="420"/>
      </w:pPr>
    </w:lvl>
    <w:lvl w:ilvl="4" w:tplc="4934DDAE">
      <w:start w:val="1"/>
      <w:numFmt w:val="lowerLetter"/>
      <w:lvlText w:val="%5."/>
      <w:lvlJc w:val="left"/>
      <w:pPr>
        <w:ind w:left="2100" w:hanging="420"/>
      </w:pPr>
    </w:lvl>
    <w:lvl w:ilvl="5" w:tplc="ED66E448">
      <w:start w:val="1"/>
      <w:numFmt w:val="lowerRoman"/>
      <w:lvlText w:val="%6."/>
      <w:lvlJc w:val="right"/>
      <w:pPr>
        <w:ind w:left="2520" w:hanging="420"/>
      </w:pPr>
    </w:lvl>
    <w:lvl w:ilvl="6" w:tplc="2C369934">
      <w:start w:val="1"/>
      <w:numFmt w:val="decimal"/>
      <w:lvlText w:val="%7."/>
      <w:lvlJc w:val="left"/>
      <w:pPr>
        <w:ind w:left="2940" w:hanging="420"/>
      </w:pPr>
    </w:lvl>
    <w:lvl w:ilvl="7" w:tplc="0E6C851A">
      <w:start w:val="1"/>
      <w:numFmt w:val="lowerLetter"/>
      <w:lvlText w:val="%8."/>
      <w:lvlJc w:val="left"/>
      <w:pPr>
        <w:ind w:left="3360" w:hanging="420"/>
      </w:pPr>
    </w:lvl>
    <w:lvl w:ilvl="8" w:tplc="D04C7FFE">
      <w:start w:val="1"/>
      <w:numFmt w:val="lowerRoman"/>
      <w:lvlText w:val="%9."/>
      <w:lvlJc w:val="right"/>
      <w:pPr>
        <w:ind w:left="3780" w:hanging="420"/>
      </w:pPr>
    </w:lvl>
  </w:abstractNum>
  <w:abstractNum w:abstractNumId="21"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236428"/>
    <w:multiLevelType w:val="hybridMultilevel"/>
    <w:tmpl w:val="46661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7254444">
    <w:abstractNumId w:val="7"/>
  </w:num>
  <w:num w:numId="2" w16cid:durableId="1008481588">
    <w:abstractNumId w:val="22"/>
  </w:num>
  <w:num w:numId="3" w16cid:durableId="1712068847">
    <w:abstractNumId w:val="0"/>
  </w:num>
  <w:num w:numId="4" w16cid:durableId="594049125">
    <w:abstractNumId w:val="27"/>
  </w:num>
  <w:num w:numId="5" w16cid:durableId="298657097">
    <w:abstractNumId w:val="4"/>
  </w:num>
  <w:num w:numId="6" w16cid:durableId="870729789">
    <w:abstractNumId w:val="15"/>
  </w:num>
  <w:num w:numId="7" w16cid:durableId="1959490309">
    <w:abstractNumId w:val="23"/>
  </w:num>
  <w:num w:numId="8" w16cid:durableId="529416620">
    <w:abstractNumId w:val="18"/>
  </w:num>
  <w:num w:numId="9" w16cid:durableId="1215846903">
    <w:abstractNumId w:val="16"/>
  </w:num>
  <w:num w:numId="10" w16cid:durableId="1948461071">
    <w:abstractNumId w:val="3"/>
  </w:num>
  <w:num w:numId="11" w16cid:durableId="909778747">
    <w:abstractNumId w:val="6"/>
  </w:num>
  <w:num w:numId="12" w16cid:durableId="1377201970">
    <w:abstractNumId w:val="10"/>
  </w:num>
  <w:num w:numId="13" w16cid:durableId="1709211404">
    <w:abstractNumId w:val="13"/>
  </w:num>
  <w:num w:numId="14" w16cid:durableId="1446458805">
    <w:abstractNumId w:val="21"/>
  </w:num>
  <w:num w:numId="15" w16cid:durableId="612639743">
    <w:abstractNumId w:val="11"/>
  </w:num>
  <w:num w:numId="16" w16cid:durableId="858156785">
    <w:abstractNumId w:val="19"/>
  </w:num>
  <w:num w:numId="17" w16cid:durableId="329334872">
    <w:abstractNumId w:val="5"/>
  </w:num>
  <w:num w:numId="18" w16cid:durableId="1166943814">
    <w:abstractNumId w:val="26"/>
  </w:num>
  <w:num w:numId="19" w16cid:durableId="652878831">
    <w:abstractNumId w:val="17"/>
  </w:num>
  <w:num w:numId="20" w16cid:durableId="90321267">
    <w:abstractNumId w:val="9"/>
  </w:num>
  <w:num w:numId="21" w16cid:durableId="402027587">
    <w:abstractNumId w:val="25"/>
  </w:num>
  <w:num w:numId="22" w16cid:durableId="577330130">
    <w:abstractNumId w:val="8"/>
  </w:num>
  <w:num w:numId="23" w16cid:durableId="302543128">
    <w:abstractNumId w:val="2"/>
  </w:num>
  <w:num w:numId="24" w16cid:durableId="287705307">
    <w:abstractNumId w:val="24"/>
  </w:num>
  <w:num w:numId="25" w16cid:durableId="836923039">
    <w:abstractNumId w:val="20"/>
  </w:num>
  <w:num w:numId="26" w16cid:durableId="832720830">
    <w:abstractNumId w:val="12"/>
  </w:num>
  <w:num w:numId="27" w16cid:durableId="13266382">
    <w:abstractNumId w:val="14"/>
  </w:num>
  <w:num w:numId="28" w16cid:durableId="67947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bordersDoNotSurroundHeader/>
  <w:bordersDoNotSurroundFooter/>
  <w:proofState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08B"/>
    <w:rsid w:val="0000114C"/>
    <w:rsid w:val="00001263"/>
    <w:rsid w:val="00002012"/>
    <w:rsid w:val="0000276F"/>
    <w:rsid w:val="00003508"/>
    <w:rsid w:val="00003735"/>
    <w:rsid w:val="00005285"/>
    <w:rsid w:val="0000665A"/>
    <w:rsid w:val="00006E91"/>
    <w:rsid w:val="00007B97"/>
    <w:rsid w:val="00012555"/>
    <w:rsid w:val="00013BF6"/>
    <w:rsid w:val="00013F57"/>
    <w:rsid w:val="00014435"/>
    <w:rsid w:val="0001512D"/>
    <w:rsid w:val="00015CDF"/>
    <w:rsid w:val="00016CF9"/>
    <w:rsid w:val="00017A79"/>
    <w:rsid w:val="00020364"/>
    <w:rsid w:val="00020626"/>
    <w:rsid w:val="00020AD9"/>
    <w:rsid w:val="00020F70"/>
    <w:rsid w:val="00021A56"/>
    <w:rsid w:val="00021A9C"/>
    <w:rsid w:val="000229B0"/>
    <w:rsid w:val="00022AEF"/>
    <w:rsid w:val="000234F4"/>
    <w:rsid w:val="00023528"/>
    <w:rsid w:val="00023588"/>
    <w:rsid w:val="00024422"/>
    <w:rsid w:val="000245F4"/>
    <w:rsid w:val="00024601"/>
    <w:rsid w:val="00025A87"/>
    <w:rsid w:val="00026BBA"/>
    <w:rsid w:val="000302F5"/>
    <w:rsid w:val="00032E98"/>
    <w:rsid w:val="00032FF2"/>
    <w:rsid w:val="00033A77"/>
    <w:rsid w:val="00033AE0"/>
    <w:rsid w:val="00034C08"/>
    <w:rsid w:val="00035606"/>
    <w:rsid w:val="000358F7"/>
    <w:rsid w:val="000364A3"/>
    <w:rsid w:val="00036A0D"/>
    <w:rsid w:val="00037354"/>
    <w:rsid w:val="00037ED8"/>
    <w:rsid w:val="00040488"/>
    <w:rsid w:val="00041149"/>
    <w:rsid w:val="00041542"/>
    <w:rsid w:val="000416C3"/>
    <w:rsid w:val="000419E8"/>
    <w:rsid w:val="000425F4"/>
    <w:rsid w:val="00042C04"/>
    <w:rsid w:val="00043825"/>
    <w:rsid w:val="00043F78"/>
    <w:rsid w:val="000444A9"/>
    <w:rsid w:val="00045D41"/>
    <w:rsid w:val="00045FF0"/>
    <w:rsid w:val="0004620E"/>
    <w:rsid w:val="00046BDD"/>
    <w:rsid w:val="0005077D"/>
    <w:rsid w:val="0005131B"/>
    <w:rsid w:val="00052EDD"/>
    <w:rsid w:val="000547D7"/>
    <w:rsid w:val="00054D6F"/>
    <w:rsid w:val="00054FAC"/>
    <w:rsid w:val="00056A54"/>
    <w:rsid w:val="00056E24"/>
    <w:rsid w:val="0005713C"/>
    <w:rsid w:val="00057150"/>
    <w:rsid w:val="00057A5D"/>
    <w:rsid w:val="00057A85"/>
    <w:rsid w:val="00060222"/>
    <w:rsid w:val="00060707"/>
    <w:rsid w:val="00061F94"/>
    <w:rsid w:val="000637BA"/>
    <w:rsid w:val="00063F28"/>
    <w:rsid w:val="00064A61"/>
    <w:rsid w:val="00066084"/>
    <w:rsid w:val="000660AA"/>
    <w:rsid w:val="00071532"/>
    <w:rsid w:val="00071E81"/>
    <w:rsid w:val="000725CD"/>
    <w:rsid w:val="00072AA8"/>
    <w:rsid w:val="00074D56"/>
    <w:rsid w:val="000759C9"/>
    <w:rsid w:val="00076216"/>
    <w:rsid w:val="00076232"/>
    <w:rsid w:val="0007688D"/>
    <w:rsid w:val="00080630"/>
    <w:rsid w:val="00080792"/>
    <w:rsid w:val="000814E4"/>
    <w:rsid w:val="00082097"/>
    <w:rsid w:val="00082827"/>
    <w:rsid w:val="00082A96"/>
    <w:rsid w:val="00083A6E"/>
    <w:rsid w:val="00085BFB"/>
    <w:rsid w:val="00085ECE"/>
    <w:rsid w:val="0008684D"/>
    <w:rsid w:val="0008719E"/>
    <w:rsid w:val="0008756D"/>
    <w:rsid w:val="000876D6"/>
    <w:rsid w:val="00087C76"/>
    <w:rsid w:val="000901F0"/>
    <w:rsid w:val="000902FB"/>
    <w:rsid w:val="000913BE"/>
    <w:rsid w:val="00092D27"/>
    <w:rsid w:val="00093304"/>
    <w:rsid w:val="00094640"/>
    <w:rsid w:val="00094998"/>
    <w:rsid w:val="00096110"/>
    <w:rsid w:val="00096480"/>
    <w:rsid w:val="000964D2"/>
    <w:rsid w:val="0009722E"/>
    <w:rsid w:val="000A0060"/>
    <w:rsid w:val="000A04D0"/>
    <w:rsid w:val="000A0FBD"/>
    <w:rsid w:val="000A2A48"/>
    <w:rsid w:val="000A3812"/>
    <w:rsid w:val="000A4551"/>
    <w:rsid w:val="000A4810"/>
    <w:rsid w:val="000A4E6B"/>
    <w:rsid w:val="000A6829"/>
    <w:rsid w:val="000A7197"/>
    <w:rsid w:val="000A7919"/>
    <w:rsid w:val="000A79B6"/>
    <w:rsid w:val="000B22E7"/>
    <w:rsid w:val="000B3C91"/>
    <w:rsid w:val="000B6A13"/>
    <w:rsid w:val="000B6FE3"/>
    <w:rsid w:val="000C0A32"/>
    <w:rsid w:val="000C1171"/>
    <w:rsid w:val="000C135E"/>
    <w:rsid w:val="000C1725"/>
    <w:rsid w:val="000C222C"/>
    <w:rsid w:val="000C29A4"/>
    <w:rsid w:val="000C2F1A"/>
    <w:rsid w:val="000C35D8"/>
    <w:rsid w:val="000C51E8"/>
    <w:rsid w:val="000C5987"/>
    <w:rsid w:val="000C5BC4"/>
    <w:rsid w:val="000C5D54"/>
    <w:rsid w:val="000C6F3E"/>
    <w:rsid w:val="000C6F5C"/>
    <w:rsid w:val="000D0809"/>
    <w:rsid w:val="000D0ADE"/>
    <w:rsid w:val="000D1313"/>
    <w:rsid w:val="000D177D"/>
    <w:rsid w:val="000D18AD"/>
    <w:rsid w:val="000D2D99"/>
    <w:rsid w:val="000D6531"/>
    <w:rsid w:val="000D69DC"/>
    <w:rsid w:val="000D6FDE"/>
    <w:rsid w:val="000D7EC1"/>
    <w:rsid w:val="000E13C4"/>
    <w:rsid w:val="000E162C"/>
    <w:rsid w:val="000E31D6"/>
    <w:rsid w:val="000E3C78"/>
    <w:rsid w:val="000E406D"/>
    <w:rsid w:val="000E4612"/>
    <w:rsid w:val="000E4FFE"/>
    <w:rsid w:val="000E50DC"/>
    <w:rsid w:val="000E5848"/>
    <w:rsid w:val="000E63CF"/>
    <w:rsid w:val="000E6A07"/>
    <w:rsid w:val="000E6B1E"/>
    <w:rsid w:val="000E6D65"/>
    <w:rsid w:val="000E795C"/>
    <w:rsid w:val="000F1217"/>
    <w:rsid w:val="000F40DB"/>
    <w:rsid w:val="000F5349"/>
    <w:rsid w:val="000F5833"/>
    <w:rsid w:val="000F58E4"/>
    <w:rsid w:val="000F6FFD"/>
    <w:rsid w:val="00100EEF"/>
    <w:rsid w:val="0010156D"/>
    <w:rsid w:val="0010185A"/>
    <w:rsid w:val="00102376"/>
    <w:rsid w:val="00104039"/>
    <w:rsid w:val="00104577"/>
    <w:rsid w:val="00104714"/>
    <w:rsid w:val="00105255"/>
    <w:rsid w:val="0010643E"/>
    <w:rsid w:val="001065D9"/>
    <w:rsid w:val="001068D7"/>
    <w:rsid w:val="00106B81"/>
    <w:rsid w:val="00107F9D"/>
    <w:rsid w:val="00110A56"/>
    <w:rsid w:val="00110C5B"/>
    <w:rsid w:val="001111DB"/>
    <w:rsid w:val="00111799"/>
    <w:rsid w:val="00111968"/>
    <w:rsid w:val="00111C80"/>
    <w:rsid w:val="00112413"/>
    <w:rsid w:val="001124AB"/>
    <w:rsid w:val="0011361D"/>
    <w:rsid w:val="00113BB3"/>
    <w:rsid w:val="00114221"/>
    <w:rsid w:val="001156EA"/>
    <w:rsid w:val="00117230"/>
    <w:rsid w:val="00120710"/>
    <w:rsid w:val="001212DA"/>
    <w:rsid w:val="00122CD2"/>
    <w:rsid w:val="00125908"/>
    <w:rsid w:val="00125F1A"/>
    <w:rsid w:val="00126399"/>
    <w:rsid w:val="00126E56"/>
    <w:rsid w:val="0013139E"/>
    <w:rsid w:val="0013246E"/>
    <w:rsid w:val="00132DC8"/>
    <w:rsid w:val="001358BB"/>
    <w:rsid w:val="00135F3F"/>
    <w:rsid w:val="00136185"/>
    <w:rsid w:val="001368A3"/>
    <w:rsid w:val="00136945"/>
    <w:rsid w:val="00136AC2"/>
    <w:rsid w:val="00136E22"/>
    <w:rsid w:val="0013760E"/>
    <w:rsid w:val="00137BE0"/>
    <w:rsid w:val="00137F39"/>
    <w:rsid w:val="001413F9"/>
    <w:rsid w:val="00141927"/>
    <w:rsid w:val="00141F49"/>
    <w:rsid w:val="00142340"/>
    <w:rsid w:val="001424F8"/>
    <w:rsid w:val="001425A1"/>
    <w:rsid w:val="00142A2C"/>
    <w:rsid w:val="00143E2B"/>
    <w:rsid w:val="001444DE"/>
    <w:rsid w:val="0014516E"/>
    <w:rsid w:val="00145C91"/>
    <w:rsid w:val="00146429"/>
    <w:rsid w:val="001468E0"/>
    <w:rsid w:val="00147129"/>
    <w:rsid w:val="001474BD"/>
    <w:rsid w:val="00147581"/>
    <w:rsid w:val="001476C4"/>
    <w:rsid w:val="00151605"/>
    <w:rsid w:val="00151C2C"/>
    <w:rsid w:val="00152A98"/>
    <w:rsid w:val="00152B14"/>
    <w:rsid w:val="00153E1C"/>
    <w:rsid w:val="0015447B"/>
    <w:rsid w:val="0015464E"/>
    <w:rsid w:val="00155B3A"/>
    <w:rsid w:val="00156221"/>
    <w:rsid w:val="00157CAA"/>
    <w:rsid w:val="00161860"/>
    <w:rsid w:val="00161937"/>
    <w:rsid w:val="0016256F"/>
    <w:rsid w:val="00162A03"/>
    <w:rsid w:val="00162EC1"/>
    <w:rsid w:val="001634FD"/>
    <w:rsid w:val="00163593"/>
    <w:rsid w:val="001646BB"/>
    <w:rsid w:val="00164736"/>
    <w:rsid w:val="00165054"/>
    <w:rsid w:val="00165F19"/>
    <w:rsid w:val="00166BAA"/>
    <w:rsid w:val="0016711F"/>
    <w:rsid w:val="001672F3"/>
    <w:rsid w:val="00167429"/>
    <w:rsid w:val="00167B0F"/>
    <w:rsid w:val="00170B9B"/>
    <w:rsid w:val="00171238"/>
    <w:rsid w:val="00171B79"/>
    <w:rsid w:val="00172429"/>
    <w:rsid w:val="00173A97"/>
    <w:rsid w:val="00173AA2"/>
    <w:rsid w:val="00174384"/>
    <w:rsid w:val="0017472B"/>
    <w:rsid w:val="001761BC"/>
    <w:rsid w:val="0017664C"/>
    <w:rsid w:val="00176B3C"/>
    <w:rsid w:val="00176BE2"/>
    <w:rsid w:val="0018098C"/>
    <w:rsid w:val="00181201"/>
    <w:rsid w:val="00181C22"/>
    <w:rsid w:val="00181F5A"/>
    <w:rsid w:val="00182068"/>
    <w:rsid w:val="001827B6"/>
    <w:rsid w:val="00183F3E"/>
    <w:rsid w:val="00185BC6"/>
    <w:rsid w:val="001864EA"/>
    <w:rsid w:val="00186D89"/>
    <w:rsid w:val="001913E0"/>
    <w:rsid w:val="00191CBC"/>
    <w:rsid w:val="00192252"/>
    <w:rsid w:val="0019293F"/>
    <w:rsid w:val="00192A99"/>
    <w:rsid w:val="00192EE4"/>
    <w:rsid w:val="00193A85"/>
    <w:rsid w:val="00194548"/>
    <w:rsid w:val="00194EAC"/>
    <w:rsid w:val="001964FB"/>
    <w:rsid w:val="001975DB"/>
    <w:rsid w:val="00197A87"/>
    <w:rsid w:val="001A18EC"/>
    <w:rsid w:val="001A1A69"/>
    <w:rsid w:val="001A1A71"/>
    <w:rsid w:val="001A343D"/>
    <w:rsid w:val="001A3E97"/>
    <w:rsid w:val="001A4AE9"/>
    <w:rsid w:val="001A4FFF"/>
    <w:rsid w:val="001A666E"/>
    <w:rsid w:val="001A67B1"/>
    <w:rsid w:val="001A7035"/>
    <w:rsid w:val="001A7CDC"/>
    <w:rsid w:val="001AD131"/>
    <w:rsid w:val="001AEBA2"/>
    <w:rsid w:val="001B0AC0"/>
    <w:rsid w:val="001B0E8E"/>
    <w:rsid w:val="001B1036"/>
    <w:rsid w:val="001B222D"/>
    <w:rsid w:val="001B24F5"/>
    <w:rsid w:val="001B28A9"/>
    <w:rsid w:val="001B5078"/>
    <w:rsid w:val="001B5777"/>
    <w:rsid w:val="001B72CA"/>
    <w:rsid w:val="001B76BD"/>
    <w:rsid w:val="001B7B56"/>
    <w:rsid w:val="001C0C78"/>
    <w:rsid w:val="001C27BE"/>
    <w:rsid w:val="001C3371"/>
    <w:rsid w:val="001C4FF2"/>
    <w:rsid w:val="001C59EC"/>
    <w:rsid w:val="001C6626"/>
    <w:rsid w:val="001C74D7"/>
    <w:rsid w:val="001C75C7"/>
    <w:rsid w:val="001C7749"/>
    <w:rsid w:val="001C7FDD"/>
    <w:rsid w:val="001D07D4"/>
    <w:rsid w:val="001D0911"/>
    <w:rsid w:val="001D1DE2"/>
    <w:rsid w:val="001D222D"/>
    <w:rsid w:val="001D298B"/>
    <w:rsid w:val="001D2E65"/>
    <w:rsid w:val="001D4751"/>
    <w:rsid w:val="001D4CBD"/>
    <w:rsid w:val="001D5B58"/>
    <w:rsid w:val="001D5F0C"/>
    <w:rsid w:val="001D6651"/>
    <w:rsid w:val="001E0518"/>
    <w:rsid w:val="001E0735"/>
    <w:rsid w:val="001E0B26"/>
    <w:rsid w:val="001E12E5"/>
    <w:rsid w:val="001E1EDD"/>
    <w:rsid w:val="001E1F2A"/>
    <w:rsid w:val="001E2AC5"/>
    <w:rsid w:val="001E3747"/>
    <w:rsid w:val="001E39AC"/>
    <w:rsid w:val="001E4E4A"/>
    <w:rsid w:val="001E5082"/>
    <w:rsid w:val="001E538A"/>
    <w:rsid w:val="001E55EA"/>
    <w:rsid w:val="001E5DE3"/>
    <w:rsid w:val="001E5FCB"/>
    <w:rsid w:val="001E6450"/>
    <w:rsid w:val="001E6FC8"/>
    <w:rsid w:val="001F044F"/>
    <w:rsid w:val="001F04D1"/>
    <w:rsid w:val="001F08D2"/>
    <w:rsid w:val="001F2111"/>
    <w:rsid w:val="001F2E85"/>
    <w:rsid w:val="001F300E"/>
    <w:rsid w:val="001F34FC"/>
    <w:rsid w:val="001F41F9"/>
    <w:rsid w:val="001F4389"/>
    <w:rsid w:val="001F4407"/>
    <w:rsid w:val="001F520C"/>
    <w:rsid w:val="001F69B9"/>
    <w:rsid w:val="001F6A56"/>
    <w:rsid w:val="00200F0F"/>
    <w:rsid w:val="00201B76"/>
    <w:rsid w:val="002030F3"/>
    <w:rsid w:val="00204975"/>
    <w:rsid w:val="00204ACB"/>
    <w:rsid w:val="00204C99"/>
    <w:rsid w:val="00205397"/>
    <w:rsid w:val="00206660"/>
    <w:rsid w:val="002068C8"/>
    <w:rsid w:val="002074CF"/>
    <w:rsid w:val="00207EA8"/>
    <w:rsid w:val="002100F1"/>
    <w:rsid w:val="00211A90"/>
    <w:rsid w:val="00212526"/>
    <w:rsid w:val="0021252A"/>
    <w:rsid w:val="00212918"/>
    <w:rsid w:val="00216578"/>
    <w:rsid w:val="002169AD"/>
    <w:rsid w:val="002175FE"/>
    <w:rsid w:val="0022085B"/>
    <w:rsid w:val="00220AA7"/>
    <w:rsid w:val="00221719"/>
    <w:rsid w:val="00221DA3"/>
    <w:rsid w:val="0022207E"/>
    <w:rsid w:val="00222C46"/>
    <w:rsid w:val="002251E9"/>
    <w:rsid w:val="00225842"/>
    <w:rsid w:val="00225A44"/>
    <w:rsid w:val="00225D27"/>
    <w:rsid w:val="002271F1"/>
    <w:rsid w:val="002276E0"/>
    <w:rsid w:val="00230790"/>
    <w:rsid w:val="00230DD4"/>
    <w:rsid w:val="00231A47"/>
    <w:rsid w:val="002322E8"/>
    <w:rsid w:val="00232D7C"/>
    <w:rsid w:val="00233024"/>
    <w:rsid w:val="00235615"/>
    <w:rsid w:val="0023577F"/>
    <w:rsid w:val="00236350"/>
    <w:rsid w:val="002372A3"/>
    <w:rsid w:val="002419E4"/>
    <w:rsid w:val="00241A03"/>
    <w:rsid w:val="00241E58"/>
    <w:rsid w:val="00243CE6"/>
    <w:rsid w:val="00244DAA"/>
    <w:rsid w:val="0024515E"/>
    <w:rsid w:val="002456D9"/>
    <w:rsid w:val="00246510"/>
    <w:rsid w:val="002477D8"/>
    <w:rsid w:val="0024C492"/>
    <w:rsid w:val="00250D27"/>
    <w:rsid w:val="00251103"/>
    <w:rsid w:val="002516D1"/>
    <w:rsid w:val="00251CE1"/>
    <w:rsid w:val="00251E1B"/>
    <w:rsid w:val="0025235F"/>
    <w:rsid w:val="00252862"/>
    <w:rsid w:val="00254E6D"/>
    <w:rsid w:val="002557A5"/>
    <w:rsid w:val="00257BE6"/>
    <w:rsid w:val="00257FD2"/>
    <w:rsid w:val="002604EA"/>
    <w:rsid w:val="0026179D"/>
    <w:rsid w:val="00262114"/>
    <w:rsid w:val="00262B4D"/>
    <w:rsid w:val="00263725"/>
    <w:rsid w:val="00263781"/>
    <w:rsid w:val="002641D8"/>
    <w:rsid w:val="002646BC"/>
    <w:rsid w:val="0026526A"/>
    <w:rsid w:val="002657D3"/>
    <w:rsid w:val="00266277"/>
    <w:rsid w:val="00266D42"/>
    <w:rsid w:val="00267FC7"/>
    <w:rsid w:val="002704FC"/>
    <w:rsid w:val="0027077C"/>
    <w:rsid w:val="0027272A"/>
    <w:rsid w:val="00273329"/>
    <w:rsid w:val="00273AB7"/>
    <w:rsid w:val="00274CCB"/>
    <w:rsid w:val="002755D9"/>
    <w:rsid w:val="00275B5E"/>
    <w:rsid w:val="00275C84"/>
    <w:rsid w:val="00276108"/>
    <w:rsid w:val="00277490"/>
    <w:rsid w:val="0028221D"/>
    <w:rsid w:val="00282494"/>
    <w:rsid w:val="0028466E"/>
    <w:rsid w:val="00284C0E"/>
    <w:rsid w:val="00284C4C"/>
    <w:rsid w:val="00285F34"/>
    <w:rsid w:val="00286F46"/>
    <w:rsid w:val="00287AEF"/>
    <w:rsid w:val="002902E9"/>
    <w:rsid w:val="00290601"/>
    <w:rsid w:val="002906EA"/>
    <w:rsid w:val="002927F0"/>
    <w:rsid w:val="002936CD"/>
    <w:rsid w:val="00293EE1"/>
    <w:rsid w:val="002942FC"/>
    <w:rsid w:val="0029442F"/>
    <w:rsid w:val="0029468F"/>
    <w:rsid w:val="0029470F"/>
    <w:rsid w:val="00295865"/>
    <w:rsid w:val="002A0584"/>
    <w:rsid w:val="002A07FC"/>
    <w:rsid w:val="002A1EF3"/>
    <w:rsid w:val="002A1F5B"/>
    <w:rsid w:val="002A234A"/>
    <w:rsid w:val="002A2D4C"/>
    <w:rsid w:val="002A2E96"/>
    <w:rsid w:val="002B044A"/>
    <w:rsid w:val="002B05F3"/>
    <w:rsid w:val="002B05FF"/>
    <w:rsid w:val="002B0BE3"/>
    <w:rsid w:val="002B48A0"/>
    <w:rsid w:val="002B4A59"/>
    <w:rsid w:val="002B60FA"/>
    <w:rsid w:val="002B62F9"/>
    <w:rsid w:val="002B631C"/>
    <w:rsid w:val="002B69FC"/>
    <w:rsid w:val="002B6EAE"/>
    <w:rsid w:val="002B7547"/>
    <w:rsid w:val="002B7C69"/>
    <w:rsid w:val="002B7DB7"/>
    <w:rsid w:val="002C1019"/>
    <w:rsid w:val="002C3BDB"/>
    <w:rsid w:val="002C40C9"/>
    <w:rsid w:val="002C53CC"/>
    <w:rsid w:val="002C7C41"/>
    <w:rsid w:val="002D0235"/>
    <w:rsid w:val="002D1119"/>
    <w:rsid w:val="002D29DA"/>
    <w:rsid w:val="002D3167"/>
    <w:rsid w:val="002D4075"/>
    <w:rsid w:val="002D419D"/>
    <w:rsid w:val="002D5ABB"/>
    <w:rsid w:val="002D6162"/>
    <w:rsid w:val="002D689B"/>
    <w:rsid w:val="002E067A"/>
    <w:rsid w:val="002E0F00"/>
    <w:rsid w:val="002E171C"/>
    <w:rsid w:val="002E1C9B"/>
    <w:rsid w:val="002E1E85"/>
    <w:rsid w:val="002E26AF"/>
    <w:rsid w:val="002E2CD2"/>
    <w:rsid w:val="002E3D87"/>
    <w:rsid w:val="002E4065"/>
    <w:rsid w:val="002E41B8"/>
    <w:rsid w:val="002E4566"/>
    <w:rsid w:val="002E5B06"/>
    <w:rsid w:val="002E6F59"/>
    <w:rsid w:val="002E7DFA"/>
    <w:rsid w:val="002F1875"/>
    <w:rsid w:val="002F2D5A"/>
    <w:rsid w:val="002F3323"/>
    <w:rsid w:val="002F36BE"/>
    <w:rsid w:val="002F38A4"/>
    <w:rsid w:val="002F54A6"/>
    <w:rsid w:val="002F667A"/>
    <w:rsid w:val="002F6F1E"/>
    <w:rsid w:val="00302AB4"/>
    <w:rsid w:val="003041D7"/>
    <w:rsid w:val="003054C7"/>
    <w:rsid w:val="00305FAA"/>
    <w:rsid w:val="00306FAF"/>
    <w:rsid w:val="003077AF"/>
    <w:rsid w:val="00307D2D"/>
    <w:rsid w:val="00310793"/>
    <w:rsid w:val="003117DE"/>
    <w:rsid w:val="00311F7D"/>
    <w:rsid w:val="0031224B"/>
    <w:rsid w:val="00312B58"/>
    <w:rsid w:val="0031358D"/>
    <w:rsid w:val="00313C43"/>
    <w:rsid w:val="00314C28"/>
    <w:rsid w:val="003158EB"/>
    <w:rsid w:val="003169C0"/>
    <w:rsid w:val="003177DD"/>
    <w:rsid w:val="003177F6"/>
    <w:rsid w:val="00317AF7"/>
    <w:rsid w:val="0032070C"/>
    <w:rsid w:val="00321918"/>
    <w:rsid w:val="00321DAB"/>
    <w:rsid w:val="003226F6"/>
    <w:rsid w:val="00323060"/>
    <w:rsid w:val="00324A4F"/>
    <w:rsid w:val="00324E52"/>
    <w:rsid w:val="00324E8E"/>
    <w:rsid w:val="00325FF8"/>
    <w:rsid w:val="00326A79"/>
    <w:rsid w:val="00327F30"/>
    <w:rsid w:val="003300DA"/>
    <w:rsid w:val="00330A02"/>
    <w:rsid w:val="00331935"/>
    <w:rsid w:val="003319B7"/>
    <w:rsid w:val="00332012"/>
    <w:rsid w:val="00333860"/>
    <w:rsid w:val="00333B67"/>
    <w:rsid w:val="00333C22"/>
    <w:rsid w:val="00333DE0"/>
    <w:rsid w:val="00333E37"/>
    <w:rsid w:val="003359DC"/>
    <w:rsid w:val="00336568"/>
    <w:rsid w:val="003400F6"/>
    <w:rsid w:val="003409E9"/>
    <w:rsid w:val="0034105C"/>
    <w:rsid w:val="003411A0"/>
    <w:rsid w:val="00341426"/>
    <w:rsid w:val="0034230C"/>
    <w:rsid w:val="00342DF2"/>
    <w:rsid w:val="00342E81"/>
    <w:rsid w:val="0034787B"/>
    <w:rsid w:val="00347A34"/>
    <w:rsid w:val="0035008E"/>
    <w:rsid w:val="00350991"/>
    <w:rsid w:val="00350DE6"/>
    <w:rsid w:val="00352046"/>
    <w:rsid w:val="0035215A"/>
    <w:rsid w:val="003522FF"/>
    <w:rsid w:val="00354262"/>
    <w:rsid w:val="00354525"/>
    <w:rsid w:val="003569EE"/>
    <w:rsid w:val="00357D44"/>
    <w:rsid w:val="0036007E"/>
    <w:rsid w:val="00361633"/>
    <w:rsid w:val="00362B7C"/>
    <w:rsid w:val="00362E39"/>
    <w:rsid w:val="00364150"/>
    <w:rsid w:val="003645BC"/>
    <w:rsid w:val="00364790"/>
    <w:rsid w:val="00364A68"/>
    <w:rsid w:val="00364CCB"/>
    <w:rsid w:val="00364E22"/>
    <w:rsid w:val="0036523E"/>
    <w:rsid w:val="00365623"/>
    <w:rsid w:val="003657EC"/>
    <w:rsid w:val="00366B7B"/>
    <w:rsid w:val="00367D59"/>
    <w:rsid w:val="00370DAF"/>
    <w:rsid w:val="0037275B"/>
    <w:rsid w:val="00373E68"/>
    <w:rsid w:val="00375130"/>
    <w:rsid w:val="00376A61"/>
    <w:rsid w:val="003779C4"/>
    <w:rsid w:val="00380076"/>
    <w:rsid w:val="00380200"/>
    <w:rsid w:val="00380D81"/>
    <w:rsid w:val="00383598"/>
    <w:rsid w:val="00383A34"/>
    <w:rsid w:val="00385359"/>
    <w:rsid w:val="00385FA4"/>
    <w:rsid w:val="0038732D"/>
    <w:rsid w:val="003874C7"/>
    <w:rsid w:val="00387B7C"/>
    <w:rsid w:val="00391A70"/>
    <w:rsid w:val="0039315F"/>
    <w:rsid w:val="00393410"/>
    <w:rsid w:val="0039351A"/>
    <w:rsid w:val="00393FB8"/>
    <w:rsid w:val="00394439"/>
    <w:rsid w:val="00395FE7"/>
    <w:rsid w:val="00396AEF"/>
    <w:rsid w:val="00396E4C"/>
    <w:rsid w:val="00397374"/>
    <w:rsid w:val="003A11CD"/>
    <w:rsid w:val="003A1580"/>
    <w:rsid w:val="003A15E8"/>
    <w:rsid w:val="003A1EE8"/>
    <w:rsid w:val="003A2148"/>
    <w:rsid w:val="003A3BEE"/>
    <w:rsid w:val="003A532B"/>
    <w:rsid w:val="003A5DD4"/>
    <w:rsid w:val="003A5E45"/>
    <w:rsid w:val="003B0CF8"/>
    <w:rsid w:val="003B1433"/>
    <w:rsid w:val="003B2A8D"/>
    <w:rsid w:val="003B34E9"/>
    <w:rsid w:val="003B3893"/>
    <w:rsid w:val="003B41E8"/>
    <w:rsid w:val="003B439A"/>
    <w:rsid w:val="003B70A6"/>
    <w:rsid w:val="003C1E08"/>
    <w:rsid w:val="003C2564"/>
    <w:rsid w:val="003C4299"/>
    <w:rsid w:val="003C4491"/>
    <w:rsid w:val="003C4814"/>
    <w:rsid w:val="003C6CB2"/>
    <w:rsid w:val="003C7E93"/>
    <w:rsid w:val="003D0342"/>
    <w:rsid w:val="003D0A8C"/>
    <w:rsid w:val="003D1121"/>
    <w:rsid w:val="003D1E46"/>
    <w:rsid w:val="003D2154"/>
    <w:rsid w:val="003D2CF7"/>
    <w:rsid w:val="003D522C"/>
    <w:rsid w:val="003D80E5"/>
    <w:rsid w:val="003E0216"/>
    <w:rsid w:val="003E02EC"/>
    <w:rsid w:val="003E22C6"/>
    <w:rsid w:val="003E312B"/>
    <w:rsid w:val="003E3773"/>
    <w:rsid w:val="003E3C97"/>
    <w:rsid w:val="003E6251"/>
    <w:rsid w:val="003E68F7"/>
    <w:rsid w:val="003E7403"/>
    <w:rsid w:val="003E76D4"/>
    <w:rsid w:val="003E7A5A"/>
    <w:rsid w:val="003F0CD8"/>
    <w:rsid w:val="003F300B"/>
    <w:rsid w:val="003F301C"/>
    <w:rsid w:val="003F3611"/>
    <w:rsid w:val="003F4705"/>
    <w:rsid w:val="003F552C"/>
    <w:rsid w:val="003F615E"/>
    <w:rsid w:val="003F6CD2"/>
    <w:rsid w:val="003F70F7"/>
    <w:rsid w:val="003F737F"/>
    <w:rsid w:val="0040072F"/>
    <w:rsid w:val="0040098F"/>
    <w:rsid w:val="00401368"/>
    <w:rsid w:val="004023F6"/>
    <w:rsid w:val="00402C6E"/>
    <w:rsid w:val="00403734"/>
    <w:rsid w:val="00404E74"/>
    <w:rsid w:val="00404F28"/>
    <w:rsid w:val="00405A3B"/>
    <w:rsid w:val="004061F5"/>
    <w:rsid w:val="004068A1"/>
    <w:rsid w:val="00407C80"/>
    <w:rsid w:val="00412647"/>
    <w:rsid w:val="00414EBF"/>
    <w:rsid w:val="00415A94"/>
    <w:rsid w:val="004168D6"/>
    <w:rsid w:val="004169A1"/>
    <w:rsid w:val="00416FFB"/>
    <w:rsid w:val="00417353"/>
    <w:rsid w:val="00422C8D"/>
    <w:rsid w:val="00422F55"/>
    <w:rsid w:val="00423815"/>
    <w:rsid w:val="004243A0"/>
    <w:rsid w:val="00424670"/>
    <w:rsid w:val="0042496D"/>
    <w:rsid w:val="00424CE5"/>
    <w:rsid w:val="00424E8B"/>
    <w:rsid w:val="00425AB4"/>
    <w:rsid w:val="00426314"/>
    <w:rsid w:val="00427284"/>
    <w:rsid w:val="0042744E"/>
    <w:rsid w:val="00427BC9"/>
    <w:rsid w:val="00430738"/>
    <w:rsid w:val="00431195"/>
    <w:rsid w:val="0043143A"/>
    <w:rsid w:val="00431D96"/>
    <w:rsid w:val="004326F0"/>
    <w:rsid w:val="004329D6"/>
    <w:rsid w:val="00432C19"/>
    <w:rsid w:val="00433BCF"/>
    <w:rsid w:val="00434B9A"/>
    <w:rsid w:val="004360BB"/>
    <w:rsid w:val="004367AD"/>
    <w:rsid w:val="00436D18"/>
    <w:rsid w:val="00437823"/>
    <w:rsid w:val="00440575"/>
    <w:rsid w:val="0044135D"/>
    <w:rsid w:val="00442D15"/>
    <w:rsid w:val="00443B5F"/>
    <w:rsid w:val="00444A94"/>
    <w:rsid w:val="004459A3"/>
    <w:rsid w:val="00445ACD"/>
    <w:rsid w:val="00445E0E"/>
    <w:rsid w:val="00446569"/>
    <w:rsid w:val="00450C20"/>
    <w:rsid w:val="00451816"/>
    <w:rsid w:val="00451D4A"/>
    <w:rsid w:val="004521D7"/>
    <w:rsid w:val="00452435"/>
    <w:rsid w:val="004524E5"/>
    <w:rsid w:val="00452D4B"/>
    <w:rsid w:val="004536CE"/>
    <w:rsid w:val="00453FD5"/>
    <w:rsid w:val="00456291"/>
    <w:rsid w:val="00457084"/>
    <w:rsid w:val="00457592"/>
    <w:rsid w:val="00460138"/>
    <w:rsid w:val="0046164B"/>
    <w:rsid w:val="00461903"/>
    <w:rsid w:val="00462A90"/>
    <w:rsid w:val="004633CF"/>
    <w:rsid w:val="004634FF"/>
    <w:rsid w:val="00464314"/>
    <w:rsid w:val="00464401"/>
    <w:rsid w:val="00464A52"/>
    <w:rsid w:val="00465432"/>
    <w:rsid w:val="004665D7"/>
    <w:rsid w:val="00466F8B"/>
    <w:rsid w:val="00467564"/>
    <w:rsid w:val="00467E58"/>
    <w:rsid w:val="0047023D"/>
    <w:rsid w:val="004707EC"/>
    <w:rsid w:val="00471C9E"/>
    <w:rsid w:val="00472C10"/>
    <w:rsid w:val="00473466"/>
    <w:rsid w:val="0047496C"/>
    <w:rsid w:val="00475462"/>
    <w:rsid w:val="00475FBE"/>
    <w:rsid w:val="004765DF"/>
    <w:rsid w:val="004775B6"/>
    <w:rsid w:val="004807F6"/>
    <w:rsid w:val="00480AE5"/>
    <w:rsid w:val="00481CEB"/>
    <w:rsid w:val="004831F8"/>
    <w:rsid w:val="00483381"/>
    <w:rsid w:val="00485123"/>
    <w:rsid w:val="004856F5"/>
    <w:rsid w:val="00485C22"/>
    <w:rsid w:val="00486B0A"/>
    <w:rsid w:val="00486FCA"/>
    <w:rsid w:val="00487114"/>
    <w:rsid w:val="0048753D"/>
    <w:rsid w:val="004879F1"/>
    <w:rsid w:val="00490B90"/>
    <w:rsid w:val="00490C54"/>
    <w:rsid w:val="00490CBE"/>
    <w:rsid w:val="00491219"/>
    <w:rsid w:val="004920D1"/>
    <w:rsid w:val="00494935"/>
    <w:rsid w:val="004953C8"/>
    <w:rsid w:val="00496E84"/>
    <w:rsid w:val="00497041"/>
    <w:rsid w:val="0049712E"/>
    <w:rsid w:val="0049713B"/>
    <w:rsid w:val="004A01BE"/>
    <w:rsid w:val="004A12EC"/>
    <w:rsid w:val="004A1CEB"/>
    <w:rsid w:val="004A1D1E"/>
    <w:rsid w:val="004A224B"/>
    <w:rsid w:val="004A2556"/>
    <w:rsid w:val="004A2B4C"/>
    <w:rsid w:val="004A2CA7"/>
    <w:rsid w:val="004A32CC"/>
    <w:rsid w:val="004A4B83"/>
    <w:rsid w:val="004A4F43"/>
    <w:rsid w:val="004A56E1"/>
    <w:rsid w:val="004A658E"/>
    <w:rsid w:val="004A6B89"/>
    <w:rsid w:val="004A6F53"/>
    <w:rsid w:val="004B06F8"/>
    <w:rsid w:val="004B14F7"/>
    <w:rsid w:val="004B16C5"/>
    <w:rsid w:val="004B289D"/>
    <w:rsid w:val="004B36A3"/>
    <w:rsid w:val="004B3736"/>
    <w:rsid w:val="004B3B97"/>
    <w:rsid w:val="004B409D"/>
    <w:rsid w:val="004B523D"/>
    <w:rsid w:val="004B59F1"/>
    <w:rsid w:val="004B6D92"/>
    <w:rsid w:val="004C0782"/>
    <w:rsid w:val="004C0F27"/>
    <w:rsid w:val="004C10BB"/>
    <w:rsid w:val="004C1B6B"/>
    <w:rsid w:val="004C38D4"/>
    <w:rsid w:val="004C3D8B"/>
    <w:rsid w:val="004C3E13"/>
    <w:rsid w:val="004C7782"/>
    <w:rsid w:val="004C7A03"/>
    <w:rsid w:val="004C7B8C"/>
    <w:rsid w:val="004D0EC6"/>
    <w:rsid w:val="004D10E8"/>
    <w:rsid w:val="004D262C"/>
    <w:rsid w:val="004D2955"/>
    <w:rsid w:val="004D29AB"/>
    <w:rsid w:val="004D2F3A"/>
    <w:rsid w:val="004D3135"/>
    <w:rsid w:val="004D3580"/>
    <w:rsid w:val="004D3902"/>
    <w:rsid w:val="004D3DF4"/>
    <w:rsid w:val="004D3EFB"/>
    <w:rsid w:val="004D5C80"/>
    <w:rsid w:val="004D6000"/>
    <w:rsid w:val="004D67BA"/>
    <w:rsid w:val="004D7E37"/>
    <w:rsid w:val="004E161F"/>
    <w:rsid w:val="004E2794"/>
    <w:rsid w:val="004E2979"/>
    <w:rsid w:val="004E29C6"/>
    <w:rsid w:val="004E3728"/>
    <w:rsid w:val="004E47CE"/>
    <w:rsid w:val="004E4A29"/>
    <w:rsid w:val="004E55A2"/>
    <w:rsid w:val="004E5B85"/>
    <w:rsid w:val="004E63DE"/>
    <w:rsid w:val="004E735E"/>
    <w:rsid w:val="004E7F9A"/>
    <w:rsid w:val="004F1D2E"/>
    <w:rsid w:val="004F2CBB"/>
    <w:rsid w:val="004F40CC"/>
    <w:rsid w:val="004F46BF"/>
    <w:rsid w:val="004F61B0"/>
    <w:rsid w:val="004F6310"/>
    <w:rsid w:val="004F7ABD"/>
    <w:rsid w:val="00501CFF"/>
    <w:rsid w:val="005021B3"/>
    <w:rsid w:val="005021DE"/>
    <w:rsid w:val="00502487"/>
    <w:rsid w:val="00502802"/>
    <w:rsid w:val="00502B22"/>
    <w:rsid w:val="00502BB8"/>
    <w:rsid w:val="00502EF0"/>
    <w:rsid w:val="00502F4D"/>
    <w:rsid w:val="00503945"/>
    <w:rsid w:val="0050479B"/>
    <w:rsid w:val="00504858"/>
    <w:rsid w:val="00505EBB"/>
    <w:rsid w:val="00505F6C"/>
    <w:rsid w:val="005060AB"/>
    <w:rsid w:val="00507A0B"/>
    <w:rsid w:val="00507E0C"/>
    <w:rsid w:val="0051086E"/>
    <w:rsid w:val="00510C83"/>
    <w:rsid w:val="00511957"/>
    <w:rsid w:val="005123AD"/>
    <w:rsid w:val="00512F4E"/>
    <w:rsid w:val="00513FAE"/>
    <w:rsid w:val="00513FDF"/>
    <w:rsid w:val="005154C9"/>
    <w:rsid w:val="00516136"/>
    <w:rsid w:val="00516283"/>
    <w:rsid w:val="00516679"/>
    <w:rsid w:val="00516958"/>
    <w:rsid w:val="00516B7D"/>
    <w:rsid w:val="005170B3"/>
    <w:rsid w:val="00520243"/>
    <w:rsid w:val="005210B7"/>
    <w:rsid w:val="00521627"/>
    <w:rsid w:val="00522702"/>
    <w:rsid w:val="00522FC4"/>
    <w:rsid w:val="00523579"/>
    <w:rsid w:val="005243DE"/>
    <w:rsid w:val="00525750"/>
    <w:rsid w:val="005266A5"/>
    <w:rsid w:val="00527670"/>
    <w:rsid w:val="00527794"/>
    <w:rsid w:val="005277AF"/>
    <w:rsid w:val="005278CE"/>
    <w:rsid w:val="00527E54"/>
    <w:rsid w:val="00530E98"/>
    <w:rsid w:val="00531104"/>
    <w:rsid w:val="0053194F"/>
    <w:rsid w:val="00532573"/>
    <w:rsid w:val="00534FB9"/>
    <w:rsid w:val="005360AD"/>
    <w:rsid w:val="0054054E"/>
    <w:rsid w:val="00540CF3"/>
    <w:rsid w:val="00541451"/>
    <w:rsid w:val="005415A2"/>
    <w:rsid w:val="00542407"/>
    <w:rsid w:val="00543FBE"/>
    <w:rsid w:val="00544945"/>
    <w:rsid w:val="00545600"/>
    <w:rsid w:val="0054630E"/>
    <w:rsid w:val="00546A6B"/>
    <w:rsid w:val="00547C9F"/>
    <w:rsid w:val="00547F75"/>
    <w:rsid w:val="0055064B"/>
    <w:rsid w:val="00550B88"/>
    <w:rsid w:val="00550D48"/>
    <w:rsid w:val="0055120F"/>
    <w:rsid w:val="0055186F"/>
    <w:rsid w:val="00551D6D"/>
    <w:rsid w:val="005526B3"/>
    <w:rsid w:val="00553433"/>
    <w:rsid w:val="00553A52"/>
    <w:rsid w:val="00555C59"/>
    <w:rsid w:val="00555ED2"/>
    <w:rsid w:val="005566AA"/>
    <w:rsid w:val="00556BF9"/>
    <w:rsid w:val="0056115F"/>
    <w:rsid w:val="00562D39"/>
    <w:rsid w:val="00563DD0"/>
    <w:rsid w:val="00564488"/>
    <w:rsid w:val="00565D41"/>
    <w:rsid w:val="00565D7B"/>
    <w:rsid w:val="005660C0"/>
    <w:rsid w:val="005661A8"/>
    <w:rsid w:val="00566417"/>
    <w:rsid w:val="00566D5D"/>
    <w:rsid w:val="005673A3"/>
    <w:rsid w:val="00567594"/>
    <w:rsid w:val="00567EB8"/>
    <w:rsid w:val="00570792"/>
    <w:rsid w:val="005707A8"/>
    <w:rsid w:val="005710C9"/>
    <w:rsid w:val="005719D4"/>
    <w:rsid w:val="00571B05"/>
    <w:rsid w:val="005720EA"/>
    <w:rsid w:val="00572254"/>
    <w:rsid w:val="005725E8"/>
    <w:rsid w:val="00572671"/>
    <w:rsid w:val="005729D6"/>
    <w:rsid w:val="00573E20"/>
    <w:rsid w:val="00574BD6"/>
    <w:rsid w:val="005750BB"/>
    <w:rsid w:val="00575547"/>
    <w:rsid w:val="005771E8"/>
    <w:rsid w:val="005773FB"/>
    <w:rsid w:val="00577982"/>
    <w:rsid w:val="005779AB"/>
    <w:rsid w:val="00577CEB"/>
    <w:rsid w:val="00580B3B"/>
    <w:rsid w:val="00581671"/>
    <w:rsid w:val="00581C0D"/>
    <w:rsid w:val="00583976"/>
    <w:rsid w:val="00585279"/>
    <w:rsid w:val="005862A0"/>
    <w:rsid w:val="00586B50"/>
    <w:rsid w:val="00586DE9"/>
    <w:rsid w:val="0058703B"/>
    <w:rsid w:val="00587524"/>
    <w:rsid w:val="00590494"/>
    <w:rsid w:val="0059098E"/>
    <w:rsid w:val="00592104"/>
    <w:rsid w:val="0059243A"/>
    <w:rsid w:val="0059311D"/>
    <w:rsid w:val="00593A52"/>
    <w:rsid w:val="00593CAA"/>
    <w:rsid w:val="005958E9"/>
    <w:rsid w:val="0059768E"/>
    <w:rsid w:val="00597B07"/>
    <w:rsid w:val="005A0436"/>
    <w:rsid w:val="005A0A20"/>
    <w:rsid w:val="005A0ABC"/>
    <w:rsid w:val="005A0E3C"/>
    <w:rsid w:val="005A111C"/>
    <w:rsid w:val="005A1974"/>
    <w:rsid w:val="005A1980"/>
    <w:rsid w:val="005A1BCE"/>
    <w:rsid w:val="005A2FF0"/>
    <w:rsid w:val="005A4329"/>
    <w:rsid w:val="005A43F9"/>
    <w:rsid w:val="005A4613"/>
    <w:rsid w:val="005A547C"/>
    <w:rsid w:val="005A7311"/>
    <w:rsid w:val="005B001A"/>
    <w:rsid w:val="005B0473"/>
    <w:rsid w:val="005B0DA1"/>
    <w:rsid w:val="005B10EB"/>
    <w:rsid w:val="005B191A"/>
    <w:rsid w:val="005B19C2"/>
    <w:rsid w:val="005B2043"/>
    <w:rsid w:val="005B2553"/>
    <w:rsid w:val="005B31DD"/>
    <w:rsid w:val="005B3507"/>
    <w:rsid w:val="005B38B4"/>
    <w:rsid w:val="005B3C6B"/>
    <w:rsid w:val="005B579E"/>
    <w:rsid w:val="005B6F41"/>
    <w:rsid w:val="005B7B76"/>
    <w:rsid w:val="005C05CA"/>
    <w:rsid w:val="005C1DAB"/>
    <w:rsid w:val="005C1E06"/>
    <w:rsid w:val="005C26CA"/>
    <w:rsid w:val="005C40BB"/>
    <w:rsid w:val="005C5528"/>
    <w:rsid w:val="005C72C6"/>
    <w:rsid w:val="005C7310"/>
    <w:rsid w:val="005C7886"/>
    <w:rsid w:val="005D07F7"/>
    <w:rsid w:val="005D1793"/>
    <w:rsid w:val="005D2E5C"/>
    <w:rsid w:val="005D3745"/>
    <w:rsid w:val="005D44F1"/>
    <w:rsid w:val="005D4636"/>
    <w:rsid w:val="005D4DAD"/>
    <w:rsid w:val="005D4F80"/>
    <w:rsid w:val="005D5213"/>
    <w:rsid w:val="005D57B2"/>
    <w:rsid w:val="005D5961"/>
    <w:rsid w:val="005D648A"/>
    <w:rsid w:val="005D7AE3"/>
    <w:rsid w:val="005E0593"/>
    <w:rsid w:val="005E13F2"/>
    <w:rsid w:val="005E1BC6"/>
    <w:rsid w:val="005E32C8"/>
    <w:rsid w:val="005E3A8A"/>
    <w:rsid w:val="005E3AE9"/>
    <w:rsid w:val="005E4D21"/>
    <w:rsid w:val="005E4DBE"/>
    <w:rsid w:val="005E74ED"/>
    <w:rsid w:val="005E7B65"/>
    <w:rsid w:val="005F07DF"/>
    <w:rsid w:val="005F1743"/>
    <w:rsid w:val="005F1A29"/>
    <w:rsid w:val="005F2B0F"/>
    <w:rsid w:val="005F4366"/>
    <w:rsid w:val="005F58E2"/>
    <w:rsid w:val="005F5CDA"/>
    <w:rsid w:val="005F796F"/>
    <w:rsid w:val="005F797D"/>
    <w:rsid w:val="006013B5"/>
    <w:rsid w:val="0060172D"/>
    <w:rsid w:val="006019C3"/>
    <w:rsid w:val="0060365D"/>
    <w:rsid w:val="00603D2B"/>
    <w:rsid w:val="00603FDE"/>
    <w:rsid w:val="00604437"/>
    <w:rsid w:val="00604FA0"/>
    <w:rsid w:val="006069CD"/>
    <w:rsid w:val="00607307"/>
    <w:rsid w:val="0061149A"/>
    <w:rsid w:val="00611A54"/>
    <w:rsid w:val="00611CB6"/>
    <w:rsid w:val="00612B78"/>
    <w:rsid w:val="00612C45"/>
    <w:rsid w:val="00612EA5"/>
    <w:rsid w:val="006135CA"/>
    <w:rsid w:val="00615E1D"/>
    <w:rsid w:val="006202A5"/>
    <w:rsid w:val="00620A7B"/>
    <w:rsid w:val="00620A9D"/>
    <w:rsid w:val="0062311B"/>
    <w:rsid w:val="006243CC"/>
    <w:rsid w:val="0062527C"/>
    <w:rsid w:val="006260B9"/>
    <w:rsid w:val="00626184"/>
    <w:rsid w:val="0062741A"/>
    <w:rsid w:val="006276BB"/>
    <w:rsid w:val="00627EAA"/>
    <w:rsid w:val="00630885"/>
    <w:rsid w:val="006308D2"/>
    <w:rsid w:val="00630CF9"/>
    <w:rsid w:val="00631DEE"/>
    <w:rsid w:val="006323AA"/>
    <w:rsid w:val="00632EBC"/>
    <w:rsid w:val="00634F61"/>
    <w:rsid w:val="00634F94"/>
    <w:rsid w:val="00635081"/>
    <w:rsid w:val="0063742D"/>
    <w:rsid w:val="00637B36"/>
    <w:rsid w:val="0064042C"/>
    <w:rsid w:val="0064091B"/>
    <w:rsid w:val="00640A0B"/>
    <w:rsid w:val="00641F48"/>
    <w:rsid w:val="00642801"/>
    <w:rsid w:val="00642908"/>
    <w:rsid w:val="00643198"/>
    <w:rsid w:val="00644716"/>
    <w:rsid w:val="0064513A"/>
    <w:rsid w:val="00645473"/>
    <w:rsid w:val="006469F3"/>
    <w:rsid w:val="006474F7"/>
    <w:rsid w:val="006476E7"/>
    <w:rsid w:val="006506E4"/>
    <w:rsid w:val="00650C60"/>
    <w:rsid w:val="00651CD2"/>
    <w:rsid w:val="00651D99"/>
    <w:rsid w:val="0065376F"/>
    <w:rsid w:val="00654E1D"/>
    <w:rsid w:val="0065648C"/>
    <w:rsid w:val="00656A57"/>
    <w:rsid w:val="00656B66"/>
    <w:rsid w:val="006573BA"/>
    <w:rsid w:val="00657620"/>
    <w:rsid w:val="00657A5A"/>
    <w:rsid w:val="006614BB"/>
    <w:rsid w:val="006614D3"/>
    <w:rsid w:val="00661776"/>
    <w:rsid w:val="00661DD3"/>
    <w:rsid w:val="00663100"/>
    <w:rsid w:val="00663BFA"/>
    <w:rsid w:val="00663CDC"/>
    <w:rsid w:val="006640E9"/>
    <w:rsid w:val="00665D27"/>
    <w:rsid w:val="00665EDA"/>
    <w:rsid w:val="006665A3"/>
    <w:rsid w:val="00666AD8"/>
    <w:rsid w:val="00666EB1"/>
    <w:rsid w:val="006672ED"/>
    <w:rsid w:val="00670F83"/>
    <w:rsid w:val="00671622"/>
    <w:rsid w:val="006725E4"/>
    <w:rsid w:val="00672D33"/>
    <w:rsid w:val="00672F24"/>
    <w:rsid w:val="00674030"/>
    <w:rsid w:val="00674481"/>
    <w:rsid w:val="00675D1A"/>
    <w:rsid w:val="00676E78"/>
    <w:rsid w:val="0068004F"/>
    <w:rsid w:val="006825F2"/>
    <w:rsid w:val="00682928"/>
    <w:rsid w:val="0068310F"/>
    <w:rsid w:val="006835B2"/>
    <w:rsid w:val="00683B7F"/>
    <w:rsid w:val="00684DDD"/>
    <w:rsid w:val="00686391"/>
    <w:rsid w:val="00686FF9"/>
    <w:rsid w:val="006872C0"/>
    <w:rsid w:val="006876C6"/>
    <w:rsid w:val="00690602"/>
    <w:rsid w:val="006913E6"/>
    <w:rsid w:val="0069175B"/>
    <w:rsid w:val="006922C4"/>
    <w:rsid w:val="006927C5"/>
    <w:rsid w:val="0069283C"/>
    <w:rsid w:val="00692916"/>
    <w:rsid w:val="00693879"/>
    <w:rsid w:val="00694633"/>
    <w:rsid w:val="006949E8"/>
    <w:rsid w:val="006A040C"/>
    <w:rsid w:val="006A05AB"/>
    <w:rsid w:val="006A23FD"/>
    <w:rsid w:val="006A2AC6"/>
    <w:rsid w:val="006A303C"/>
    <w:rsid w:val="006A46CE"/>
    <w:rsid w:val="006A6910"/>
    <w:rsid w:val="006A707A"/>
    <w:rsid w:val="006A724A"/>
    <w:rsid w:val="006A7B08"/>
    <w:rsid w:val="006A7FAF"/>
    <w:rsid w:val="006B0089"/>
    <w:rsid w:val="006B0891"/>
    <w:rsid w:val="006B0986"/>
    <w:rsid w:val="006B0F68"/>
    <w:rsid w:val="006B178C"/>
    <w:rsid w:val="006B186D"/>
    <w:rsid w:val="006B1914"/>
    <w:rsid w:val="006B1D36"/>
    <w:rsid w:val="006B2797"/>
    <w:rsid w:val="006B2921"/>
    <w:rsid w:val="006B338B"/>
    <w:rsid w:val="006B3610"/>
    <w:rsid w:val="006B37F6"/>
    <w:rsid w:val="006B3D00"/>
    <w:rsid w:val="006B4611"/>
    <w:rsid w:val="006B4C84"/>
    <w:rsid w:val="006B6331"/>
    <w:rsid w:val="006B6ED8"/>
    <w:rsid w:val="006B739B"/>
    <w:rsid w:val="006C043B"/>
    <w:rsid w:val="006C051A"/>
    <w:rsid w:val="006C281C"/>
    <w:rsid w:val="006C38A6"/>
    <w:rsid w:val="006C4112"/>
    <w:rsid w:val="006C4C50"/>
    <w:rsid w:val="006C680F"/>
    <w:rsid w:val="006D0557"/>
    <w:rsid w:val="006D0E6C"/>
    <w:rsid w:val="006D30CD"/>
    <w:rsid w:val="006D5165"/>
    <w:rsid w:val="006D51D4"/>
    <w:rsid w:val="006D5355"/>
    <w:rsid w:val="006D54A2"/>
    <w:rsid w:val="006D635F"/>
    <w:rsid w:val="006D710E"/>
    <w:rsid w:val="006D7A94"/>
    <w:rsid w:val="006D7CFB"/>
    <w:rsid w:val="006D7E63"/>
    <w:rsid w:val="006E0247"/>
    <w:rsid w:val="006E08AD"/>
    <w:rsid w:val="006E0CA4"/>
    <w:rsid w:val="006E1080"/>
    <w:rsid w:val="006E2984"/>
    <w:rsid w:val="006E31F0"/>
    <w:rsid w:val="006E321F"/>
    <w:rsid w:val="006E35CF"/>
    <w:rsid w:val="006E3971"/>
    <w:rsid w:val="006E3BD9"/>
    <w:rsid w:val="006E450D"/>
    <w:rsid w:val="006E4D22"/>
    <w:rsid w:val="006E4F18"/>
    <w:rsid w:val="006E5262"/>
    <w:rsid w:val="006E5371"/>
    <w:rsid w:val="006E581A"/>
    <w:rsid w:val="006E6789"/>
    <w:rsid w:val="006F0644"/>
    <w:rsid w:val="006F22D1"/>
    <w:rsid w:val="006F3AFB"/>
    <w:rsid w:val="006F41F9"/>
    <w:rsid w:val="006F6013"/>
    <w:rsid w:val="00700644"/>
    <w:rsid w:val="00700AC1"/>
    <w:rsid w:val="00700AD7"/>
    <w:rsid w:val="007016CC"/>
    <w:rsid w:val="007031FE"/>
    <w:rsid w:val="00703274"/>
    <w:rsid w:val="0070344E"/>
    <w:rsid w:val="007038CE"/>
    <w:rsid w:val="0070475A"/>
    <w:rsid w:val="00705CC7"/>
    <w:rsid w:val="00706EA2"/>
    <w:rsid w:val="00707C15"/>
    <w:rsid w:val="00707EFA"/>
    <w:rsid w:val="007101AD"/>
    <w:rsid w:val="00710DFF"/>
    <w:rsid w:val="0071179F"/>
    <w:rsid w:val="00711D3B"/>
    <w:rsid w:val="00712128"/>
    <w:rsid w:val="00713775"/>
    <w:rsid w:val="00713CC7"/>
    <w:rsid w:val="00714110"/>
    <w:rsid w:val="0071486F"/>
    <w:rsid w:val="00716D13"/>
    <w:rsid w:val="00717C7D"/>
    <w:rsid w:val="00717E31"/>
    <w:rsid w:val="00721E53"/>
    <w:rsid w:val="007236DD"/>
    <w:rsid w:val="00723CA1"/>
    <w:rsid w:val="00723CE3"/>
    <w:rsid w:val="00724025"/>
    <w:rsid w:val="00724C68"/>
    <w:rsid w:val="00726DCA"/>
    <w:rsid w:val="007316A3"/>
    <w:rsid w:val="00732F9D"/>
    <w:rsid w:val="00733704"/>
    <w:rsid w:val="00733C0F"/>
    <w:rsid w:val="007341EF"/>
    <w:rsid w:val="00734682"/>
    <w:rsid w:val="00734E3B"/>
    <w:rsid w:val="00735B3E"/>
    <w:rsid w:val="007363C6"/>
    <w:rsid w:val="00736E34"/>
    <w:rsid w:val="00740595"/>
    <w:rsid w:val="00742245"/>
    <w:rsid w:val="00742697"/>
    <w:rsid w:val="0074464D"/>
    <w:rsid w:val="00744FFE"/>
    <w:rsid w:val="0074540B"/>
    <w:rsid w:val="00746B2E"/>
    <w:rsid w:val="00750489"/>
    <w:rsid w:val="00750AC2"/>
    <w:rsid w:val="007521D2"/>
    <w:rsid w:val="00752599"/>
    <w:rsid w:val="00753445"/>
    <w:rsid w:val="00753732"/>
    <w:rsid w:val="00753A2F"/>
    <w:rsid w:val="007574E9"/>
    <w:rsid w:val="00757FC3"/>
    <w:rsid w:val="007603D8"/>
    <w:rsid w:val="007604A7"/>
    <w:rsid w:val="007605C6"/>
    <w:rsid w:val="00761171"/>
    <w:rsid w:val="007612BE"/>
    <w:rsid w:val="007619D1"/>
    <w:rsid w:val="0076246F"/>
    <w:rsid w:val="0076450A"/>
    <w:rsid w:val="00764535"/>
    <w:rsid w:val="00764805"/>
    <w:rsid w:val="007653A1"/>
    <w:rsid w:val="00765684"/>
    <w:rsid w:val="007667D7"/>
    <w:rsid w:val="0076687E"/>
    <w:rsid w:val="00767E38"/>
    <w:rsid w:val="0077009F"/>
    <w:rsid w:val="00770913"/>
    <w:rsid w:val="007709F3"/>
    <w:rsid w:val="007714FE"/>
    <w:rsid w:val="00771774"/>
    <w:rsid w:val="007719F0"/>
    <w:rsid w:val="00773361"/>
    <w:rsid w:val="00773BB9"/>
    <w:rsid w:val="00773F04"/>
    <w:rsid w:val="00774022"/>
    <w:rsid w:val="00774197"/>
    <w:rsid w:val="007742EC"/>
    <w:rsid w:val="00774B25"/>
    <w:rsid w:val="0077508D"/>
    <w:rsid w:val="007753D4"/>
    <w:rsid w:val="007766F9"/>
    <w:rsid w:val="00776971"/>
    <w:rsid w:val="007769F5"/>
    <w:rsid w:val="00777573"/>
    <w:rsid w:val="0078080F"/>
    <w:rsid w:val="00781EBD"/>
    <w:rsid w:val="00782018"/>
    <w:rsid w:val="00782192"/>
    <w:rsid w:val="00782A61"/>
    <w:rsid w:val="0078330F"/>
    <w:rsid w:val="00783D80"/>
    <w:rsid w:val="00783E55"/>
    <w:rsid w:val="0078431C"/>
    <w:rsid w:val="00785FCF"/>
    <w:rsid w:val="00786B0C"/>
    <w:rsid w:val="00787DF2"/>
    <w:rsid w:val="007900D9"/>
    <w:rsid w:val="00791C53"/>
    <w:rsid w:val="007926E6"/>
    <w:rsid w:val="00792AA7"/>
    <w:rsid w:val="00792BBE"/>
    <w:rsid w:val="0079443E"/>
    <w:rsid w:val="00796739"/>
    <w:rsid w:val="00797264"/>
    <w:rsid w:val="007A0E9F"/>
    <w:rsid w:val="007A13C8"/>
    <w:rsid w:val="007A180C"/>
    <w:rsid w:val="007A1B4C"/>
    <w:rsid w:val="007A1E32"/>
    <w:rsid w:val="007A225E"/>
    <w:rsid w:val="007A2E4E"/>
    <w:rsid w:val="007A31F3"/>
    <w:rsid w:val="007A3EEE"/>
    <w:rsid w:val="007A442C"/>
    <w:rsid w:val="007A4AF9"/>
    <w:rsid w:val="007A4F0A"/>
    <w:rsid w:val="007A5868"/>
    <w:rsid w:val="007A5CDE"/>
    <w:rsid w:val="007A6B64"/>
    <w:rsid w:val="007B0C09"/>
    <w:rsid w:val="007B2512"/>
    <w:rsid w:val="007B2C30"/>
    <w:rsid w:val="007B2F75"/>
    <w:rsid w:val="007B3328"/>
    <w:rsid w:val="007B3B59"/>
    <w:rsid w:val="007B3E06"/>
    <w:rsid w:val="007B511C"/>
    <w:rsid w:val="007B69EF"/>
    <w:rsid w:val="007B6D76"/>
    <w:rsid w:val="007B7EBE"/>
    <w:rsid w:val="007C0103"/>
    <w:rsid w:val="007C06CF"/>
    <w:rsid w:val="007C1BAD"/>
    <w:rsid w:val="007C22A9"/>
    <w:rsid w:val="007C3DAF"/>
    <w:rsid w:val="007C42F8"/>
    <w:rsid w:val="007C44EA"/>
    <w:rsid w:val="007C4BAE"/>
    <w:rsid w:val="007C600C"/>
    <w:rsid w:val="007C70B8"/>
    <w:rsid w:val="007C743A"/>
    <w:rsid w:val="007D0984"/>
    <w:rsid w:val="007D1BBC"/>
    <w:rsid w:val="007D1BFE"/>
    <w:rsid w:val="007D1C81"/>
    <w:rsid w:val="007D27B3"/>
    <w:rsid w:val="007D2A9B"/>
    <w:rsid w:val="007D2D3F"/>
    <w:rsid w:val="007D2E7D"/>
    <w:rsid w:val="007D4574"/>
    <w:rsid w:val="007D4E21"/>
    <w:rsid w:val="007D652B"/>
    <w:rsid w:val="007D70F3"/>
    <w:rsid w:val="007D7B62"/>
    <w:rsid w:val="007E144A"/>
    <w:rsid w:val="007E19DD"/>
    <w:rsid w:val="007E3035"/>
    <w:rsid w:val="007E3402"/>
    <w:rsid w:val="007E38AB"/>
    <w:rsid w:val="007E46A2"/>
    <w:rsid w:val="007E4A84"/>
    <w:rsid w:val="007E5E49"/>
    <w:rsid w:val="007F008B"/>
    <w:rsid w:val="007F0C99"/>
    <w:rsid w:val="007F29F2"/>
    <w:rsid w:val="007F355E"/>
    <w:rsid w:val="007F4092"/>
    <w:rsid w:val="007F4220"/>
    <w:rsid w:val="007F43B0"/>
    <w:rsid w:val="007F538C"/>
    <w:rsid w:val="007F5ED8"/>
    <w:rsid w:val="007F77CD"/>
    <w:rsid w:val="00800A14"/>
    <w:rsid w:val="00800F5E"/>
    <w:rsid w:val="00801273"/>
    <w:rsid w:val="008012F0"/>
    <w:rsid w:val="0080177C"/>
    <w:rsid w:val="008018BD"/>
    <w:rsid w:val="00801A2A"/>
    <w:rsid w:val="00801A30"/>
    <w:rsid w:val="00801BA2"/>
    <w:rsid w:val="00803319"/>
    <w:rsid w:val="00803664"/>
    <w:rsid w:val="00804AD1"/>
    <w:rsid w:val="00805091"/>
    <w:rsid w:val="00805ED1"/>
    <w:rsid w:val="008061DC"/>
    <w:rsid w:val="00806863"/>
    <w:rsid w:val="00806964"/>
    <w:rsid w:val="00806A32"/>
    <w:rsid w:val="00810D36"/>
    <w:rsid w:val="00810F81"/>
    <w:rsid w:val="008116B8"/>
    <w:rsid w:val="00811FC6"/>
    <w:rsid w:val="00812480"/>
    <w:rsid w:val="0081432A"/>
    <w:rsid w:val="00814A98"/>
    <w:rsid w:val="0081517E"/>
    <w:rsid w:val="008167E5"/>
    <w:rsid w:val="008178C9"/>
    <w:rsid w:val="0082004F"/>
    <w:rsid w:val="0082116D"/>
    <w:rsid w:val="00821475"/>
    <w:rsid w:val="008220DA"/>
    <w:rsid w:val="008234E3"/>
    <w:rsid w:val="00823AFE"/>
    <w:rsid w:val="00823DB9"/>
    <w:rsid w:val="00825EB4"/>
    <w:rsid w:val="008273CE"/>
    <w:rsid w:val="0082763E"/>
    <w:rsid w:val="00827D14"/>
    <w:rsid w:val="00827D30"/>
    <w:rsid w:val="0083021A"/>
    <w:rsid w:val="00830E79"/>
    <w:rsid w:val="008312F2"/>
    <w:rsid w:val="0083178D"/>
    <w:rsid w:val="0083199C"/>
    <w:rsid w:val="00831ACA"/>
    <w:rsid w:val="00831FE9"/>
    <w:rsid w:val="00832C8A"/>
    <w:rsid w:val="0083375D"/>
    <w:rsid w:val="00833AF4"/>
    <w:rsid w:val="0083542A"/>
    <w:rsid w:val="0083587C"/>
    <w:rsid w:val="00835E78"/>
    <w:rsid w:val="00835F24"/>
    <w:rsid w:val="0083632A"/>
    <w:rsid w:val="0083671D"/>
    <w:rsid w:val="008369BD"/>
    <w:rsid w:val="008371E7"/>
    <w:rsid w:val="0083755F"/>
    <w:rsid w:val="00840594"/>
    <w:rsid w:val="008413DB"/>
    <w:rsid w:val="00842222"/>
    <w:rsid w:val="00844082"/>
    <w:rsid w:val="00844A49"/>
    <w:rsid w:val="008452D9"/>
    <w:rsid w:val="00846CCB"/>
    <w:rsid w:val="00850738"/>
    <w:rsid w:val="00851049"/>
    <w:rsid w:val="00852BCA"/>
    <w:rsid w:val="00852D39"/>
    <w:rsid w:val="00852D57"/>
    <w:rsid w:val="0085309F"/>
    <w:rsid w:val="008530DA"/>
    <w:rsid w:val="0085402A"/>
    <w:rsid w:val="00854042"/>
    <w:rsid w:val="00854648"/>
    <w:rsid w:val="00854F56"/>
    <w:rsid w:val="008553EF"/>
    <w:rsid w:val="00856ED9"/>
    <w:rsid w:val="00863129"/>
    <w:rsid w:val="00863425"/>
    <w:rsid w:val="008634EA"/>
    <w:rsid w:val="00863CA1"/>
    <w:rsid w:val="00863D78"/>
    <w:rsid w:val="00864DB1"/>
    <w:rsid w:val="00865D32"/>
    <w:rsid w:val="00866C16"/>
    <w:rsid w:val="008716A1"/>
    <w:rsid w:val="00871952"/>
    <w:rsid w:val="00871DD4"/>
    <w:rsid w:val="008721C5"/>
    <w:rsid w:val="00873108"/>
    <w:rsid w:val="00873D38"/>
    <w:rsid w:val="0087526A"/>
    <w:rsid w:val="00875701"/>
    <w:rsid w:val="00876D9A"/>
    <w:rsid w:val="00876F92"/>
    <w:rsid w:val="008770F1"/>
    <w:rsid w:val="00877DE3"/>
    <w:rsid w:val="0088101E"/>
    <w:rsid w:val="00881736"/>
    <w:rsid w:val="008827C2"/>
    <w:rsid w:val="00882BFC"/>
    <w:rsid w:val="00883D19"/>
    <w:rsid w:val="0088616A"/>
    <w:rsid w:val="0088659F"/>
    <w:rsid w:val="00887091"/>
    <w:rsid w:val="0088769D"/>
    <w:rsid w:val="00887EFA"/>
    <w:rsid w:val="00890B85"/>
    <w:rsid w:val="008912A8"/>
    <w:rsid w:val="0089174A"/>
    <w:rsid w:val="00892F9F"/>
    <w:rsid w:val="00893E0A"/>
    <w:rsid w:val="00896689"/>
    <w:rsid w:val="00896980"/>
    <w:rsid w:val="0089742E"/>
    <w:rsid w:val="00897712"/>
    <w:rsid w:val="008A164C"/>
    <w:rsid w:val="008A1943"/>
    <w:rsid w:val="008A1EDA"/>
    <w:rsid w:val="008A24FE"/>
    <w:rsid w:val="008A2799"/>
    <w:rsid w:val="008A2F0A"/>
    <w:rsid w:val="008A3C78"/>
    <w:rsid w:val="008A40F7"/>
    <w:rsid w:val="008A4667"/>
    <w:rsid w:val="008A47A8"/>
    <w:rsid w:val="008A4A02"/>
    <w:rsid w:val="008A4A13"/>
    <w:rsid w:val="008A5096"/>
    <w:rsid w:val="008A786C"/>
    <w:rsid w:val="008A7B18"/>
    <w:rsid w:val="008B1134"/>
    <w:rsid w:val="008B19B9"/>
    <w:rsid w:val="008B1FB3"/>
    <w:rsid w:val="008B2C86"/>
    <w:rsid w:val="008B3DCC"/>
    <w:rsid w:val="008B4476"/>
    <w:rsid w:val="008B4605"/>
    <w:rsid w:val="008B4DE8"/>
    <w:rsid w:val="008B51DB"/>
    <w:rsid w:val="008B6BB1"/>
    <w:rsid w:val="008B6ECE"/>
    <w:rsid w:val="008B742B"/>
    <w:rsid w:val="008B7820"/>
    <w:rsid w:val="008B7B1A"/>
    <w:rsid w:val="008B7FFD"/>
    <w:rsid w:val="008C08AA"/>
    <w:rsid w:val="008C2C30"/>
    <w:rsid w:val="008C2C9F"/>
    <w:rsid w:val="008C5A7F"/>
    <w:rsid w:val="008C65F4"/>
    <w:rsid w:val="008C6F89"/>
    <w:rsid w:val="008CB037"/>
    <w:rsid w:val="008D0E69"/>
    <w:rsid w:val="008D1F22"/>
    <w:rsid w:val="008D213D"/>
    <w:rsid w:val="008D3C48"/>
    <w:rsid w:val="008D4AD3"/>
    <w:rsid w:val="008D5F83"/>
    <w:rsid w:val="008D72AC"/>
    <w:rsid w:val="008E0174"/>
    <w:rsid w:val="008E0222"/>
    <w:rsid w:val="008E26A5"/>
    <w:rsid w:val="008E2A72"/>
    <w:rsid w:val="008E2BBD"/>
    <w:rsid w:val="008E4B7E"/>
    <w:rsid w:val="008E4F6D"/>
    <w:rsid w:val="008E52D9"/>
    <w:rsid w:val="008E595F"/>
    <w:rsid w:val="008E6A25"/>
    <w:rsid w:val="008E7D98"/>
    <w:rsid w:val="008F1BD8"/>
    <w:rsid w:val="008F307D"/>
    <w:rsid w:val="008F341E"/>
    <w:rsid w:val="008F3D88"/>
    <w:rsid w:val="008F3F17"/>
    <w:rsid w:val="008F5B23"/>
    <w:rsid w:val="008F68C7"/>
    <w:rsid w:val="008F6AF6"/>
    <w:rsid w:val="008F752A"/>
    <w:rsid w:val="00900AA6"/>
    <w:rsid w:val="0090235F"/>
    <w:rsid w:val="009027D8"/>
    <w:rsid w:val="00903FE3"/>
    <w:rsid w:val="00904739"/>
    <w:rsid w:val="00904E27"/>
    <w:rsid w:val="00905E2E"/>
    <w:rsid w:val="00906827"/>
    <w:rsid w:val="00907A57"/>
    <w:rsid w:val="00913C19"/>
    <w:rsid w:val="009152B6"/>
    <w:rsid w:val="009157C8"/>
    <w:rsid w:val="00920162"/>
    <w:rsid w:val="00920500"/>
    <w:rsid w:val="00922005"/>
    <w:rsid w:val="0092256F"/>
    <w:rsid w:val="009231CE"/>
    <w:rsid w:val="009247BD"/>
    <w:rsid w:val="0092550F"/>
    <w:rsid w:val="00927278"/>
    <w:rsid w:val="00932638"/>
    <w:rsid w:val="0093290D"/>
    <w:rsid w:val="00932B74"/>
    <w:rsid w:val="00933149"/>
    <w:rsid w:val="00933E58"/>
    <w:rsid w:val="00935E08"/>
    <w:rsid w:val="009368AC"/>
    <w:rsid w:val="009369D6"/>
    <w:rsid w:val="00937754"/>
    <w:rsid w:val="009413B9"/>
    <w:rsid w:val="009430E8"/>
    <w:rsid w:val="009438AE"/>
    <w:rsid w:val="009443C3"/>
    <w:rsid w:val="00944829"/>
    <w:rsid w:val="00944C50"/>
    <w:rsid w:val="00944D29"/>
    <w:rsid w:val="00945B4D"/>
    <w:rsid w:val="00950532"/>
    <w:rsid w:val="009507FB"/>
    <w:rsid w:val="00951357"/>
    <w:rsid w:val="00951BF2"/>
    <w:rsid w:val="00952C34"/>
    <w:rsid w:val="00953EB0"/>
    <w:rsid w:val="0095535B"/>
    <w:rsid w:val="0095579A"/>
    <w:rsid w:val="00955E50"/>
    <w:rsid w:val="0095744E"/>
    <w:rsid w:val="0095771A"/>
    <w:rsid w:val="00957750"/>
    <w:rsid w:val="009603B6"/>
    <w:rsid w:val="009616A9"/>
    <w:rsid w:val="0096518D"/>
    <w:rsid w:val="0096576E"/>
    <w:rsid w:val="009675A2"/>
    <w:rsid w:val="00970972"/>
    <w:rsid w:val="00970F4D"/>
    <w:rsid w:val="00970FC8"/>
    <w:rsid w:val="00971111"/>
    <w:rsid w:val="00972EC2"/>
    <w:rsid w:val="00973F8A"/>
    <w:rsid w:val="00974558"/>
    <w:rsid w:val="00976535"/>
    <w:rsid w:val="0097665F"/>
    <w:rsid w:val="00976730"/>
    <w:rsid w:val="00976C8C"/>
    <w:rsid w:val="0097758F"/>
    <w:rsid w:val="00977A3D"/>
    <w:rsid w:val="00977CD6"/>
    <w:rsid w:val="00982A34"/>
    <w:rsid w:val="009837CC"/>
    <w:rsid w:val="00983D44"/>
    <w:rsid w:val="00984E95"/>
    <w:rsid w:val="00984F4C"/>
    <w:rsid w:val="00985B6B"/>
    <w:rsid w:val="009867F2"/>
    <w:rsid w:val="00987A1D"/>
    <w:rsid w:val="00990273"/>
    <w:rsid w:val="00990526"/>
    <w:rsid w:val="00990B6D"/>
    <w:rsid w:val="009921BA"/>
    <w:rsid w:val="009921EE"/>
    <w:rsid w:val="00993C44"/>
    <w:rsid w:val="0099426D"/>
    <w:rsid w:val="0099477C"/>
    <w:rsid w:val="009950F4"/>
    <w:rsid w:val="00995AE3"/>
    <w:rsid w:val="009977D6"/>
    <w:rsid w:val="009A048B"/>
    <w:rsid w:val="009A08F7"/>
    <w:rsid w:val="009A0DC5"/>
    <w:rsid w:val="009A15EE"/>
    <w:rsid w:val="009A2E2A"/>
    <w:rsid w:val="009A323C"/>
    <w:rsid w:val="009A42F6"/>
    <w:rsid w:val="009A43E1"/>
    <w:rsid w:val="009A5C83"/>
    <w:rsid w:val="009A639E"/>
    <w:rsid w:val="009A6C14"/>
    <w:rsid w:val="009A6EFA"/>
    <w:rsid w:val="009B0C9C"/>
    <w:rsid w:val="009B166A"/>
    <w:rsid w:val="009B2BE6"/>
    <w:rsid w:val="009B3C73"/>
    <w:rsid w:val="009B413C"/>
    <w:rsid w:val="009B4159"/>
    <w:rsid w:val="009B43B1"/>
    <w:rsid w:val="009B4C78"/>
    <w:rsid w:val="009B4CCF"/>
    <w:rsid w:val="009B508F"/>
    <w:rsid w:val="009B7434"/>
    <w:rsid w:val="009C03EF"/>
    <w:rsid w:val="009C13C6"/>
    <w:rsid w:val="009C1634"/>
    <w:rsid w:val="009C181C"/>
    <w:rsid w:val="009C2505"/>
    <w:rsid w:val="009C2F8D"/>
    <w:rsid w:val="009C4C13"/>
    <w:rsid w:val="009C5EB1"/>
    <w:rsid w:val="009C5FA8"/>
    <w:rsid w:val="009C6B20"/>
    <w:rsid w:val="009C6CCF"/>
    <w:rsid w:val="009C7AA9"/>
    <w:rsid w:val="009C7BCF"/>
    <w:rsid w:val="009D1935"/>
    <w:rsid w:val="009D2B71"/>
    <w:rsid w:val="009D31DA"/>
    <w:rsid w:val="009D4286"/>
    <w:rsid w:val="009D4B19"/>
    <w:rsid w:val="009D6D00"/>
    <w:rsid w:val="009D72F7"/>
    <w:rsid w:val="009D7A27"/>
    <w:rsid w:val="009E0B19"/>
    <w:rsid w:val="009E0F4C"/>
    <w:rsid w:val="009E12A2"/>
    <w:rsid w:val="009E2A1B"/>
    <w:rsid w:val="009E2A39"/>
    <w:rsid w:val="009E3590"/>
    <w:rsid w:val="009E35F4"/>
    <w:rsid w:val="009E3B27"/>
    <w:rsid w:val="009E56C0"/>
    <w:rsid w:val="009E7B95"/>
    <w:rsid w:val="009F08B5"/>
    <w:rsid w:val="009F0CA1"/>
    <w:rsid w:val="009F104E"/>
    <w:rsid w:val="009F1759"/>
    <w:rsid w:val="009F1C3B"/>
    <w:rsid w:val="009F1FAD"/>
    <w:rsid w:val="009F218F"/>
    <w:rsid w:val="009F248D"/>
    <w:rsid w:val="009F3FD8"/>
    <w:rsid w:val="009F52E5"/>
    <w:rsid w:val="009F5D5B"/>
    <w:rsid w:val="009F6A35"/>
    <w:rsid w:val="009F6D44"/>
    <w:rsid w:val="009F78F7"/>
    <w:rsid w:val="00A00E3D"/>
    <w:rsid w:val="00A01886"/>
    <w:rsid w:val="00A03582"/>
    <w:rsid w:val="00A03817"/>
    <w:rsid w:val="00A047D7"/>
    <w:rsid w:val="00A047D9"/>
    <w:rsid w:val="00A0491C"/>
    <w:rsid w:val="00A0501F"/>
    <w:rsid w:val="00A05262"/>
    <w:rsid w:val="00A05D79"/>
    <w:rsid w:val="00A05D8E"/>
    <w:rsid w:val="00A0656E"/>
    <w:rsid w:val="00A06800"/>
    <w:rsid w:val="00A06AE7"/>
    <w:rsid w:val="00A07487"/>
    <w:rsid w:val="00A07542"/>
    <w:rsid w:val="00A07DC5"/>
    <w:rsid w:val="00A07F40"/>
    <w:rsid w:val="00A1067D"/>
    <w:rsid w:val="00A10B42"/>
    <w:rsid w:val="00A11152"/>
    <w:rsid w:val="00A11CD9"/>
    <w:rsid w:val="00A1658C"/>
    <w:rsid w:val="00A166FA"/>
    <w:rsid w:val="00A16968"/>
    <w:rsid w:val="00A179E8"/>
    <w:rsid w:val="00A2095E"/>
    <w:rsid w:val="00A20990"/>
    <w:rsid w:val="00A20993"/>
    <w:rsid w:val="00A213FE"/>
    <w:rsid w:val="00A2186A"/>
    <w:rsid w:val="00A21A7E"/>
    <w:rsid w:val="00A21C94"/>
    <w:rsid w:val="00A22E4E"/>
    <w:rsid w:val="00A2380E"/>
    <w:rsid w:val="00A258FB"/>
    <w:rsid w:val="00A26F83"/>
    <w:rsid w:val="00A27567"/>
    <w:rsid w:val="00A31BA7"/>
    <w:rsid w:val="00A33220"/>
    <w:rsid w:val="00A33741"/>
    <w:rsid w:val="00A33BD1"/>
    <w:rsid w:val="00A344F4"/>
    <w:rsid w:val="00A34A6B"/>
    <w:rsid w:val="00A34C71"/>
    <w:rsid w:val="00A366B9"/>
    <w:rsid w:val="00A36B3E"/>
    <w:rsid w:val="00A36C34"/>
    <w:rsid w:val="00A36FEB"/>
    <w:rsid w:val="00A4115A"/>
    <w:rsid w:val="00A4194A"/>
    <w:rsid w:val="00A42648"/>
    <w:rsid w:val="00A448BE"/>
    <w:rsid w:val="00A44AD6"/>
    <w:rsid w:val="00A45C9B"/>
    <w:rsid w:val="00A46750"/>
    <w:rsid w:val="00A46F71"/>
    <w:rsid w:val="00A4752F"/>
    <w:rsid w:val="00A5148A"/>
    <w:rsid w:val="00A51DFD"/>
    <w:rsid w:val="00A5271E"/>
    <w:rsid w:val="00A52BE7"/>
    <w:rsid w:val="00A53F91"/>
    <w:rsid w:val="00A5713B"/>
    <w:rsid w:val="00A573AE"/>
    <w:rsid w:val="00A61106"/>
    <w:rsid w:val="00A61544"/>
    <w:rsid w:val="00A61703"/>
    <w:rsid w:val="00A62283"/>
    <w:rsid w:val="00A64819"/>
    <w:rsid w:val="00A648E7"/>
    <w:rsid w:val="00A66EEF"/>
    <w:rsid w:val="00A67038"/>
    <w:rsid w:val="00A7185D"/>
    <w:rsid w:val="00A72835"/>
    <w:rsid w:val="00A733AE"/>
    <w:rsid w:val="00A734F7"/>
    <w:rsid w:val="00A74346"/>
    <w:rsid w:val="00A75CD5"/>
    <w:rsid w:val="00A75E0A"/>
    <w:rsid w:val="00A771C4"/>
    <w:rsid w:val="00A776BC"/>
    <w:rsid w:val="00A77F2F"/>
    <w:rsid w:val="00A80DB1"/>
    <w:rsid w:val="00A81573"/>
    <w:rsid w:val="00A81623"/>
    <w:rsid w:val="00A81A5B"/>
    <w:rsid w:val="00A81B88"/>
    <w:rsid w:val="00A81D63"/>
    <w:rsid w:val="00A82971"/>
    <w:rsid w:val="00A84B06"/>
    <w:rsid w:val="00A850AB"/>
    <w:rsid w:val="00A86341"/>
    <w:rsid w:val="00A900D7"/>
    <w:rsid w:val="00A90226"/>
    <w:rsid w:val="00A92EDF"/>
    <w:rsid w:val="00A94348"/>
    <w:rsid w:val="00A94379"/>
    <w:rsid w:val="00A94E33"/>
    <w:rsid w:val="00A95009"/>
    <w:rsid w:val="00A952EC"/>
    <w:rsid w:val="00A95D48"/>
    <w:rsid w:val="00A95D75"/>
    <w:rsid w:val="00A97600"/>
    <w:rsid w:val="00AA015F"/>
    <w:rsid w:val="00AA019A"/>
    <w:rsid w:val="00AA05F2"/>
    <w:rsid w:val="00AA0895"/>
    <w:rsid w:val="00AA2840"/>
    <w:rsid w:val="00AA28AF"/>
    <w:rsid w:val="00AA2DF4"/>
    <w:rsid w:val="00AA3863"/>
    <w:rsid w:val="00AA6778"/>
    <w:rsid w:val="00AA67CB"/>
    <w:rsid w:val="00AA6929"/>
    <w:rsid w:val="00AA6945"/>
    <w:rsid w:val="00AA6EAA"/>
    <w:rsid w:val="00AA7545"/>
    <w:rsid w:val="00AA7775"/>
    <w:rsid w:val="00AB0735"/>
    <w:rsid w:val="00AB0795"/>
    <w:rsid w:val="00AB07D7"/>
    <w:rsid w:val="00AB134E"/>
    <w:rsid w:val="00AB14C9"/>
    <w:rsid w:val="00AB1D55"/>
    <w:rsid w:val="00AB2880"/>
    <w:rsid w:val="00AB3015"/>
    <w:rsid w:val="00AB4171"/>
    <w:rsid w:val="00AB5058"/>
    <w:rsid w:val="00AB5144"/>
    <w:rsid w:val="00AB5845"/>
    <w:rsid w:val="00AB6A95"/>
    <w:rsid w:val="00AB783F"/>
    <w:rsid w:val="00AB7DC6"/>
    <w:rsid w:val="00AB7ECD"/>
    <w:rsid w:val="00AC1A8D"/>
    <w:rsid w:val="00AC2E62"/>
    <w:rsid w:val="00AC2E7F"/>
    <w:rsid w:val="00AC33A9"/>
    <w:rsid w:val="00AC3B13"/>
    <w:rsid w:val="00AC41A4"/>
    <w:rsid w:val="00AC5210"/>
    <w:rsid w:val="00AC589B"/>
    <w:rsid w:val="00AC58D6"/>
    <w:rsid w:val="00AC7D98"/>
    <w:rsid w:val="00AD03F8"/>
    <w:rsid w:val="00AD1BFE"/>
    <w:rsid w:val="00AD27D3"/>
    <w:rsid w:val="00AD3E52"/>
    <w:rsid w:val="00AD43E9"/>
    <w:rsid w:val="00AD4696"/>
    <w:rsid w:val="00AD5717"/>
    <w:rsid w:val="00AD577D"/>
    <w:rsid w:val="00AD66D5"/>
    <w:rsid w:val="00AE0150"/>
    <w:rsid w:val="00AE0C2D"/>
    <w:rsid w:val="00AE1040"/>
    <w:rsid w:val="00AE11EE"/>
    <w:rsid w:val="00AE1822"/>
    <w:rsid w:val="00AE1B4D"/>
    <w:rsid w:val="00AE1C33"/>
    <w:rsid w:val="00AE1DE6"/>
    <w:rsid w:val="00AE2B8A"/>
    <w:rsid w:val="00AE2F7D"/>
    <w:rsid w:val="00AE30EE"/>
    <w:rsid w:val="00AE336C"/>
    <w:rsid w:val="00AE3989"/>
    <w:rsid w:val="00AE6D85"/>
    <w:rsid w:val="00AE6E20"/>
    <w:rsid w:val="00AF1063"/>
    <w:rsid w:val="00AF1DDF"/>
    <w:rsid w:val="00AF2138"/>
    <w:rsid w:val="00AF219D"/>
    <w:rsid w:val="00AF265D"/>
    <w:rsid w:val="00AF2F0D"/>
    <w:rsid w:val="00AF3235"/>
    <w:rsid w:val="00AF33CF"/>
    <w:rsid w:val="00AF41D9"/>
    <w:rsid w:val="00AF6A28"/>
    <w:rsid w:val="00AF7798"/>
    <w:rsid w:val="00B0126E"/>
    <w:rsid w:val="00B03E3B"/>
    <w:rsid w:val="00B04B25"/>
    <w:rsid w:val="00B04BB2"/>
    <w:rsid w:val="00B05DE3"/>
    <w:rsid w:val="00B06CE9"/>
    <w:rsid w:val="00B07478"/>
    <w:rsid w:val="00B10116"/>
    <w:rsid w:val="00B1041C"/>
    <w:rsid w:val="00B107C9"/>
    <w:rsid w:val="00B120ED"/>
    <w:rsid w:val="00B13B2D"/>
    <w:rsid w:val="00B13D59"/>
    <w:rsid w:val="00B1420A"/>
    <w:rsid w:val="00B14B87"/>
    <w:rsid w:val="00B152CD"/>
    <w:rsid w:val="00B166DC"/>
    <w:rsid w:val="00B16E7C"/>
    <w:rsid w:val="00B16FD8"/>
    <w:rsid w:val="00B17BCF"/>
    <w:rsid w:val="00B20A81"/>
    <w:rsid w:val="00B21DE5"/>
    <w:rsid w:val="00B2314C"/>
    <w:rsid w:val="00B2325F"/>
    <w:rsid w:val="00B235FC"/>
    <w:rsid w:val="00B23C22"/>
    <w:rsid w:val="00B2441A"/>
    <w:rsid w:val="00B24D0D"/>
    <w:rsid w:val="00B2554E"/>
    <w:rsid w:val="00B25B52"/>
    <w:rsid w:val="00B25F9C"/>
    <w:rsid w:val="00B26065"/>
    <w:rsid w:val="00B262AA"/>
    <w:rsid w:val="00B265F1"/>
    <w:rsid w:val="00B26E72"/>
    <w:rsid w:val="00B310E3"/>
    <w:rsid w:val="00B32E39"/>
    <w:rsid w:val="00B33078"/>
    <w:rsid w:val="00B3347E"/>
    <w:rsid w:val="00B33828"/>
    <w:rsid w:val="00B33D21"/>
    <w:rsid w:val="00B33E70"/>
    <w:rsid w:val="00B341F9"/>
    <w:rsid w:val="00B352C4"/>
    <w:rsid w:val="00B3613A"/>
    <w:rsid w:val="00B37D0B"/>
    <w:rsid w:val="00B42451"/>
    <w:rsid w:val="00B425B6"/>
    <w:rsid w:val="00B426ED"/>
    <w:rsid w:val="00B44117"/>
    <w:rsid w:val="00B4428E"/>
    <w:rsid w:val="00B44472"/>
    <w:rsid w:val="00B4735F"/>
    <w:rsid w:val="00B4741B"/>
    <w:rsid w:val="00B47924"/>
    <w:rsid w:val="00B5050D"/>
    <w:rsid w:val="00B50590"/>
    <w:rsid w:val="00B530E9"/>
    <w:rsid w:val="00B533DD"/>
    <w:rsid w:val="00B53CB9"/>
    <w:rsid w:val="00B54297"/>
    <w:rsid w:val="00B54DFD"/>
    <w:rsid w:val="00B550E0"/>
    <w:rsid w:val="00B55443"/>
    <w:rsid w:val="00B5599F"/>
    <w:rsid w:val="00B55B6B"/>
    <w:rsid w:val="00B56712"/>
    <w:rsid w:val="00B57057"/>
    <w:rsid w:val="00B57403"/>
    <w:rsid w:val="00B6094B"/>
    <w:rsid w:val="00B6189E"/>
    <w:rsid w:val="00B618A9"/>
    <w:rsid w:val="00B61E5E"/>
    <w:rsid w:val="00B67826"/>
    <w:rsid w:val="00B70EFF"/>
    <w:rsid w:val="00B72230"/>
    <w:rsid w:val="00B7369A"/>
    <w:rsid w:val="00B75671"/>
    <w:rsid w:val="00B76531"/>
    <w:rsid w:val="00B775AF"/>
    <w:rsid w:val="00B77886"/>
    <w:rsid w:val="00B77AD8"/>
    <w:rsid w:val="00B80AA0"/>
    <w:rsid w:val="00B81AAC"/>
    <w:rsid w:val="00B82236"/>
    <w:rsid w:val="00B827C2"/>
    <w:rsid w:val="00B8397D"/>
    <w:rsid w:val="00B84492"/>
    <w:rsid w:val="00B856FC"/>
    <w:rsid w:val="00B85EBB"/>
    <w:rsid w:val="00B8747E"/>
    <w:rsid w:val="00B87B64"/>
    <w:rsid w:val="00B90AAF"/>
    <w:rsid w:val="00B91935"/>
    <w:rsid w:val="00B91AAF"/>
    <w:rsid w:val="00B91D09"/>
    <w:rsid w:val="00B92987"/>
    <w:rsid w:val="00B93037"/>
    <w:rsid w:val="00B93C4C"/>
    <w:rsid w:val="00B971E3"/>
    <w:rsid w:val="00B971EC"/>
    <w:rsid w:val="00BA0A3D"/>
    <w:rsid w:val="00BA3F7E"/>
    <w:rsid w:val="00BA42A6"/>
    <w:rsid w:val="00BA4325"/>
    <w:rsid w:val="00BA4ACC"/>
    <w:rsid w:val="00BA518C"/>
    <w:rsid w:val="00BA5739"/>
    <w:rsid w:val="00BA69BC"/>
    <w:rsid w:val="00BA7371"/>
    <w:rsid w:val="00BB1324"/>
    <w:rsid w:val="00BB19A0"/>
    <w:rsid w:val="00BB19DC"/>
    <w:rsid w:val="00BB1FAE"/>
    <w:rsid w:val="00BB2E20"/>
    <w:rsid w:val="00BB428A"/>
    <w:rsid w:val="00BB4619"/>
    <w:rsid w:val="00BB48B6"/>
    <w:rsid w:val="00BB4C19"/>
    <w:rsid w:val="00BB4EE0"/>
    <w:rsid w:val="00BB61C3"/>
    <w:rsid w:val="00BB6CBF"/>
    <w:rsid w:val="00BB7974"/>
    <w:rsid w:val="00BB7A00"/>
    <w:rsid w:val="00BC12F0"/>
    <w:rsid w:val="00BC14AF"/>
    <w:rsid w:val="00BC1679"/>
    <w:rsid w:val="00BC2D2C"/>
    <w:rsid w:val="00BC2E28"/>
    <w:rsid w:val="00BC3399"/>
    <w:rsid w:val="00BC7097"/>
    <w:rsid w:val="00BD0DA5"/>
    <w:rsid w:val="00BD1570"/>
    <w:rsid w:val="00BD174C"/>
    <w:rsid w:val="00BD1EF9"/>
    <w:rsid w:val="00BD21A9"/>
    <w:rsid w:val="00BD220A"/>
    <w:rsid w:val="00BD32E9"/>
    <w:rsid w:val="00BD4018"/>
    <w:rsid w:val="00BD5B97"/>
    <w:rsid w:val="00BD661F"/>
    <w:rsid w:val="00BD6ACA"/>
    <w:rsid w:val="00BD6BA5"/>
    <w:rsid w:val="00BD730B"/>
    <w:rsid w:val="00BD7B8C"/>
    <w:rsid w:val="00BE00AF"/>
    <w:rsid w:val="00BE0934"/>
    <w:rsid w:val="00BE23EA"/>
    <w:rsid w:val="00BE30DB"/>
    <w:rsid w:val="00BE3960"/>
    <w:rsid w:val="00BE40EB"/>
    <w:rsid w:val="00BE4D1A"/>
    <w:rsid w:val="00BE4EDB"/>
    <w:rsid w:val="00BE4F91"/>
    <w:rsid w:val="00BE533E"/>
    <w:rsid w:val="00BE546E"/>
    <w:rsid w:val="00BF1BD0"/>
    <w:rsid w:val="00BF1FBA"/>
    <w:rsid w:val="00BF2A2A"/>
    <w:rsid w:val="00BF30F3"/>
    <w:rsid w:val="00BF3E5F"/>
    <w:rsid w:val="00BF4753"/>
    <w:rsid w:val="00BF56B4"/>
    <w:rsid w:val="00BF5845"/>
    <w:rsid w:val="00BF5B7C"/>
    <w:rsid w:val="00BF5C75"/>
    <w:rsid w:val="00BF5F2D"/>
    <w:rsid w:val="00BF6881"/>
    <w:rsid w:val="00BF6888"/>
    <w:rsid w:val="00BF71C6"/>
    <w:rsid w:val="00BF759E"/>
    <w:rsid w:val="00BF7B3A"/>
    <w:rsid w:val="00C01590"/>
    <w:rsid w:val="00C01AB5"/>
    <w:rsid w:val="00C0226A"/>
    <w:rsid w:val="00C0259E"/>
    <w:rsid w:val="00C025E6"/>
    <w:rsid w:val="00C03156"/>
    <w:rsid w:val="00C04203"/>
    <w:rsid w:val="00C0449A"/>
    <w:rsid w:val="00C04828"/>
    <w:rsid w:val="00C04985"/>
    <w:rsid w:val="00C04D01"/>
    <w:rsid w:val="00C053B4"/>
    <w:rsid w:val="00C055AD"/>
    <w:rsid w:val="00C06778"/>
    <w:rsid w:val="00C07C1F"/>
    <w:rsid w:val="00C07C34"/>
    <w:rsid w:val="00C10235"/>
    <w:rsid w:val="00C11430"/>
    <w:rsid w:val="00C11B3C"/>
    <w:rsid w:val="00C12165"/>
    <w:rsid w:val="00C13937"/>
    <w:rsid w:val="00C141DB"/>
    <w:rsid w:val="00C14F38"/>
    <w:rsid w:val="00C16705"/>
    <w:rsid w:val="00C17292"/>
    <w:rsid w:val="00C200F6"/>
    <w:rsid w:val="00C2028A"/>
    <w:rsid w:val="00C204DF"/>
    <w:rsid w:val="00C20650"/>
    <w:rsid w:val="00C20909"/>
    <w:rsid w:val="00C2090D"/>
    <w:rsid w:val="00C2133A"/>
    <w:rsid w:val="00C21692"/>
    <w:rsid w:val="00C2238D"/>
    <w:rsid w:val="00C223A5"/>
    <w:rsid w:val="00C22E75"/>
    <w:rsid w:val="00C25A2C"/>
    <w:rsid w:val="00C2664F"/>
    <w:rsid w:val="00C3002D"/>
    <w:rsid w:val="00C30BA6"/>
    <w:rsid w:val="00C3164E"/>
    <w:rsid w:val="00C32C3E"/>
    <w:rsid w:val="00C352BB"/>
    <w:rsid w:val="00C35B31"/>
    <w:rsid w:val="00C35BE6"/>
    <w:rsid w:val="00C42295"/>
    <w:rsid w:val="00C426FE"/>
    <w:rsid w:val="00C43AB1"/>
    <w:rsid w:val="00C44964"/>
    <w:rsid w:val="00C469B1"/>
    <w:rsid w:val="00C46BB4"/>
    <w:rsid w:val="00C5005C"/>
    <w:rsid w:val="00C5047F"/>
    <w:rsid w:val="00C51340"/>
    <w:rsid w:val="00C51489"/>
    <w:rsid w:val="00C521AC"/>
    <w:rsid w:val="00C53E1C"/>
    <w:rsid w:val="00C543C1"/>
    <w:rsid w:val="00C54639"/>
    <w:rsid w:val="00C5541D"/>
    <w:rsid w:val="00C5701E"/>
    <w:rsid w:val="00C57B8B"/>
    <w:rsid w:val="00C57DB9"/>
    <w:rsid w:val="00C60C8A"/>
    <w:rsid w:val="00C61457"/>
    <w:rsid w:val="00C62252"/>
    <w:rsid w:val="00C623BF"/>
    <w:rsid w:val="00C62568"/>
    <w:rsid w:val="00C625FA"/>
    <w:rsid w:val="00C648B9"/>
    <w:rsid w:val="00C64F38"/>
    <w:rsid w:val="00C66456"/>
    <w:rsid w:val="00C66526"/>
    <w:rsid w:val="00C66589"/>
    <w:rsid w:val="00C66F8C"/>
    <w:rsid w:val="00C67092"/>
    <w:rsid w:val="00C7232F"/>
    <w:rsid w:val="00C72D3F"/>
    <w:rsid w:val="00C72D91"/>
    <w:rsid w:val="00C73A60"/>
    <w:rsid w:val="00C7457B"/>
    <w:rsid w:val="00C75183"/>
    <w:rsid w:val="00C76521"/>
    <w:rsid w:val="00C76EB8"/>
    <w:rsid w:val="00C771DC"/>
    <w:rsid w:val="00C7732A"/>
    <w:rsid w:val="00C7739E"/>
    <w:rsid w:val="00C80086"/>
    <w:rsid w:val="00C8281C"/>
    <w:rsid w:val="00C82B5D"/>
    <w:rsid w:val="00C82F58"/>
    <w:rsid w:val="00C830C6"/>
    <w:rsid w:val="00C83DAE"/>
    <w:rsid w:val="00C847E5"/>
    <w:rsid w:val="00C85228"/>
    <w:rsid w:val="00C85AFD"/>
    <w:rsid w:val="00C85BD8"/>
    <w:rsid w:val="00C8631F"/>
    <w:rsid w:val="00C872EC"/>
    <w:rsid w:val="00C87C8D"/>
    <w:rsid w:val="00C904E3"/>
    <w:rsid w:val="00C9093B"/>
    <w:rsid w:val="00C90D73"/>
    <w:rsid w:val="00C90F08"/>
    <w:rsid w:val="00C91302"/>
    <w:rsid w:val="00C91F31"/>
    <w:rsid w:val="00C91F57"/>
    <w:rsid w:val="00C927A3"/>
    <w:rsid w:val="00C93A4C"/>
    <w:rsid w:val="00C94C1F"/>
    <w:rsid w:val="00C94D16"/>
    <w:rsid w:val="00C9560C"/>
    <w:rsid w:val="00C959DB"/>
    <w:rsid w:val="00C95D6E"/>
    <w:rsid w:val="00C9634C"/>
    <w:rsid w:val="00C97704"/>
    <w:rsid w:val="00CA08FB"/>
    <w:rsid w:val="00CA1A27"/>
    <w:rsid w:val="00CA4F63"/>
    <w:rsid w:val="00CA5DBF"/>
    <w:rsid w:val="00CA6259"/>
    <w:rsid w:val="00CA73F7"/>
    <w:rsid w:val="00CB0967"/>
    <w:rsid w:val="00CB0FDE"/>
    <w:rsid w:val="00CB111C"/>
    <w:rsid w:val="00CB1153"/>
    <w:rsid w:val="00CB19DA"/>
    <w:rsid w:val="00CB22AC"/>
    <w:rsid w:val="00CB2EC5"/>
    <w:rsid w:val="00CB2F7B"/>
    <w:rsid w:val="00CB34DC"/>
    <w:rsid w:val="00CB4AB4"/>
    <w:rsid w:val="00CB4F92"/>
    <w:rsid w:val="00CB5B6C"/>
    <w:rsid w:val="00CB643A"/>
    <w:rsid w:val="00CB6CAE"/>
    <w:rsid w:val="00CC03A4"/>
    <w:rsid w:val="00CC0684"/>
    <w:rsid w:val="00CC1DF0"/>
    <w:rsid w:val="00CC1E1A"/>
    <w:rsid w:val="00CC315E"/>
    <w:rsid w:val="00CC3161"/>
    <w:rsid w:val="00CC3543"/>
    <w:rsid w:val="00CC3988"/>
    <w:rsid w:val="00CC4C92"/>
    <w:rsid w:val="00CC4CF9"/>
    <w:rsid w:val="00CC7BCF"/>
    <w:rsid w:val="00CD17BC"/>
    <w:rsid w:val="00CD2ED7"/>
    <w:rsid w:val="00CD31CD"/>
    <w:rsid w:val="00CD3456"/>
    <w:rsid w:val="00CD440C"/>
    <w:rsid w:val="00CD5DF2"/>
    <w:rsid w:val="00CD6480"/>
    <w:rsid w:val="00CD6881"/>
    <w:rsid w:val="00CD6C16"/>
    <w:rsid w:val="00CD7AD0"/>
    <w:rsid w:val="00CE103D"/>
    <w:rsid w:val="00CE1364"/>
    <w:rsid w:val="00CE1E77"/>
    <w:rsid w:val="00CE1E9F"/>
    <w:rsid w:val="00CE20A3"/>
    <w:rsid w:val="00CE29A8"/>
    <w:rsid w:val="00CE2A42"/>
    <w:rsid w:val="00CE2F7E"/>
    <w:rsid w:val="00CE38DA"/>
    <w:rsid w:val="00CE40F1"/>
    <w:rsid w:val="00CE4A49"/>
    <w:rsid w:val="00CE583A"/>
    <w:rsid w:val="00CE588B"/>
    <w:rsid w:val="00CE5C5A"/>
    <w:rsid w:val="00CE7C37"/>
    <w:rsid w:val="00CE7EC4"/>
    <w:rsid w:val="00CF054C"/>
    <w:rsid w:val="00CF0E8C"/>
    <w:rsid w:val="00CF1759"/>
    <w:rsid w:val="00CF180C"/>
    <w:rsid w:val="00CF1B2B"/>
    <w:rsid w:val="00CF1FD2"/>
    <w:rsid w:val="00CF2395"/>
    <w:rsid w:val="00CF6240"/>
    <w:rsid w:val="00CF6F00"/>
    <w:rsid w:val="00CF6F1C"/>
    <w:rsid w:val="00D0027F"/>
    <w:rsid w:val="00D005B3"/>
    <w:rsid w:val="00D009A5"/>
    <w:rsid w:val="00D03422"/>
    <w:rsid w:val="00D04A1A"/>
    <w:rsid w:val="00D051A6"/>
    <w:rsid w:val="00D056D2"/>
    <w:rsid w:val="00D05785"/>
    <w:rsid w:val="00D061EB"/>
    <w:rsid w:val="00D079A5"/>
    <w:rsid w:val="00D07E01"/>
    <w:rsid w:val="00D10A6F"/>
    <w:rsid w:val="00D118D0"/>
    <w:rsid w:val="00D13A81"/>
    <w:rsid w:val="00D14C18"/>
    <w:rsid w:val="00D15546"/>
    <w:rsid w:val="00D15933"/>
    <w:rsid w:val="00D161A9"/>
    <w:rsid w:val="00D16B8F"/>
    <w:rsid w:val="00D20B73"/>
    <w:rsid w:val="00D22210"/>
    <w:rsid w:val="00D252B9"/>
    <w:rsid w:val="00D259DE"/>
    <w:rsid w:val="00D25CE4"/>
    <w:rsid w:val="00D27FC1"/>
    <w:rsid w:val="00D30BDA"/>
    <w:rsid w:val="00D30DE2"/>
    <w:rsid w:val="00D3139B"/>
    <w:rsid w:val="00D31AAA"/>
    <w:rsid w:val="00D32168"/>
    <w:rsid w:val="00D32387"/>
    <w:rsid w:val="00D324A2"/>
    <w:rsid w:val="00D33802"/>
    <w:rsid w:val="00D34B73"/>
    <w:rsid w:val="00D352DE"/>
    <w:rsid w:val="00D36E16"/>
    <w:rsid w:val="00D3797B"/>
    <w:rsid w:val="00D40450"/>
    <w:rsid w:val="00D43FEB"/>
    <w:rsid w:val="00D44051"/>
    <w:rsid w:val="00D44ABC"/>
    <w:rsid w:val="00D45368"/>
    <w:rsid w:val="00D45912"/>
    <w:rsid w:val="00D46502"/>
    <w:rsid w:val="00D46E31"/>
    <w:rsid w:val="00D46F0D"/>
    <w:rsid w:val="00D46F36"/>
    <w:rsid w:val="00D471AA"/>
    <w:rsid w:val="00D50F95"/>
    <w:rsid w:val="00D5200E"/>
    <w:rsid w:val="00D5399F"/>
    <w:rsid w:val="00D54221"/>
    <w:rsid w:val="00D543BB"/>
    <w:rsid w:val="00D54423"/>
    <w:rsid w:val="00D5565E"/>
    <w:rsid w:val="00D55D53"/>
    <w:rsid w:val="00D560D0"/>
    <w:rsid w:val="00D56148"/>
    <w:rsid w:val="00D57559"/>
    <w:rsid w:val="00D575AC"/>
    <w:rsid w:val="00D57B8B"/>
    <w:rsid w:val="00D602D6"/>
    <w:rsid w:val="00D6107E"/>
    <w:rsid w:val="00D61F8F"/>
    <w:rsid w:val="00D63009"/>
    <w:rsid w:val="00D63579"/>
    <w:rsid w:val="00D63BC0"/>
    <w:rsid w:val="00D64B1D"/>
    <w:rsid w:val="00D65BCC"/>
    <w:rsid w:val="00D65BDD"/>
    <w:rsid w:val="00D65F94"/>
    <w:rsid w:val="00D66289"/>
    <w:rsid w:val="00D66A3F"/>
    <w:rsid w:val="00D66E30"/>
    <w:rsid w:val="00D67FA1"/>
    <w:rsid w:val="00D71D6F"/>
    <w:rsid w:val="00D7299D"/>
    <w:rsid w:val="00D7315B"/>
    <w:rsid w:val="00D738C6"/>
    <w:rsid w:val="00D7408D"/>
    <w:rsid w:val="00D74742"/>
    <w:rsid w:val="00D74AFD"/>
    <w:rsid w:val="00D7724F"/>
    <w:rsid w:val="00D81E09"/>
    <w:rsid w:val="00D82495"/>
    <w:rsid w:val="00D82BC5"/>
    <w:rsid w:val="00D83142"/>
    <w:rsid w:val="00D83391"/>
    <w:rsid w:val="00D83887"/>
    <w:rsid w:val="00D83DF0"/>
    <w:rsid w:val="00D841F3"/>
    <w:rsid w:val="00D85335"/>
    <w:rsid w:val="00D87106"/>
    <w:rsid w:val="00D87CC2"/>
    <w:rsid w:val="00D901D4"/>
    <w:rsid w:val="00D9033F"/>
    <w:rsid w:val="00D915E8"/>
    <w:rsid w:val="00D941AD"/>
    <w:rsid w:val="00D9434A"/>
    <w:rsid w:val="00D95880"/>
    <w:rsid w:val="00D96F6D"/>
    <w:rsid w:val="00DA1AEE"/>
    <w:rsid w:val="00DA2592"/>
    <w:rsid w:val="00DA2944"/>
    <w:rsid w:val="00DA2FB6"/>
    <w:rsid w:val="00DA308B"/>
    <w:rsid w:val="00DA32B5"/>
    <w:rsid w:val="00DA3360"/>
    <w:rsid w:val="00DA34D0"/>
    <w:rsid w:val="00DA50CC"/>
    <w:rsid w:val="00DA5BAC"/>
    <w:rsid w:val="00DA69C5"/>
    <w:rsid w:val="00DA7134"/>
    <w:rsid w:val="00DA72C8"/>
    <w:rsid w:val="00DA7F80"/>
    <w:rsid w:val="00DB05DF"/>
    <w:rsid w:val="00DB1277"/>
    <w:rsid w:val="00DB13DA"/>
    <w:rsid w:val="00DB21D1"/>
    <w:rsid w:val="00DB25C9"/>
    <w:rsid w:val="00DB28E7"/>
    <w:rsid w:val="00DB2A61"/>
    <w:rsid w:val="00DB2D9D"/>
    <w:rsid w:val="00DB2DB8"/>
    <w:rsid w:val="00DB473E"/>
    <w:rsid w:val="00DB5DB8"/>
    <w:rsid w:val="00DB6D84"/>
    <w:rsid w:val="00DB6FD8"/>
    <w:rsid w:val="00DB7287"/>
    <w:rsid w:val="00DC0D66"/>
    <w:rsid w:val="00DC1348"/>
    <w:rsid w:val="00DC1AF5"/>
    <w:rsid w:val="00DC37D7"/>
    <w:rsid w:val="00DC5C4F"/>
    <w:rsid w:val="00DC7616"/>
    <w:rsid w:val="00DD1B62"/>
    <w:rsid w:val="00DD3955"/>
    <w:rsid w:val="00DD4681"/>
    <w:rsid w:val="00DD5134"/>
    <w:rsid w:val="00DD53B8"/>
    <w:rsid w:val="00DD5725"/>
    <w:rsid w:val="00DD5C5F"/>
    <w:rsid w:val="00DD600E"/>
    <w:rsid w:val="00DE1451"/>
    <w:rsid w:val="00DE2C40"/>
    <w:rsid w:val="00DE2F4C"/>
    <w:rsid w:val="00DE421B"/>
    <w:rsid w:val="00DE5A71"/>
    <w:rsid w:val="00DE5D78"/>
    <w:rsid w:val="00DE7034"/>
    <w:rsid w:val="00DF0333"/>
    <w:rsid w:val="00DF0E47"/>
    <w:rsid w:val="00DF104F"/>
    <w:rsid w:val="00DF139A"/>
    <w:rsid w:val="00DF2A48"/>
    <w:rsid w:val="00DF2A84"/>
    <w:rsid w:val="00DF335E"/>
    <w:rsid w:val="00DF3421"/>
    <w:rsid w:val="00DF46EA"/>
    <w:rsid w:val="00DF4797"/>
    <w:rsid w:val="00DF5454"/>
    <w:rsid w:val="00DF65AD"/>
    <w:rsid w:val="00DF6666"/>
    <w:rsid w:val="00E019C3"/>
    <w:rsid w:val="00E01F67"/>
    <w:rsid w:val="00E020F3"/>
    <w:rsid w:val="00E0367D"/>
    <w:rsid w:val="00E038E5"/>
    <w:rsid w:val="00E043E9"/>
    <w:rsid w:val="00E0544F"/>
    <w:rsid w:val="00E05C0F"/>
    <w:rsid w:val="00E05D0D"/>
    <w:rsid w:val="00E069D6"/>
    <w:rsid w:val="00E07837"/>
    <w:rsid w:val="00E1105C"/>
    <w:rsid w:val="00E1121C"/>
    <w:rsid w:val="00E1158B"/>
    <w:rsid w:val="00E11E51"/>
    <w:rsid w:val="00E121AC"/>
    <w:rsid w:val="00E12251"/>
    <w:rsid w:val="00E130E2"/>
    <w:rsid w:val="00E13F22"/>
    <w:rsid w:val="00E146C8"/>
    <w:rsid w:val="00E14A23"/>
    <w:rsid w:val="00E1646F"/>
    <w:rsid w:val="00E1731A"/>
    <w:rsid w:val="00E173E7"/>
    <w:rsid w:val="00E22042"/>
    <w:rsid w:val="00E24088"/>
    <w:rsid w:val="00E2446C"/>
    <w:rsid w:val="00E256F7"/>
    <w:rsid w:val="00E25BE4"/>
    <w:rsid w:val="00E26ED4"/>
    <w:rsid w:val="00E27C5D"/>
    <w:rsid w:val="00E30203"/>
    <w:rsid w:val="00E307B8"/>
    <w:rsid w:val="00E311E2"/>
    <w:rsid w:val="00E32FE7"/>
    <w:rsid w:val="00E33740"/>
    <w:rsid w:val="00E33862"/>
    <w:rsid w:val="00E33E61"/>
    <w:rsid w:val="00E40201"/>
    <w:rsid w:val="00E40365"/>
    <w:rsid w:val="00E4256B"/>
    <w:rsid w:val="00E42953"/>
    <w:rsid w:val="00E42ADF"/>
    <w:rsid w:val="00E4388B"/>
    <w:rsid w:val="00E43B14"/>
    <w:rsid w:val="00E442E6"/>
    <w:rsid w:val="00E44B93"/>
    <w:rsid w:val="00E44FFB"/>
    <w:rsid w:val="00E4508E"/>
    <w:rsid w:val="00E45763"/>
    <w:rsid w:val="00E4595F"/>
    <w:rsid w:val="00E46BE4"/>
    <w:rsid w:val="00E47A6A"/>
    <w:rsid w:val="00E51179"/>
    <w:rsid w:val="00E51FE2"/>
    <w:rsid w:val="00E52963"/>
    <w:rsid w:val="00E52FCD"/>
    <w:rsid w:val="00E532CE"/>
    <w:rsid w:val="00E55AA5"/>
    <w:rsid w:val="00E5778D"/>
    <w:rsid w:val="00E578A7"/>
    <w:rsid w:val="00E57EA6"/>
    <w:rsid w:val="00E610DD"/>
    <w:rsid w:val="00E61BC9"/>
    <w:rsid w:val="00E62E94"/>
    <w:rsid w:val="00E638BD"/>
    <w:rsid w:val="00E644A9"/>
    <w:rsid w:val="00E649F2"/>
    <w:rsid w:val="00E64B68"/>
    <w:rsid w:val="00E658C8"/>
    <w:rsid w:val="00E661B3"/>
    <w:rsid w:val="00E66E9E"/>
    <w:rsid w:val="00E670BC"/>
    <w:rsid w:val="00E6753C"/>
    <w:rsid w:val="00E6755D"/>
    <w:rsid w:val="00E70291"/>
    <w:rsid w:val="00E70CC9"/>
    <w:rsid w:val="00E71C31"/>
    <w:rsid w:val="00E71F27"/>
    <w:rsid w:val="00E7209B"/>
    <w:rsid w:val="00E721A1"/>
    <w:rsid w:val="00E73373"/>
    <w:rsid w:val="00E7547A"/>
    <w:rsid w:val="00E75933"/>
    <w:rsid w:val="00E774D2"/>
    <w:rsid w:val="00E807CC"/>
    <w:rsid w:val="00E80C76"/>
    <w:rsid w:val="00E810A1"/>
    <w:rsid w:val="00E82323"/>
    <w:rsid w:val="00E826C1"/>
    <w:rsid w:val="00E8341C"/>
    <w:rsid w:val="00E8384D"/>
    <w:rsid w:val="00E83E52"/>
    <w:rsid w:val="00E85B6D"/>
    <w:rsid w:val="00E85BD7"/>
    <w:rsid w:val="00E902C3"/>
    <w:rsid w:val="00E91562"/>
    <w:rsid w:val="00E91D3D"/>
    <w:rsid w:val="00E91F23"/>
    <w:rsid w:val="00E91F59"/>
    <w:rsid w:val="00E924B5"/>
    <w:rsid w:val="00E924C3"/>
    <w:rsid w:val="00E925E2"/>
    <w:rsid w:val="00E931A3"/>
    <w:rsid w:val="00E941A9"/>
    <w:rsid w:val="00E95140"/>
    <w:rsid w:val="00E9590B"/>
    <w:rsid w:val="00E95E18"/>
    <w:rsid w:val="00E979AB"/>
    <w:rsid w:val="00E97C76"/>
    <w:rsid w:val="00EA0141"/>
    <w:rsid w:val="00EA0878"/>
    <w:rsid w:val="00EA1327"/>
    <w:rsid w:val="00EA4C28"/>
    <w:rsid w:val="00EA643B"/>
    <w:rsid w:val="00EA65CE"/>
    <w:rsid w:val="00EA760F"/>
    <w:rsid w:val="00EA7BB4"/>
    <w:rsid w:val="00EB15D4"/>
    <w:rsid w:val="00EB1F28"/>
    <w:rsid w:val="00EB2AF6"/>
    <w:rsid w:val="00EB333B"/>
    <w:rsid w:val="00EB36EF"/>
    <w:rsid w:val="00EB37D9"/>
    <w:rsid w:val="00EB4E6C"/>
    <w:rsid w:val="00EB6E62"/>
    <w:rsid w:val="00EC0199"/>
    <w:rsid w:val="00EC093F"/>
    <w:rsid w:val="00EC149C"/>
    <w:rsid w:val="00EC2EEB"/>
    <w:rsid w:val="00EC33EB"/>
    <w:rsid w:val="00EC507E"/>
    <w:rsid w:val="00EC6BD9"/>
    <w:rsid w:val="00EC7593"/>
    <w:rsid w:val="00EC7ED0"/>
    <w:rsid w:val="00ED1E9D"/>
    <w:rsid w:val="00ED2758"/>
    <w:rsid w:val="00ED2FCD"/>
    <w:rsid w:val="00ED458C"/>
    <w:rsid w:val="00ED493A"/>
    <w:rsid w:val="00ED6748"/>
    <w:rsid w:val="00ED7553"/>
    <w:rsid w:val="00ED778A"/>
    <w:rsid w:val="00ED7CB9"/>
    <w:rsid w:val="00ED7D8D"/>
    <w:rsid w:val="00EE060C"/>
    <w:rsid w:val="00EE16FB"/>
    <w:rsid w:val="00EE3433"/>
    <w:rsid w:val="00EE3AD2"/>
    <w:rsid w:val="00EE51EE"/>
    <w:rsid w:val="00EE52CE"/>
    <w:rsid w:val="00EE5AF2"/>
    <w:rsid w:val="00EE6724"/>
    <w:rsid w:val="00EE6C0B"/>
    <w:rsid w:val="00EE6E3D"/>
    <w:rsid w:val="00EE79FE"/>
    <w:rsid w:val="00EF0652"/>
    <w:rsid w:val="00EF152B"/>
    <w:rsid w:val="00EF2C45"/>
    <w:rsid w:val="00EF38B9"/>
    <w:rsid w:val="00EF38F6"/>
    <w:rsid w:val="00EF402F"/>
    <w:rsid w:val="00EF41AA"/>
    <w:rsid w:val="00EF4784"/>
    <w:rsid w:val="00EF51AB"/>
    <w:rsid w:val="00EF51C4"/>
    <w:rsid w:val="00EF5BC1"/>
    <w:rsid w:val="00EF5DBB"/>
    <w:rsid w:val="00EF692F"/>
    <w:rsid w:val="00EF778A"/>
    <w:rsid w:val="00F0059F"/>
    <w:rsid w:val="00F00B78"/>
    <w:rsid w:val="00F00F47"/>
    <w:rsid w:val="00F017E3"/>
    <w:rsid w:val="00F01F6D"/>
    <w:rsid w:val="00F0250E"/>
    <w:rsid w:val="00F0289B"/>
    <w:rsid w:val="00F02FDA"/>
    <w:rsid w:val="00F030B6"/>
    <w:rsid w:val="00F04D86"/>
    <w:rsid w:val="00F0536B"/>
    <w:rsid w:val="00F05E6D"/>
    <w:rsid w:val="00F06627"/>
    <w:rsid w:val="00F0730B"/>
    <w:rsid w:val="00F07A0B"/>
    <w:rsid w:val="00F11C07"/>
    <w:rsid w:val="00F12792"/>
    <w:rsid w:val="00F13648"/>
    <w:rsid w:val="00F14475"/>
    <w:rsid w:val="00F148E6"/>
    <w:rsid w:val="00F14948"/>
    <w:rsid w:val="00F15DA9"/>
    <w:rsid w:val="00F1728C"/>
    <w:rsid w:val="00F175BB"/>
    <w:rsid w:val="00F202AA"/>
    <w:rsid w:val="00F2090B"/>
    <w:rsid w:val="00F20F89"/>
    <w:rsid w:val="00F210A0"/>
    <w:rsid w:val="00F21F0C"/>
    <w:rsid w:val="00F22257"/>
    <w:rsid w:val="00F222FA"/>
    <w:rsid w:val="00F2445E"/>
    <w:rsid w:val="00F26B5E"/>
    <w:rsid w:val="00F279DA"/>
    <w:rsid w:val="00F30F0A"/>
    <w:rsid w:val="00F31A2C"/>
    <w:rsid w:val="00F32783"/>
    <w:rsid w:val="00F33253"/>
    <w:rsid w:val="00F33C61"/>
    <w:rsid w:val="00F33D2D"/>
    <w:rsid w:val="00F3607D"/>
    <w:rsid w:val="00F362C6"/>
    <w:rsid w:val="00F37157"/>
    <w:rsid w:val="00F37CED"/>
    <w:rsid w:val="00F41630"/>
    <w:rsid w:val="00F41EDA"/>
    <w:rsid w:val="00F43569"/>
    <w:rsid w:val="00F43603"/>
    <w:rsid w:val="00F43B0B"/>
    <w:rsid w:val="00F43B35"/>
    <w:rsid w:val="00F43B5B"/>
    <w:rsid w:val="00F43F9C"/>
    <w:rsid w:val="00F4412D"/>
    <w:rsid w:val="00F469E5"/>
    <w:rsid w:val="00F47289"/>
    <w:rsid w:val="00F47E28"/>
    <w:rsid w:val="00F501DB"/>
    <w:rsid w:val="00F5040F"/>
    <w:rsid w:val="00F50D2E"/>
    <w:rsid w:val="00F51B24"/>
    <w:rsid w:val="00F52198"/>
    <w:rsid w:val="00F53327"/>
    <w:rsid w:val="00F54C1D"/>
    <w:rsid w:val="00F555C3"/>
    <w:rsid w:val="00F55AEB"/>
    <w:rsid w:val="00F60380"/>
    <w:rsid w:val="00F60B31"/>
    <w:rsid w:val="00F60FE4"/>
    <w:rsid w:val="00F6119D"/>
    <w:rsid w:val="00F64E32"/>
    <w:rsid w:val="00F66541"/>
    <w:rsid w:val="00F66AD4"/>
    <w:rsid w:val="00F67CBA"/>
    <w:rsid w:val="00F718C8"/>
    <w:rsid w:val="00F71CF5"/>
    <w:rsid w:val="00F71D96"/>
    <w:rsid w:val="00F72E96"/>
    <w:rsid w:val="00F73B77"/>
    <w:rsid w:val="00F73C88"/>
    <w:rsid w:val="00F74074"/>
    <w:rsid w:val="00F7420D"/>
    <w:rsid w:val="00F745D5"/>
    <w:rsid w:val="00F74F32"/>
    <w:rsid w:val="00F7613B"/>
    <w:rsid w:val="00F76E00"/>
    <w:rsid w:val="00F775CF"/>
    <w:rsid w:val="00F80FE0"/>
    <w:rsid w:val="00F81B49"/>
    <w:rsid w:val="00F81F8B"/>
    <w:rsid w:val="00F82B41"/>
    <w:rsid w:val="00F851C6"/>
    <w:rsid w:val="00F86219"/>
    <w:rsid w:val="00F8630A"/>
    <w:rsid w:val="00F87666"/>
    <w:rsid w:val="00F908C5"/>
    <w:rsid w:val="00F914F2"/>
    <w:rsid w:val="00F915C6"/>
    <w:rsid w:val="00F920C0"/>
    <w:rsid w:val="00F9258C"/>
    <w:rsid w:val="00F928E0"/>
    <w:rsid w:val="00F95A14"/>
    <w:rsid w:val="00F968A1"/>
    <w:rsid w:val="00F96FEF"/>
    <w:rsid w:val="00F972D0"/>
    <w:rsid w:val="00F97B36"/>
    <w:rsid w:val="00F97EE8"/>
    <w:rsid w:val="00FA1C44"/>
    <w:rsid w:val="00FA1EFE"/>
    <w:rsid w:val="00FA28A1"/>
    <w:rsid w:val="00FA3E7C"/>
    <w:rsid w:val="00FA4345"/>
    <w:rsid w:val="00FA4A88"/>
    <w:rsid w:val="00FA5536"/>
    <w:rsid w:val="00FA5672"/>
    <w:rsid w:val="00FA5B9B"/>
    <w:rsid w:val="00FA5FDF"/>
    <w:rsid w:val="00FA644C"/>
    <w:rsid w:val="00FA6884"/>
    <w:rsid w:val="00FA7441"/>
    <w:rsid w:val="00FA7634"/>
    <w:rsid w:val="00FB0E29"/>
    <w:rsid w:val="00FB230F"/>
    <w:rsid w:val="00FB23A0"/>
    <w:rsid w:val="00FB2F26"/>
    <w:rsid w:val="00FB3B2B"/>
    <w:rsid w:val="00FB3CAC"/>
    <w:rsid w:val="00FB46CA"/>
    <w:rsid w:val="00FB49CB"/>
    <w:rsid w:val="00FB4D3C"/>
    <w:rsid w:val="00FB60E7"/>
    <w:rsid w:val="00FC0744"/>
    <w:rsid w:val="00FC1057"/>
    <w:rsid w:val="00FC2020"/>
    <w:rsid w:val="00FC2CCA"/>
    <w:rsid w:val="00FC3021"/>
    <w:rsid w:val="00FC551A"/>
    <w:rsid w:val="00FC5878"/>
    <w:rsid w:val="00FC7C44"/>
    <w:rsid w:val="00FD0644"/>
    <w:rsid w:val="00FD15B5"/>
    <w:rsid w:val="00FD1E39"/>
    <w:rsid w:val="00FD1E87"/>
    <w:rsid w:val="00FD2DB5"/>
    <w:rsid w:val="00FD3750"/>
    <w:rsid w:val="00FD3C82"/>
    <w:rsid w:val="00FD5EFA"/>
    <w:rsid w:val="00FD6BC1"/>
    <w:rsid w:val="00FD89AF"/>
    <w:rsid w:val="00FE1DA5"/>
    <w:rsid w:val="00FE2EE9"/>
    <w:rsid w:val="00FE38FB"/>
    <w:rsid w:val="00FE39F7"/>
    <w:rsid w:val="00FE3A3F"/>
    <w:rsid w:val="00FE514B"/>
    <w:rsid w:val="00FE540C"/>
    <w:rsid w:val="00FE7687"/>
    <w:rsid w:val="00FE7B85"/>
    <w:rsid w:val="00FF08D8"/>
    <w:rsid w:val="00FF0E7C"/>
    <w:rsid w:val="00FF10C3"/>
    <w:rsid w:val="00FF17A6"/>
    <w:rsid w:val="00FF293A"/>
    <w:rsid w:val="00FF4E16"/>
    <w:rsid w:val="00FF5200"/>
    <w:rsid w:val="00FF5CAE"/>
    <w:rsid w:val="011FB9A9"/>
    <w:rsid w:val="01E55AA8"/>
    <w:rsid w:val="0207AE35"/>
    <w:rsid w:val="0217B874"/>
    <w:rsid w:val="021DEE13"/>
    <w:rsid w:val="02269232"/>
    <w:rsid w:val="02457DA9"/>
    <w:rsid w:val="028C185A"/>
    <w:rsid w:val="02999BCC"/>
    <w:rsid w:val="02B7E1DE"/>
    <w:rsid w:val="02E1F877"/>
    <w:rsid w:val="03165788"/>
    <w:rsid w:val="039E7675"/>
    <w:rsid w:val="03AAF1FE"/>
    <w:rsid w:val="03EE64B3"/>
    <w:rsid w:val="04438FEA"/>
    <w:rsid w:val="0477D4FB"/>
    <w:rsid w:val="04AC5D53"/>
    <w:rsid w:val="04D88C98"/>
    <w:rsid w:val="04EB97DB"/>
    <w:rsid w:val="04F14C29"/>
    <w:rsid w:val="050DD319"/>
    <w:rsid w:val="052DA7E3"/>
    <w:rsid w:val="0532AEB5"/>
    <w:rsid w:val="0573A793"/>
    <w:rsid w:val="057F94AB"/>
    <w:rsid w:val="05C2A75A"/>
    <w:rsid w:val="05D0C72C"/>
    <w:rsid w:val="0637222E"/>
    <w:rsid w:val="06531B2A"/>
    <w:rsid w:val="0658E5FD"/>
    <w:rsid w:val="066430D3"/>
    <w:rsid w:val="066FC72C"/>
    <w:rsid w:val="06AA0966"/>
    <w:rsid w:val="06C60153"/>
    <w:rsid w:val="06DF4398"/>
    <w:rsid w:val="073854A4"/>
    <w:rsid w:val="07521B71"/>
    <w:rsid w:val="0756BCD2"/>
    <w:rsid w:val="07622AEB"/>
    <w:rsid w:val="07754461"/>
    <w:rsid w:val="07B22EE2"/>
    <w:rsid w:val="07EF70C3"/>
    <w:rsid w:val="0810E3BF"/>
    <w:rsid w:val="08772647"/>
    <w:rsid w:val="08A20749"/>
    <w:rsid w:val="08C9E988"/>
    <w:rsid w:val="08DAA7E4"/>
    <w:rsid w:val="08ED1896"/>
    <w:rsid w:val="09167A66"/>
    <w:rsid w:val="09246E09"/>
    <w:rsid w:val="09327F9E"/>
    <w:rsid w:val="0951784A"/>
    <w:rsid w:val="09B5DC74"/>
    <w:rsid w:val="09BA6AEE"/>
    <w:rsid w:val="0A32F369"/>
    <w:rsid w:val="0A598C87"/>
    <w:rsid w:val="0A6C1D2C"/>
    <w:rsid w:val="0A774D86"/>
    <w:rsid w:val="0A9E21DE"/>
    <w:rsid w:val="0B03C426"/>
    <w:rsid w:val="0B200A26"/>
    <w:rsid w:val="0B553377"/>
    <w:rsid w:val="0BAB48DE"/>
    <w:rsid w:val="0BBE18C8"/>
    <w:rsid w:val="0BD19E4E"/>
    <w:rsid w:val="0C25822A"/>
    <w:rsid w:val="0C3C6F82"/>
    <w:rsid w:val="0C49A1E7"/>
    <w:rsid w:val="0C7803B9"/>
    <w:rsid w:val="0C7C11F3"/>
    <w:rsid w:val="0CB4A566"/>
    <w:rsid w:val="0CEFE356"/>
    <w:rsid w:val="0D1050DE"/>
    <w:rsid w:val="0D3BA481"/>
    <w:rsid w:val="0D44270C"/>
    <w:rsid w:val="0D5BE000"/>
    <w:rsid w:val="0D76807B"/>
    <w:rsid w:val="0D909AD7"/>
    <w:rsid w:val="0DB90EB0"/>
    <w:rsid w:val="0E47239B"/>
    <w:rsid w:val="0E531875"/>
    <w:rsid w:val="0E543C50"/>
    <w:rsid w:val="0E724E2F"/>
    <w:rsid w:val="0EC70B84"/>
    <w:rsid w:val="0EC99664"/>
    <w:rsid w:val="0ED51EBB"/>
    <w:rsid w:val="0F3F395E"/>
    <w:rsid w:val="0F7914A8"/>
    <w:rsid w:val="0FB2BEF4"/>
    <w:rsid w:val="0FB9F7F8"/>
    <w:rsid w:val="0FEDB5A5"/>
    <w:rsid w:val="1018C73B"/>
    <w:rsid w:val="1079BD18"/>
    <w:rsid w:val="10BF29C9"/>
    <w:rsid w:val="11442C23"/>
    <w:rsid w:val="115E482F"/>
    <w:rsid w:val="1184F9A0"/>
    <w:rsid w:val="11A5065D"/>
    <w:rsid w:val="11AA7B25"/>
    <w:rsid w:val="12085A4C"/>
    <w:rsid w:val="12747D6E"/>
    <w:rsid w:val="12833B7F"/>
    <w:rsid w:val="129215D0"/>
    <w:rsid w:val="12A705CB"/>
    <w:rsid w:val="12F98E39"/>
    <w:rsid w:val="139625D9"/>
    <w:rsid w:val="13DB3D5F"/>
    <w:rsid w:val="1426159F"/>
    <w:rsid w:val="143A6EE8"/>
    <w:rsid w:val="143B1662"/>
    <w:rsid w:val="1464CE5B"/>
    <w:rsid w:val="1468EBE0"/>
    <w:rsid w:val="1483F707"/>
    <w:rsid w:val="14B235BC"/>
    <w:rsid w:val="14C74F44"/>
    <w:rsid w:val="14E20D0E"/>
    <w:rsid w:val="150CF832"/>
    <w:rsid w:val="1513CB62"/>
    <w:rsid w:val="152D2A0B"/>
    <w:rsid w:val="159A4D4A"/>
    <w:rsid w:val="16251754"/>
    <w:rsid w:val="162E4D6F"/>
    <w:rsid w:val="167168D5"/>
    <w:rsid w:val="16784B8A"/>
    <w:rsid w:val="16C7241D"/>
    <w:rsid w:val="17050EC9"/>
    <w:rsid w:val="1763C54F"/>
    <w:rsid w:val="178144DE"/>
    <w:rsid w:val="17896F8D"/>
    <w:rsid w:val="17A8A868"/>
    <w:rsid w:val="17B5A3E3"/>
    <w:rsid w:val="17DAD962"/>
    <w:rsid w:val="17DC38B9"/>
    <w:rsid w:val="17FFDC1E"/>
    <w:rsid w:val="186139E9"/>
    <w:rsid w:val="18C9D504"/>
    <w:rsid w:val="18DA4B5B"/>
    <w:rsid w:val="18E23F94"/>
    <w:rsid w:val="19412BB6"/>
    <w:rsid w:val="199ABB9F"/>
    <w:rsid w:val="19A31D0A"/>
    <w:rsid w:val="1A099E47"/>
    <w:rsid w:val="1A358A55"/>
    <w:rsid w:val="1A38FFA5"/>
    <w:rsid w:val="1A70211B"/>
    <w:rsid w:val="1A87CD21"/>
    <w:rsid w:val="1AC65E2F"/>
    <w:rsid w:val="1ACB1618"/>
    <w:rsid w:val="1ADA7DE2"/>
    <w:rsid w:val="1B28CBF2"/>
    <w:rsid w:val="1B85487A"/>
    <w:rsid w:val="1B8CFEC4"/>
    <w:rsid w:val="1C1BE22D"/>
    <w:rsid w:val="1C679B7C"/>
    <w:rsid w:val="1C7E9004"/>
    <w:rsid w:val="1CAA458B"/>
    <w:rsid w:val="1CD7C34B"/>
    <w:rsid w:val="1CDC3C3E"/>
    <w:rsid w:val="1D0C811B"/>
    <w:rsid w:val="1D35753C"/>
    <w:rsid w:val="1D359100"/>
    <w:rsid w:val="1D717D9B"/>
    <w:rsid w:val="1D90F7D0"/>
    <w:rsid w:val="1E260A10"/>
    <w:rsid w:val="1E68B569"/>
    <w:rsid w:val="1EA39223"/>
    <w:rsid w:val="1EBBC907"/>
    <w:rsid w:val="1EC006C4"/>
    <w:rsid w:val="1ED9B46F"/>
    <w:rsid w:val="1EEBC8DD"/>
    <w:rsid w:val="1F3D52E0"/>
    <w:rsid w:val="1FA41A8A"/>
    <w:rsid w:val="1FB668AA"/>
    <w:rsid w:val="1FBE44DD"/>
    <w:rsid w:val="1FEEFFFB"/>
    <w:rsid w:val="202325D5"/>
    <w:rsid w:val="2023C35A"/>
    <w:rsid w:val="2024BBF3"/>
    <w:rsid w:val="203565DF"/>
    <w:rsid w:val="203A6C57"/>
    <w:rsid w:val="20705115"/>
    <w:rsid w:val="20E53494"/>
    <w:rsid w:val="20F267D6"/>
    <w:rsid w:val="2109F5A6"/>
    <w:rsid w:val="211B9CFC"/>
    <w:rsid w:val="21723D36"/>
    <w:rsid w:val="21725979"/>
    <w:rsid w:val="21728AB1"/>
    <w:rsid w:val="2174807E"/>
    <w:rsid w:val="217792CB"/>
    <w:rsid w:val="220E25E4"/>
    <w:rsid w:val="2250DF6E"/>
    <w:rsid w:val="226FEA04"/>
    <w:rsid w:val="2332A32C"/>
    <w:rsid w:val="23B28424"/>
    <w:rsid w:val="23DCD637"/>
    <w:rsid w:val="23E95CF0"/>
    <w:rsid w:val="23FDF08B"/>
    <w:rsid w:val="246105C5"/>
    <w:rsid w:val="24E2DA2C"/>
    <w:rsid w:val="24F1C40E"/>
    <w:rsid w:val="253C82CA"/>
    <w:rsid w:val="2564E6EC"/>
    <w:rsid w:val="2588FD6B"/>
    <w:rsid w:val="259D824E"/>
    <w:rsid w:val="25C5B40D"/>
    <w:rsid w:val="26307394"/>
    <w:rsid w:val="268EE873"/>
    <w:rsid w:val="26A5DB76"/>
    <w:rsid w:val="26C9AA86"/>
    <w:rsid w:val="26EF1E4E"/>
    <w:rsid w:val="27249D88"/>
    <w:rsid w:val="2745A148"/>
    <w:rsid w:val="281FF909"/>
    <w:rsid w:val="28378F93"/>
    <w:rsid w:val="28476B49"/>
    <w:rsid w:val="284DD7B3"/>
    <w:rsid w:val="28688FB7"/>
    <w:rsid w:val="286ECC45"/>
    <w:rsid w:val="287266D5"/>
    <w:rsid w:val="2908A7FB"/>
    <w:rsid w:val="29347E42"/>
    <w:rsid w:val="2960162A"/>
    <w:rsid w:val="29761407"/>
    <w:rsid w:val="29878E84"/>
    <w:rsid w:val="29B7ED9A"/>
    <w:rsid w:val="29D36D51"/>
    <w:rsid w:val="2A0E536D"/>
    <w:rsid w:val="2A5D2E8D"/>
    <w:rsid w:val="2A7A0932"/>
    <w:rsid w:val="2A94F5C5"/>
    <w:rsid w:val="2AA3C864"/>
    <w:rsid w:val="2B6EBBFD"/>
    <w:rsid w:val="2B7018B1"/>
    <w:rsid w:val="2BDAF9B6"/>
    <w:rsid w:val="2BE441D4"/>
    <w:rsid w:val="2C2ACC75"/>
    <w:rsid w:val="2CBAB4DD"/>
    <w:rsid w:val="2CFBDE5D"/>
    <w:rsid w:val="2D2F2933"/>
    <w:rsid w:val="2DA2F4EA"/>
    <w:rsid w:val="2DAA8F82"/>
    <w:rsid w:val="2DCFCC98"/>
    <w:rsid w:val="2E8C64A7"/>
    <w:rsid w:val="2EA4467B"/>
    <w:rsid w:val="2F11C902"/>
    <w:rsid w:val="2F21B713"/>
    <w:rsid w:val="2F8B0C22"/>
    <w:rsid w:val="2F8B9EBB"/>
    <w:rsid w:val="2F8EEB36"/>
    <w:rsid w:val="2FA21D98"/>
    <w:rsid w:val="2FB7BF0C"/>
    <w:rsid w:val="3026F320"/>
    <w:rsid w:val="30356A62"/>
    <w:rsid w:val="306372DC"/>
    <w:rsid w:val="309A7944"/>
    <w:rsid w:val="30A0C010"/>
    <w:rsid w:val="30A96490"/>
    <w:rsid w:val="313C1844"/>
    <w:rsid w:val="315D93E6"/>
    <w:rsid w:val="31A7FD7E"/>
    <w:rsid w:val="31C0F08F"/>
    <w:rsid w:val="32367073"/>
    <w:rsid w:val="323B7F0E"/>
    <w:rsid w:val="323F3052"/>
    <w:rsid w:val="325E0BF4"/>
    <w:rsid w:val="329406D6"/>
    <w:rsid w:val="32974A8F"/>
    <w:rsid w:val="332E7270"/>
    <w:rsid w:val="3337AEF5"/>
    <w:rsid w:val="33662706"/>
    <w:rsid w:val="3377EA58"/>
    <w:rsid w:val="338CD9EA"/>
    <w:rsid w:val="33977EAE"/>
    <w:rsid w:val="33C59EF2"/>
    <w:rsid w:val="33C9888F"/>
    <w:rsid w:val="343A3C03"/>
    <w:rsid w:val="343B07AC"/>
    <w:rsid w:val="345DB58A"/>
    <w:rsid w:val="34BB6E1C"/>
    <w:rsid w:val="34CF447D"/>
    <w:rsid w:val="34D3130D"/>
    <w:rsid w:val="34E9853E"/>
    <w:rsid w:val="35333FDB"/>
    <w:rsid w:val="354B53FA"/>
    <w:rsid w:val="356B8935"/>
    <w:rsid w:val="3574C734"/>
    <w:rsid w:val="35BF6542"/>
    <w:rsid w:val="35CD35D1"/>
    <w:rsid w:val="35D7F8DA"/>
    <w:rsid w:val="35F43499"/>
    <w:rsid w:val="35F6F13D"/>
    <w:rsid w:val="36634A5F"/>
    <w:rsid w:val="3687DF35"/>
    <w:rsid w:val="36DCCF9C"/>
    <w:rsid w:val="36DEBDBC"/>
    <w:rsid w:val="36F1B68F"/>
    <w:rsid w:val="36FEF4E3"/>
    <w:rsid w:val="37381AAA"/>
    <w:rsid w:val="374C81E1"/>
    <w:rsid w:val="374ED228"/>
    <w:rsid w:val="374F8808"/>
    <w:rsid w:val="37640BF4"/>
    <w:rsid w:val="379CC308"/>
    <w:rsid w:val="37C35CFB"/>
    <w:rsid w:val="37DFE403"/>
    <w:rsid w:val="3808260B"/>
    <w:rsid w:val="382E2988"/>
    <w:rsid w:val="3855CBBF"/>
    <w:rsid w:val="38636C11"/>
    <w:rsid w:val="38AC3E3E"/>
    <w:rsid w:val="3904ABE7"/>
    <w:rsid w:val="3904D15A"/>
    <w:rsid w:val="3905D680"/>
    <w:rsid w:val="392B8B34"/>
    <w:rsid w:val="39423A1D"/>
    <w:rsid w:val="3977A68A"/>
    <w:rsid w:val="39A50D33"/>
    <w:rsid w:val="3A0C5A4B"/>
    <w:rsid w:val="3A2C490D"/>
    <w:rsid w:val="3A6F99FE"/>
    <w:rsid w:val="3A74F8DB"/>
    <w:rsid w:val="3A8E740A"/>
    <w:rsid w:val="3AE15BF6"/>
    <w:rsid w:val="3AF82496"/>
    <w:rsid w:val="3B1B7BE9"/>
    <w:rsid w:val="3B48CC62"/>
    <w:rsid w:val="3B766D3D"/>
    <w:rsid w:val="3C1F5E57"/>
    <w:rsid w:val="3C37A3FD"/>
    <w:rsid w:val="3C598D48"/>
    <w:rsid w:val="3C65C37F"/>
    <w:rsid w:val="3CC5EAAE"/>
    <w:rsid w:val="3CFAD645"/>
    <w:rsid w:val="3D03C8B1"/>
    <w:rsid w:val="3D18693E"/>
    <w:rsid w:val="3D8880F8"/>
    <w:rsid w:val="3D9992C2"/>
    <w:rsid w:val="3DFFF5DA"/>
    <w:rsid w:val="3E144349"/>
    <w:rsid w:val="3E33D242"/>
    <w:rsid w:val="3E3E9B96"/>
    <w:rsid w:val="3E7FAF7F"/>
    <w:rsid w:val="3E9A20BF"/>
    <w:rsid w:val="3EB06675"/>
    <w:rsid w:val="3EBE0A26"/>
    <w:rsid w:val="3F079D76"/>
    <w:rsid w:val="3F29F698"/>
    <w:rsid w:val="3F7339A2"/>
    <w:rsid w:val="3F814D99"/>
    <w:rsid w:val="3F96EA1D"/>
    <w:rsid w:val="3FAA7FD0"/>
    <w:rsid w:val="400AB685"/>
    <w:rsid w:val="40289FA3"/>
    <w:rsid w:val="404B1574"/>
    <w:rsid w:val="4079EC2B"/>
    <w:rsid w:val="408BFD47"/>
    <w:rsid w:val="408D28BE"/>
    <w:rsid w:val="409285F8"/>
    <w:rsid w:val="40BAB0D5"/>
    <w:rsid w:val="40D8D2B4"/>
    <w:rsid w:val="41180A58"/>
    <w:rsid w:val="41469D69"/>
    <w:rsid w:val="4170BE86"/>
    <w:rsid w:val="417DCAEF"/>
    <w:rsid w:val="41A72FA6"/>
    <w:rsid w:val="41BA2206"/>
    <w:rsid w:val="41CC445F"/>
    <w:rsid w:val="41EF00CD"/>
    <w:rsid w:val="42195D6C"/>
    <w:rsid w:val="4226052C"/>
    <w:rsid w:val="42503EAB"/>
    <w:rsid w:val="4261CA94"/>
    <w:rsid w:val="42BF0D4E"/>
    <w:rsid w:val="42FD4538"/>
    <w:rsid w:val="430BCD84"/>
    <w:rsid w:val="431882B4"/>
    <w:rsid w:val="431A5784"/>
    <w:rsid w:val="431F4C23"/>
    <w:rsid w:val="4350914C"/>
    <w:rsid w:val="437AE5BA"/>
    <w:rsid w:val="437DB8ED"/>
    <w:rsid w:val="4383F0F8"/>
    <w:rsid w:val="43DF4444"/>
    <w:rsid w:val="43F2108B"/>
    <w:rsid w:val="442A178F"/>
    <w:rsid w:val="443EEB86"/>
    <w:rsid w:val="4493D67A"/>
    <w:rsid w:val="449EA6B8"/>
    <w:rsid w:val="44BA02E0"/>
    <w:rsid w:val="44BCB032"/>
    <w:rsid w:val="44E6CE66"/>
    <w:rsid w:val="4514BD2B"/>
    <w:rsid w:val="45261F59"/>
    <w:rsid w:val="4566EAD0"/>
    <w:rsid w:val="4581C7B6"/>
    <w:rsid w:val="4582FE2E"/>
    <w:rsid w:val="45AE8940"/>
    <w:rsid w:val="45C8D18C"/>
    <w:rsid w:val="45D19BA7"/>
    <w:rsid w:val="4667FC9A"/>
    <w:rsid w:val="467A3EB7"/>
    <w:rsid w:val="467FEAB2"/>
    <w:rsid w:val="46E0D826"/>
    <w:rsid w:val="46E6055E"/>
    <w:rsid w:val="4709F623"/>
    <w:rsid w:val="474B6EA9"/>
    <w:rsid w:val="4755AC3A"/>
    <w:rsid w:val="476B9AA1"/>
    <w:rsid w:val="477ED69A"/>
    <w:rsid w:val="48990CED"/>
    <w:rsid w:val="492239E3"/>
    <w:rsid w:val="49292DB9"/>
    <w:rsid w:val="4950F42E"/>
    <w:rsid w:val="4980D868"/>
    <w:rsid w:val="4994532B"/>
    <w:rsid w:val="49C5E951"/>
    <w:rsid w:val="49FFEBE4"/>
    <w:rsid w:val="4A098BF6"/>
    <w:rsid w:val="4A09F9D4"/>
    <w:rsid w:val="4A2C0F79"/>
    <w:rsid w:val="4A40BEAA"/>
    <w:rsid w:val="4A61FB88"/>
    <w:rsid w:val="4A8E9D45"/>
    <w:rsid w:val="4A93184E"/>
    <w:rsid w:val="4AAEFEF6"/>
    <w:rsid w:val="4ABC809A"/>
    <w:rsid w:val="4ADB6D5D"/>
    <w:rsid w:val="4B1CA6F4"/>
    <w:rsid w:val="4B3DE0D3"/>
    <w:rsid w:val="4B8A31C0"/>
    <w:rsid w:val="4BC77B4A"/>
    <w:rsid w:val="4BE8A877"/>
    <w:rsid w:val="4C27872E"/>
    <w:rsid w:val="4C93EA12"/>
    <w:rsid w:val="4CA00422"/>
    <w:rsid w:val="4CCDB7F6"/>
    <w:rsid w:val="4D6145D2"/>
    <w:rsid w:val="4D7D30D2"/>
    <w:rsid w:val="4DD6E298"/>
    <w:rsid w:val="4DE194BB"/>
    <w:rsid w:val="4E21F88D"/>
    <w:rsid w:val="4E350A68"/>
    <w:rsid w:val="4EBB58A8"/>
    <w:rsid w:val="4EEDC05A"/>
    <w:rsid w:val="4F418B34"/>
    <w:rsid w:val="4F4E2DD7"/>
    <w:rsid w:val="4F72F45A"/>
    <w:rsid w:val="4F8A139D"/>
    <w:rsid w:val="4F9971B5"/>
    <w:rsid w:val="4FE39283"/>
    <w:rsid w:val="4FEDC709"/>
    <w:rsid w:val="507DC809"/>
    <w:rsid w:val="5092E991"/>
    <w:rsid w:val="50DED846"/>
    <w:rsid w:val="50EFEA17"/>
    <w:rsid w:val="50F96BFC"/>
    <w:rsid w:val="50FB3EB8"/>
    <w:rsid w:val="51007C4A"/>
    <w:rsid w:val="510D7590"/>
    <w:rsid w:val="51B2F880"/>
    <w:rsid w:val="51D939F2"/>
    <w:rsid w:val="5234AF93"/>
    <w:rsid w:val="525D9A66"/>
    <w:rsid w:val="526AED1B"/>
    <w:rsid w:val="529E0806"/>
    <w:rsid w:val="52AC70A1"/>
    <w:rsid w:val="52B5EFF6"/>
    <w:rsid w:val="532229E6"/>
    <w:rsid w:val="53A042D4"/>
    <w:rsid w:val="53C4FAF6"/>
    <w:rsid w:val="540275CD"/>
    <w:rsid w:val="5410DDFF"/>
    <w:rsid w:val="5534D18E"/>
    <w:rsid w:val="5540747C"/>
    <w:rsid w:val="5569301D"/>
    <w:rsid w:val="556C84B7"/>
    <w:rsid w:val="55DA800E"/>
    <w:rsid w:val="55FFA057"/>
    <w:rsid w:val="562A35AA"/>
    <w:rsid w:val="564B78B0"/>
    <w:rsid w:val="56692820"/>
    <w:rsid w:val="567959A3"/>
    <w:rsid w:val="56BF5935"/>
    <w:rsid w:val="56CE71ED"/>
    <w:rsid w:val="5755C143"/>
    <w:rsid w:val="5764C899"/>
    <w:rsid w:val="57EDB4DA"/>
    <w:rsid w:val="583C4352"/>
    <w:rsid w:val="58410915"/>
    <w:rsid w:val="584CE428"/>
    <w:rsid w:val="5854FAFF"/>
    <w:rsid w:val="586512F1"/>
    <w:rsid w:val="58AE8C4E"/>
    <w:rsid w:val="58C11DFD"/>
    <w:rsid w:val="58E32665"/>
    <w:rsid w:val="59C1F4B6"/>
    <w:rsid w:val="59E5A5C3"/>
    <w:rsid w:val="5A092474"/>
    <w:rsid w:val="5A117D98"/>
    <w:rsid w:val="5A1793C3"/>
    <w:rsid w:val="5A3BA03C"/>
    <w:rsid w:val="5A41593D"/>
    <w:rsid w:val="5A5C91A3"/>
    <w:rsid w:val="5A6ED304"/>
    <w:rsid w:val="5A865723"/>
    <w:rsid w:val="5A8C7C71"/>
    <w:rsid w:val="5A9BCFC9"/>
    <w:rsid w:val="5AB27AF3"/>
    <w:rsid w:val="5AE3A715"/>
    <w:rsid w:val="5B27D51A"/>
    <w:rsid w:val="5B39E90B"/>
    <w:rsid w:val="5B3DBC74"/>
    <w:rsid w:val="5B4BA628"/>
    <w:rsid w:val="5B8E851E"/>
    <w:rsid w:val="5BEF6A8F"/>
    <w:rsid w:val="5C1DF8D5"/>
    <w:rsid w:val="5C8B5132"/>
    <w:rsid w:val="5C962EF0"/>
    <w:rsid w:val="5CF0858E"/>
    <w:rsid w:val="5D1C5501"/>
    <w:rsid w:val="5D2A0376"/>
    <w:rsid w:val="5D4DA682"/>
    <w:rsid w:val="5D7A9E9F"/>
    <w:rsid w:val="5D7B4872"/>
    <w:rsid w:val="5D8B7F3C"/>
    <w:rsid w:val="5D8BD7DE"/>
    <w:rsid w:val="5DB5B183"/>
    <w:rsid w:val="5DBDC644"/>
    <w:rsid w:val="5DC19AAD"/>
    <w:rsid w:val="5DCB5681"/>
    <w:rsid w:val="5DDA4286"/>
    <w:rsid w:val="5DEC5973"/>
    <w:rsid w:val="5E69BE64"/>
    <w:rsid w:val="5E88DCC5"/>
    <w:rsid w:val="5E9AE05A"/>
    <w:rsid w:val="5EA87135"/>
    <w:rsid w:val="5F2DF07D"/>
    <w:rsid w:val="5F2F2A28"/>
    <w:rsid w:val="5F351229"/>
    <w:rsid w:val="5F9147F5"/>
    <w:rsid w:val="5FA5E60E"/>
    <w:rsid w:val="5FDEF43F"/>
    <w:rsid w:val="602513EF"/>
    <w:rsid w:val="609A4D56"/>
    <w:rsid w:val="60D001EC"/>
    <w:rsid w:val="610769D3"/>
    <w:rsid w:val="61B5CDE6"/>
    <w:rsid w:val="61CF448C"/>
    <w:rsid w:val="620682C8"/>
    <w:rsid w:val="620B9359"/>
    <w:rsid w:val="623B4A38"/>
    <w:rsid w:val="629BB1BF"/>
    <w:rsid w:val="62C4098F"/>
    <w:rsid w:val="6308F205"/>
    <w:rsid w:val="63101536"/>
    <w:rsid w:val="632C823C"/>
    <w:rsid w:val="632D7A1E"/>
    <w:rsid w:val="63424EB6"/>
    <w:rsid w:val="638B7E03"/>
    <w:rsid w:val="6397C51C"/>
    <w:rsid w:val="63E19781"/>
    <w:rsid w:val="6401E739"/>
    <w:rsid w:val="64263012"/>
    <w:rsid w:val="642C3F89"/>
    <w:rsid w:val="6454CBD5"/>
    <w:rsid w:val="646C03DB"/>
    <w:rsid w:val="64E43C7F"/>
    <w:rsid w:val="65337F82"/>
    <w:rsid w:val="653BC646"/>
    <w:rsid w:val="6546A639"/>
    <w:rsid w:val="6547C0AC"/>
    <w:rsid w:val="655764AA"/>
    <w:rsid w:val="6588FA03"/>
    <w:rsid w:val="6594C3BF"/>
    <w:rsid w:val="65B5C538"/>
    <w:rsid w:val="65CDCBD4"/>
    <w:rsid w:val="65F4698A"/>
    <w:rsid w:val="660F840F"/>
    <w:rsid w:val="6652D8D0"/>
    <w:rsid w:val="66890664"/>
    <w:rsid w:val="6699CECE"/>
    <w:rsid w:val="66B759A7"/>
    <w:rsid w:val="66D4F344"/>
    <w:rsid w:val="66E1C535"/>
    <w:rsid w:val="670A36BB"/>
    <w:rsid w:val="67250C14"/>
    <w:rsid w:val="67605588"/>
    <w:rsid w:val="6775FC64"/>
    <w:rsid w:val="67BED1C9"/>
    <w:rsid w:val="67C42C8C"/>
    <w:rsid w:val="67E3A521"/>
    <w:rsid w:val="67F450D1"/>
    <w:rsid w:val="67FD24AA"/>
    <w:rsid w:val="6816C778"/>
    <w:rsid w:val="682A43E4"/>
    <w:rsid w:val="686D3DFB"/>
    <w:rsid w:val="68C19B5A"/>
    <w:rsid w:val="68CDC444"/>
    <w:rsid w:val="68E8D983"/>
    <w:rsid w:val="697357EC"/>
    <w:rsid w:val="698F61CE"/>
    <w:rsid w:val="69B6A1F9"/>
    <w:rsid w:val="6A10124E"/>
    <w:rsid w:val="6A24A619"/>
    <w:rsid w:val="6A3ADE9A"/>
    <w:rsid w:val="6A5698A5"/>
    <w:rsid w:val="6AA88DFA"/>
    <w:rsid w:val="6AAA9FB8"/>
    <w:rsid w:val="6ABE08D7"/>
    <w:rsid w:val="6AC44ECC"/>
    <w:rsid w:val="6AE5A9E6"/>
    <w:rsid w:val="6AF6B81D"/>
    <w:rsid w:val="6AFD06DB"/>
    <w:rsid w:val="6B06D443"/>
    <w:rsid w:val="6B246905"/>
    <w:rsid w:val="6B49A37A"/>
    <w:rsid w:val="6BB59E1F"/>
    <w:rsid w:val="6BEA04DC"/>
    <w:rsid w:val="6BF32674"/>
    <w:rsid w:val="6C4A7919"/>
    <w:rsid w:val="6C69F2A3"/>
    <w:rsid w:val="6C8505B6"/>
    <w:rsid w:val="6D7A5DC6"/>
    <w:rsid w:val="6D8AE073"/>
    <w:rsid w:val="6D92471A"/>
    <w:rsid w:val="6DBF897E"/>
    <w:rsid w:val="6E14E326"/>
    <w:rsid w:val="6E236245"/>
    <w:rsid w:val="6E3550FD"/>
    <w:rsid w:val="6E4E47AC"/>
    <w:rsid w:val="6E58FF7A"/>
    <w:rsid w:val="6E6B83B5"/>
    <w:rsid w:val="6EBB9DD9"/>
    <w:rsid w:val="6EC50FF6"/>
    <w:rsid w:val="6EF2791E"/>
    <w:rsid w:val="6F28B914"/>
    <w:rsid w:val="6F8FA1AB"/>
    <w:rsid w:val="6F92C61B"/>
    <w:rsid w:val="6FB18613"/>
    <w:rsid w:val="7083C6A4"/>
    <w:rsid w:val="70DA170E"/>
    <w:rsid w:val="70E243B3"/>
    <w:rsid w:val="70E8A81B"/>
    <w:rsid w:val="7102AD0F"/>
    <w:rsid w:val="712D9117"/>
    <w:rsid w:val="71876238"/>
    <w:rsid w:val="7187DF7E"/>
    <w:rsid w:val="719D6363"/>
    <w:rsid w:val="71AF10AE"/>
    <w:rsid w:val="71B98358"/>
    <w:rsid w:val="71D1BD8F"/>
    <w:rsid w:val="72245614"/>
    <w:rsid w:val="725DD6A4"/>
    <w:rsid w:val="72BDC003"/>
    <w:rsid w:val="72D468F5"/>
    <w:rsid w:val="72D5E29B"/>
    <w:rsid w:val="730D0C22"/>
    <w:rsid w:val="734A9CF0"/>
    <w:rsid w:val="736F2146"/>
    <w:rsid w:val="73B51A4C"/>
    <w:rsid w:val="7452890C"/>
    <w:rsid w:val="74D9BEEE"/>
    <w:rsid w:val="75184CC1"/>
    <w:rsid w:val="752EAFCD"/>
    <w:rsid w:val="76294E51"/>
    <w:rsid w:val="767EC4CC"/>
    <w:rsid w:val="7692329D"/>
    <w:rsid w:val="76BAB034"/>
    <w:rsid w:val="76C3B2CD"/>
    <w:rsid w:val="774CD1AF"/>
    <w:rsid w:val="7752CCEB"/>
    <w:rsid w:val="7754D1B9"/>
    <w:rsid w:val="77813C0F"/>
    <w:rsid w:val="779853B3"/>
    <w:rsid w:val="77F15AB0"/>
    <w:rsid w:val="782380D7"/>
    <w:rsid w:val="7827CB80"/>
    <w:rsid w:val="788E84B7"/>
    <w:rsid w:val="78C76AA8"/>
    <w:rsid w:val="7922387F"/>
    <w:rsid w:val="792D2765"/>
    <w:rsid w:val="796BF944"/>
    <w:rsid w:val="7971C391"/>
    <w:rsid w:val="7978BE70"/>
    <w:rsid w:val="798D5244"/>
    <w:rsid w:val="79C2EA7C"/>
    <w:rsid w:val="7A5AA5F3"/>
    <w:rsid w:val="7AA5AA66"/>
    <w:rsid w:val="7AB8B365"/>
    <w:rsid w:val="7ACFD2C7"/>
    <w:rsid w:val="7ADD84B8"/>
    <w:rsid w:val="7B0532D9"/>
    <w:rsid w:val="7B54272A"/>
    <w:rsid w:val="7B8B7087"/>
    <w:rsid w:val="7BA843F6"/>
    <w:rsid w:val="7BDC7DA4"/>
    <w:rsid w:val="7BECBB03"/>
    <w:rsid w:val="7BF1F747"/>
    <w:rsid w:val="7BF88CF2"/>
    <w:rsid w:val="7BFB1A5D"/>
    <w:rsid w:val="7C0844F5"/>
    <w:rsid w:val="7C15BD7C"/>
    <w:rsid w:val="7C588821"/>
    <w:rsid w:val="7C6C37D0"/>
    <w:rsid w:val="7C726A59"/>
    <w:rsid w:val="7C8EDE9D"/>
    <w:rsid w:val="7CA4377D"/>
    <w:rsid w:val="7CE94EC4"/>
    <w:rsid w:val="7D46EC67"/>
    <w:rsid w:val="7D61641C"/>
    <w:rsid w:val="7D6793E1"/>
    <w:rsid w:val="7D8393BF"/>
    <w:rsid w:val="7DA9E74A"/>
    <w:rsid w:val="7DC9B5EE"/>
    <w:rsid w:val="7DEEB548"/>
    <w:rsid w:val="7DF20DF3"/>
    <w:rsid w:val="7E078E0B"/>
    <w:rsid w:val="7E1CE77A"/>
    <w:rsid w:val="7E5811E2"/>
    <w:rsid w:val="7E9C5C77"/>
    <w:rsid w:val="7EC38F2E"/>
    <w:rsid w:val="7EF54F18"/>
    <w:rsid w:val="7F3F777A"/>
    <w:rsid w:val="7F763FD4"/>
    <w:rsid w:val="7F79109C"/>
    <w:rsid w:val="7F8B496C"/>
    <w:rsid w:val="7F907FC0"/>
    <w:rsid w:val="7FCD4078"/>
    <w:rsid w:val="7FF7A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67A9"/>
  <w15:docId w15:val="{FFC6AD35-C35D-4518-9D3E-47E5E2221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B9"/>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7D70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6415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1D99"/>
    <w:rPr>
      <w:rFonts w:ascii="Tahoma" w:hAnsi="Tahoma" w:cs="Tahoma"/>
      <w:sz w:val="16"/>
      <w:szCs w:val="16"/>
    </w:rPr>
  </w:style>
  <w:style w:type="character" w:customStyle="1" w:styleId="BalloonTextChar">
    <w:name w:val="Balloon Text Char"/>
    <w:basedOn w:val="DefaultParagraphFont"/>
    <w:link w:val="BalloonText"/>
    <w:uiPriority w:val="99"/>
    <w:semiHidden/>
    <w:rsid w:val="00651D99"/>
    <w:rPr>
      <w:rFonts w:ascii="Tahoma" w:eastAsia="Times New Roman" w:hAnsi="Tahoma" w:cs="Tahoma"/>
      <w:sz w:val="16"/>
      <w:szCs w:val="16"/>
      <w:lang w:eastAsia="zh-CN"/>
    </w:rPr>
  </w:style>
  <w:style w:type="character" w:customStyle="1" w:styleId="Heading1Char">
    <w:name w:val="Heading 1 Char"/>
    <w:basedOn w:val="DefaultParagraphFont"/>
    <w:link w:val="Heading1"/>
    <w:uiPriority w:val="9"/>
    <w:rsid w:val="007D70F3"/>
    <w:rPr>
      <w:rFonts w:asciiTheme="majorHAnsi" w:eastAsiaTheme="majorEastAsia" w:hAnsiTheme="majorHAnsi" w:cstheme="majorBidi"/>
      <w:b/>
      <w:bCs/>
      <w:color w:val="365F91" w:themeColor="accent1" w:themeShade="BF"/>
      <w:sz w:val="28"/>
      <w:szCs w:val="28"/>
      <w:lang w:eastAsia="zh-CN"/>
    </w:rPr>
  </w:style>
  <w:style w:type="paragraph" w:styleId="Title">
    <w:name w:val="Title"/>
    <w:basedOn w:val="Normal"/>
    <w:next w:val="Normal"/>
    <w:link w:val="TitleChar"/>
    <w:uiPriority w:val="10"/>
    <w:qFormat/>
    <w:rsid w:val="007D70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F3"/>
    <w:rPr>
      <w:rFonts w:asciiTheme="majorHAnsi" w:eastAsiaTheme="majorEastAsia" w:hAnsiTheme="majorHAnsi" w:cstheme="majorBidi"/>
      <w:color w:val="17365D" w:themeColor="text2" w:themeShade="BF"/>
      <w:spacing w:val="5"/>
      <w:kern w:val="28"/>
      <w:sz w:val="52"/>
      <w:szCs w:val="52"/>
      <w:lang w:eastAsia="zh-CN"/>
    </w:rPr>
  </w:style>
  <w:style w:type="paragraph" w:styleId="Header">
    <w:name w:val="header"/>
    <w:basedOn w:val="Normal"/>
    <w:link w:val="HeaderChar"/>
    <w:uiPriority w:val="99"/>
    <w:unhideWhenUsed/>
    <w:rsid w:val="005C1DAB"/>
    <w:pPr>
      <w:tabs>
        <w:tab w:val="center" w:pos="4680"/>
        <w:tab w:val="right" w:pos="9360"/>
      </w:tabs>
    </w:pPr>
  </w:style>
  <w:style w:type="character" w:customStyle="1" w:styleId="HeaderChar">
    <w:name w:val="Header Char"/>
    <w:basedOn w:val="DefaultParagraphFont"/>
    <w:link w:val="Header"/>
    <w:uiPriority w:val="99"/>
    <w:rsid w:val="005C1DAB"/>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5C1DAB"/>
    <w:pPr>
      <w:tabs>
        <w:tab w:val="center" w:pos="4680"/>
        <w:tab w:val="right" w:pos="9360"/>
      </w:tabs>
    </w:pPr>
  </w:style>
  <w:style w:type="character" w:customStyle="1" w:styleId="FooterChar">
    <w:name w:val="Footer Char"/>
    <w:basedOn w:val="DefaultParagraphFont"/>
    <w:link w:val="Footer"/>
    <w:uiPriority w:val="99"/>
    <w:rsid w:val="005C1DAB"/>
    <w:rPr>
      <w:rFonts w:ascii="Times New Roman" w:eastAsia="Times New Roman" w:hAnsi="Times New Roman" w:cs="Times New Roman"/>
      <w:sz w:val="24"/>
      <w:szCs w:val="24"/>
      <w:lang w:eastAsia="zh-CN"/>
    </w:rPr>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customStyle="1" w:styleId="Heading2Char">
    <w:name w:val="Heading 2 Char"/>
    <w:basedOn w:val="DefaultParagraphFont"/>
    <w:link w:val="Heading2"/>
    <w:uiPriority w:val="9"/>
    <w:rsid w:val="00957750"/>
    <w:rPr>
      <w:rFonts w:asciiTheme="majorHAnsi" w:eastAsiaTheme="majorEastAsia" w:hAnsiTheme="majorHAnsi" w:cstheme="majorBidi"/>
      <w:b/>
      <w:bCs/>
      <w:color w:val="4F81BD" w:themeColor="accent1"/>
      <w:sz w:val="26"/>
      <w:szCs w:val="26"/>
      <w:lang w:eastAsia="zh-CN"/>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rPr>
      <w:b/>
      <w:bCs/>
      <w:color w:val="4F81BD" w:themeColor="accent1"/>
      <w:sz w:val="18"/>
      <w:szCs w:val="18"/>
    </w:rPr>
  </w:style>
  <w:style w:type="character" w:customStyle="1" w:styleId="Heading3Char">
    <w:name w:val="Heading 3 Char"/>
    <w:basedOn w:val="DefaultParagraphFont"/>
    <w:link w:val="Heading3"/>
    <w:uiPriority w:val="9"/>
    <w:rsid w:val="00222C46"/>
    <w:rPr>
      <w:rFonts w:asciiTheme="majorHAnsi" w:eastAsiaTheme="majorEastAsia" w:hAnsiTheme="majorHAnsi" w:cstheme="majorBidi"/>
      <w:b/>
      <w:bCs/>
      <w:color w:val="4F81BD" w:themeColor="accent1"/>
      <w:sz w:val="24"/>
      <w:szCs w:val="24"/>
      <w:lang w:eastAsia="zh-CN"/>
    </w:rPr>
  </w:style>
  <w:style w:type="table" w:styleId="TableGrid">
    <w:name w:val="Table Grid"/>
    <w:basedOn w:val="TableNormal"/>
    <w:uiPriority w:val="59"/>
    <w:rsid w:val="008B1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
    <w:name w:val="Medium List 2"/>
    <w:basedOn w:val="TableNormal"/>
    <w:uiPriority w:val="66"/>
    <w:rsid w:val="00367D5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485C22"/>
    <w:rPr>
      <w:color w:val="666666"/>
    </w:rPr>
  </w:style>
  <w:style w:type="character" w:styleId="Strong">
    <w:name w:val="Strong"/>
    <w:basedOn w:val="DefaultParagraphFont"/>
    <w:uiPriority w:val="22"/>
    <w:qFormat/>
    <w:rsid w:val="00B7369A"/>
    <w:rPr>
      <w:b/>
      <w:bCs/>
    </w:rPr>
  </w:style>
  <w:style w:type="character" w:customStyle="1" w:styleId="katex">
    <w:name w:val="katex"/>
    <w:basedOn w:val="DefaultParagraphFont"/>
    <w:rsid w:val="00B7369A"/>
  </w:style>
  <w:style w:type="character" w:customStyle="1" w:styleId="Heading4Char">
    <w:name w:val="Heading 4 Char"/>
    <w:basedOn w:val="DefaultParagraphFont"/>
    <w:link w:val="Heading4"/>
    <w:uiPriority w:val="9"/>
    <w:rsid w:val="00364150"/>
    <w:rPr>
      <w:rFonts w:asciiTheme="majorHAnsi" w:eastAsiaTheme="majorEastAsia" w:hAnsiTheme="majorHAnsi" w:cstheme="majorBidi"/>
      <w:i/>
      <w:iCs/>
      <w:color w:val="365F91" w:themeColor="accent1" w:themeShade="BF"/>
      <w:sz w:val="24"/>
      <w:szCs w:val="24"/>
      <w:lang w:eastAsia="zh-CN"/>
    </w:rPr>
  </w:style>
  <w:style w:type="paragraph" w:customStyle="1" w:styleId="p1">
    <w:name w:val="p1"/>
    <w:basedOn w:val="Normal"/>
    <w:rsid w:val="00F73B77"/>
    <w:rPr>
      <w:color w:val="000000"/>
      <w:sz w:val="17"/>
      <w:szCs w:val="17"/>
    </w:rPr>
  </w:style>
  <w:style w:type="character" w:customStyle="1" w:styleId="apple-converted-space">
    <w:name w:val="apple-converted-space"/>
    <w:basedOn w:val="DefaultParagraphFont"/>
    <w:rsid w:val="007605C6"/>
  </w:style>
  <w:style w:type="character" w:customStyle="1" w:styleId="s1">
    <w:name w:val="s1"/>
    <w:basedOn w:val="DefaultParagraphFont"/>
    <w:rsid w:val="006C38A6"/>
    <w:rPr>
      <w:color w:val="1E1E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7">
      <w:bodyDiv w:val="1"/>
      <w:marLeft w:val="0"/>
      <w:marRight w:val="0"/>
      <w:marTop w:val="0"/>
      <w:marBottom w:val="0"/>
      <w:divBdr>
        <w:top w:val="none" w:sz="0" w:space="0" w:color="auto"/>
        <w:left w:val="none" w:sz="0" w:space="0" w:color="auto"/>
        <w:bottom w:val="none" w:sz="0" w:space="0" w:color="auto"/>
        <w:right w:val="none" w:sz="0" w:space="0" w:color="auto"/>
      </w:divBdr>
    </w:div>
    <w:div w:id="95832076">
      <w:bodyDiv w:val="1"/>
      <w:marLeft w:val="0"/>
      <w:marRight w:val="0"/>
      <w:marTop w:val="0"/>
      <w:marBottom w:val="0"/>
      <w:divBdr>
        <w:top w:val="none" w:sz="0" w:space="0" w:color="auto"/>
        <w:left w:val="none" w:sz="0" w:space="0" w:color="auto"/>
        <w:bottom w:val="none" w:sz="0" w:space="0" w:color="auto"/>
        <w:right w:val="none" w:sz="0" w:space="0" w:color="auto"/>
      </w:divBdr>
    </w:div>
    <w:div w:id="112410159">
      <w:bodyDiv w:val="1"/>
      <w:marLeft w:val="0"/>
      <w:marRight w:val="0"/>
      <w:marTop w:val="0"/>
      <w:marBottom w:val="0"/>
      <w:divBdr>
        <w:top w:val="none" w:sz="0" w:space="0" w:color="auto"/>
        <w:left w:val="none" w:sz="0" w:space="0" w:color="auto"/>
        <w:bottom w:val="none" w:sz="0" w:space="0" w:color="auto"/>
        <w:right w:val="none" w:sz="0" w:space="0" w:color="auto"/>
      </w:divBdr>
    </w:div>
    <w:div w:id="124543701">
      <w:bodyDiv w:val="1"/>
      <w:marLeft w:val="0"/>
      <w:marRight w:val="0"/>
      <w:marTop w:val="0"/>
      <w:marBottom w:val="0"/>
      <w:divBdr>
        <w:top w:val="none" w:sz="0" w:space="0" w:color="auto"/>
        <w:left w:val="none" w:sz="0" w:space="0" w:color="auto"/>
        <w:bottom w:val="none" w:sz="0" w:space="0" w:color="auto"/>
        <w:right w:val="none" w:sz="0" w:space="0" w:color="auto"/>
      </w:divBdr>
    </w:div>
    <w:div w:id="166215786">
      <w:bodyDiv w:val="1"/>
      <w:marLeft w:val="0"/>
      <w:marRight w:val="0"/>
      <w:marTop w:val="0"/>
      <w:marBottom w:val="0"/>
      <w:divBdr>
        <w:top w:val="none" w:sz="0" w:space="0" w:color="auto"/>
        <w:left w:val="none" w:sz="0" w:space="0" w:color="auto"/>
        <w:bottom w:val="none" w:sz="0" w:space="0" w:color="auto"/>
        <w:right w:val="none" w:sz="0" w:space="0" w:color="auto"/>
      </w:divBdr>
    </w:div>
    <w:div w:id="323511503">
      <w:bodyDiv w:val="1"/>
      <w:marLeft w:val="0"/>
      <w:marRight w:val="0"/>
      <w:marTop w:val="0"/>
      <w:marBottom w:val="0"/>
      <w:divBdr>
        <w:top w:val="none" w:sz="0" w:space="0" w:color="auto"/>
        <w:left w:val="none" w:sz="0" w:space="0" w:color="auto"/>
        <w:bottom w:val="none" w:sz="0" w:space="0" w:color="auto"/>
        <w:right w:val="none" w:sz="0" w:space="0" w:color="auto"/>
      </w:divBdr>
    </w:div>
    <w:div w:id="404953938">
      <w:bodyDiv w:val="1"/>
      <w:marLeft w:val="0"/>
      <w:marRight w:val="0"/>
      <w:marTop w:val="0"/>
      <w:marBottom w:val="0"/>
      <w:divBdr>
        <w:top w:val="none" w:sz="0" w:space="0" w:color="auto"/>
        <w:left w:val="none" w:sz="0" w:space="0" w:color="auto"/>
        <w:bottom w:val="none" w:sz="0" w:space="0" w:color="auto"/>
        <w:right w:val="none" w:sz="0" w:space="0" w:color="auto"/>
      </w:divBdr>
    </w:div>
    <w:div w:id="604994729">
      <w:bodyDiv w:val="1"/>
      <w:marLeft w:val="0"/>
      <w:marRight w:val="0"/>
      <w:marTop w:val="0"/>
      <w:marBottom w:val="0"/>
      <w:divBdr>
        <w:top w:val="none" w:sz="0" w:space="0" w:color="auto"/>
        <w:left w:val="none" w:sz="0" w:space="0" w:color="auto"/>
        <w:bottom w:val="none" w:sz="0" w:space="0" w:color="auto"/>
        <w:right w:val="none" w:sz="0" w:space="0" w:color="auto"/>
      </w:divBdr>
    </w:div>
    <w:div w:id="925458930">
      <w:bodyDiv w:val="1"/>
      <w:marLeft w:val="0"/>
      <w:marRight w:val="0"/>
      <w:marTop w:val="0"/>
      <w:marBottom w:val="0"/>
      <w:divBdr>
        <w:top w:val="none" w:sz="0" w:space="0" w:color="auto"/>
        <w:left w:val="none" w:sz="0" w:space="0" w:color="auto"/>
        <w:bottom w:val="none" w:sz="0" w:space="0" w:color="auto"/>
        <w:right w:val="none" w:sz="0" w:space="0" w:color="auto"/>
      </w:divBdr>
    </w:div>
    <w:div w:id="1038894792">
      <w:bodyDiv w:val="1"/>
      <w:marLeft w:val="0"/>
      <w:marRight w:val="0"/>
      <w:marTop w:val="0"/>
      <w:marBottom w:val="0"/>
      <w:divBdr>
        <w:top w:val="none" w:sz="0" w:space="0" w:color="auto"/>
        <w:left w:val="none" w:sz="0" w:space="0" w:color="auto"/>
        <w:bottom w:val="none" w:sz="0" w:space="0" w:color="auto"/>
        <w:right w:val="none" w:sz="0" w:space="0" w:color="auto"/>
      </w:divBdr>
    </w:div>
    <w:div w:id="1050349150">
      <w:bodyDiv w:val="1"/>
      <w:marLeft w:val="0"/>
      <w:marRight w:val="0"/>
      <w:marTop w:val="0"/>
      <w:marBottom w:val="0"/>
      <w:divBdr>
        <w:top w:val="none" w:sz="0" w:space="0" w:color="auto"/>
        <w:left w:val="none" w:sz="0" w:space="0" w:color="auto"/>
        <w:bottom w:val="none" w:sz="0" w:space="0" w:color="auto"/>
        <w:right w:val="none" w:sz="0" w:space="0" w:color="auto"/>
      </w:divBdr>
    </w:div>
    <w:div w:id="1384980737">
      <w:bodyDiv w:val="1"/>
      <w:marLeft w:val="0"/>
      <w:marRight w:val="0"/>
      <w:marTop w:val="0"/>
      <w:marBottom w:val="0"/>
      <w:divBdr>
        <w:top w:val="none" w:sz="0" w:space="0" w:color="auto"/>
        <w:left w:val="none" w:sz="0" w:space="0" w:color="auto"/>
        <w:bottom w:val="none" w:sz="0" w:space="0" w:color="auto"/>
        <w:right w:val="none" w:sz="0" w:space="0" w:color="auto"/>
      </w:divBdr>
    </w:div>
    <w:div w:id="1453404324">
      <w:bodyDiv w:val="1"/>
      <w:marLeft w:val="0"/>
      <w:marRight w:val="0"/>
      <w:marTop w:val="0"/>
      <w:marBottom w:val="0"/>
      <w:divBdr>
        <w:top w:val="none" w:sz="0" w:space="0" w:color="auto"/>
        <w:left w:val="none" w:sz="0" w:space="0" w:color="auto"/>
        <w:bottom w:val="none" w:sz="0" w:space="0" w:color="auto"/>
        <w:right w:val="none" w:sz="0" w:space="0" w:color="auto"/>
      </w:divBdr>
    </w:div>
    <w:div w:id="1513228114">
      <w:bodyDiv w:val="1"/>
      <w:marLeft w:val="0"/>
      <w:marRight w:val="0"/>
      <w:marTop w:val="0"/>
      <w:marBottom w:val="0"/>
      <w:divBdr>
        <w:top w:val="none" w:sz="0" w:space="0" w:color="auto"/>
        <w:left w:val="none" w:sz="0" w:space="0" w:color="auto"/>
        <w:bottom w:val="none" w:sz="0" w:space="0" w:color="auto"/>
        <w:right w:val="none" w:sz="0" w:space="0" w:color="auto"/>
      </w:divBdr>
    </w:div>
    <w:div w:id="1589339986">
      <w:bodyDiv w:val="1"/>
      <w:marLeft w:val="0"/>
      <w:marRight w:val="0"/>
      <w:marTop w:val="0"/>
      <w:marBottom w:val="0"/>
      <w:divBdr>
        <w:top w:val="none" w:sz="0" w:space="0" w:color="auto"/>
        <w:left w:val="none" w:sz="0" w:space="0" w:color="auto"/>
        <w:bottom w:val="none" w:sz="0" w:space="0" w:color="auto"/>
        <w:right w:val="none" w:sz="0" w:space="0" w:color="auto"/>
      </w:divBdr>
    </w:div>
    <w:div w:id="1668508758">
      <w:bodyDiv w:val="1"/>
      <w:marLeft w:val="0"/>
      <w:marRight w:val="0"/>
      <w:marTop w:val="0"/>
      <w:marBottom w:val="0"/>
      <w:divBdr>
        <w:top w:val="none" w:sz="0" w:space="0" w:color="auto"/>
        <w:left w:val="none" w:sz="0" w:space="0" w:color="auto"/>
        <w:bottom w:val="none" w:sz="0" w:space="0" w:color="auto"/>
        <w:right w:val="none" w:sz="0" w:space="0" w:color="auto"/>
      </w:divBdr>
    </w:div>
    <w:div w:id="1787309449">
      <w:bodyDiv w:val="1"/>
      <w:marLeft w:val="0"/>
      <w:marRight w:val="0"/>
      <w:marTop w:val="0"/>
      <w:marBottom w:val="0"/>
      <w:divBdr>
        <w:top w:val="none" w:sz="0" w:space="0" w:color="auto"/>
        <w:left w:val="none" w:sz="0" w:space="0" w:color="auto"/>
        <w:bottom w:val="none" w:sz="0" w:space="0" w:color="auto"/>
        <w:right w:val="none" w:sz="0" w:space="0" w:color="auto"/>
      </w:divBdr>
    </w:div>
    <w:div w:id="187442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0" Type="http://schemas.openxmlformats.org/officeDocument/2006/relationships/image" Target="media/image8.jpg"/><Relationship Id="rId4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9\Desktop\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861d04d-f7fa-41d8-9135-edc2d2985eb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93EEB1E58F394FB7995A1920D65059" ma:contentTypeVersion="8" ma:contentTypeDescription="Create a new document." ma:contentTypeScope="" ma:versionID="cd1ef5ddfcdf1433a438b93c105c5af6">
  <xsd:schema xmlns:xsd="http://www.w3.org/2001/XMLSchema" xmlns:xs="http://www.w3.org/2001/XMLSchema" xmlns:p="http://schemas.microsoft.com/office/2006/metadata/properties" xmlns:ns3="1861d04d-f7fa-41d8-9135-edc2d2985eb0" xmlns:ns4="10d59592-0eec-4b35-92cf-79650bef9f1d" targetNamespace="http://schemas.microsoft.com/office/2006/metadata/properties" ma:root="true" ma:fieldsID="6eee50c60143d227fd0e3dfcdde683c4" ns3:_="" ns4:_="">
    <xsd:import namespace="1861d04d-f7fa-41d8-9135-edc2d2985eb0"/>
    <xsd:import namespace="10d59592-0eec-4b35-92cf-79650bef9f1d"/>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1d04d-f7fa-41d8-9135-edc2d2985eb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d59592-0eec-4b35-92cf-79650bef9f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D9CC32-FD90-4AB1-B106-EA33F8348801}">
  <ds:schemaRefs>
    <ds:schemaRef ds:uri="http://schemas.microsoft.com/office/2006/metadata/properties"/>
    <ds:schemaRef ds:uri="http://schemas.microsoft.com/office/infopath/2007/PartnerControls"/>
    <ds:schemaRef ds:uri="1861d04d-f7fa-41d8-9135-edc2d2985eb0"/>
  </ds:schemaRefs>
</ds:datastoreItem>
</file>

<file path=customXml/itemProps2.xml><?xml version="1.0" encoding="utf-8"?>
<ds:datastoreItem xmlns:ds="http://schemas.openxmlformats.org/officeDocument/2006/customXml" ds:itemID="{B94DB1B6-F942-46C4-9674-370701670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1d04d-f7fa-41d8-9135-edc2d2985eb0"/>
    <ds:schemaRef ds:uri="10d59592-0eec-4b35-92cf-79650bef9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customXml/itemProps4.xml><?xml version="1.0" encoding="utf-8"?>
<ds:datastoreItem xmlns:ds="http://schemas.openxmlformats.org/officeDocument/2006/customXml" ds:itemID="{247F9549-09B6-4A9D-A4A8-49E86E1666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C:\Users\86159\Desktop\ECE_445_Template.dotx</Template>
  <TotalTime>1</TotalTime>
  <Pages>32</Pages>
  <Words>6398</Words>
  <Characters>36469</Characters>
  <Application>Microsoft Office Word</Application>
  <DocSecurity>0</DocSecurity>
  <Lines>303</Lines>
  <Paragraphs>85</Paragraphs>
  <ScaleCrop>false</ScaleCrop>
  <Company>_x000d_
            </Company>
  <LinksUpToDate>false</LinksUpToDate>
  <CharactersWithSpaces>42782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86159</dc:creator>
  <cp:keywords/>
  <cp:lastModifiedBy>Yin, Xinchen</cp:lastModifiedBy>
  <cp:revision>2</cp:revision>
  <cp:lastPrinted>2025-05-15T11:04:00Z</cp:lastPrinted>
  <dcterms:created xsi:type="dcterms:W3CDTF">2025-05-29T07:44:00Z</dcterms:created>
  <dcterms:modified xsi:type="dcterms:W3CDTF">2025-05-29T07:44:00Z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0x010100F893EEB1E58F394FB7995A1920D65059</vt:lpwstr>
  </property>
</Properties>
</file>